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F38" w:rsidRPr="00DC167C" w:rsidRDefault="00AB06D6" w:rsidP="00DC167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C167C">
        <w:rPr>
          <w:rFonts w:ascii="Times New Roman" w:hAnsi="Times New Roman" w:cs="Times New Roman"/>
          <w:b/>
          <w:sz w:val="28"/>
          <w:szCs w:val="28"/>
        </w:rPr>
        <w:t xml:space="preserve">Jakub Kadlec, </w:t>
      </w:r>
      <w:r w:rsidRPr="00DC167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Komparativní analýza českého a francouzského spotřebitelského práva s důrazem na distanční smlouvy a rozbor příslušné francouzské právní terminologie s glosářem</w:t>
      </w:r>
      <w:r w:rsidRPr="00DC167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Bakalářská práce. Jihočeská univerzita, 2023, 51 s.</w:t>
      </w:r>
    </w:p>
    <w:p w:rsidR="00AB06D6" w:rsidRPr="00DC167C" w:rsidRDefault="00AB06D6" w:rsidP="00DC167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06D6" w:rsidRDefault="00AB06D6" w:rsidP="00DC167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1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posudek oponenta</w:t>
      </w:r>
    </w:p>
    <w:p w:rsidR="00DC167C" w:rsidRDefault="00DC1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0B03" w:rsidRDefault="00B95DBC" w:rsidP="008471EA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Jakub Kadlec se ve své bakalářské práci zaměřuje na porovnání základních parametrů českého a francouzského spotřebitelského práva a vzhledem k rozsáhlosti problematiky se soustředí zejména na dílčí problematiku smluv uzavíraných na dálku. </w:t>
      </w:r>
      <w:r w:rsidR="009F0B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Vedlejším cílem práce je francouzsko-český glosář vybraných termínů dané právní oblasti.</w:t>
      </w:r>
    </w:p>
    <w:p w:rsidR="00DC167C" w:rsidRDefault="00773C4D" w:rsidP="008471EA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Autor </w:t>
      </w:r>
      <w:r w:rsidR="009F0B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dělí svou práci na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tři na sebe navazující části –</w:t>
      </w:r>
      <w:r w:rsidR="009F0B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deskriptivní, </w:t>
      </w:r>
      <w:r w:rsidR="00074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komparativní a lingvistickou. Obsahem první části je obecná charakteristika spotřebního práva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4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(kap. 1), popis jeho vývoje a pramenů v České republice (resp. v českých zemích) a obdobně ve Francii (kap. 2 a 3)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se zaměřením na distanční uzavírání smluv</w:t>
      </w:r>
      <w:r w:rsidR="00074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Komparativní část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spočívá v po</w:t>
      </w:r>
      <w:r w:rsidR="00074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rovnání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právní úpravy</w:t>
      </w:r>
      <w:r w:rsidR="00074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 obou zemích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které je provedeno</w:t>
      </w:r>
      <w:r w:rsidR="00074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 kap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itole</w:t>
      </w:r>
      <w:r w:rsidR="00074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4. Lingvistická část předkládá terminologický rozbor zaměřený na stanovený adekvátních českých </w:t>
      </w:r>
      <w:r w:rsidR="003C6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protějšk</w:t>
      </w:r>
      <w:r w:rsidR="00074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ů </w:t>
      </w:r>
      <w:r w:rsidR="001C3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deseti </w:t>
      </w:r>
      <w:r w:rsidR="00074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vybraných francouzských termínů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dvojjazyčný glosář (kap. 5)</w:t>
      </w:r>
      <w:r w:rsidR="000748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5D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C3C97" w:rsidRDefault="0007482F" w:rsidP="008471EA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Autor postupoval metodicky a promyšleně, čemuž odpovídá logic</w:t>
      </w:r>
      <w:r w:rsidR="00EC3B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ká a přehledná struktura a koherence celého textu</w:t>
      </w:r>
      <w:r w:rsidR="001C3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r w:rsidR="00CF0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ve výsledku úspěšné </w:t>
      </w:r>
      <w:r w:rsidR="001C3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naplnění obou stanovených cílů.</w:t>
      </w:r>
      <w:r w:rsidR="00773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</w:t>
      </w:r>
      <w:r w:rsidR="00AC4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 ob</w:t>
      </w:r>
      <w:r w:rsidR="0095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sahové a metodologické stránce s</w:t>
      </w:r>
      <w:r w:rsidR="00AC4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 </w:t>
      </w:r>
      <w:r w:rsidR="0095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mi </w:t>
      </w:r>
      <w:r w:rsidR="00AC4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práce </w:t>
      </w:r>
      <w:r w:rsidR="0095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zdá být </w:t>
      </w:r>
      <w:r w:rsidR="00AC4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 velmi dobré úrovni</w:t>
      </w:r>
      <w:r w:rsidR="0095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(alespoň pokud mohu soudit coby právní laik)</w:t>
      </w:r>
      <w:r w:rsidR="00AC4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5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výklad </w:t>
      </w:r>
      <w:r w:rsidR="00AC4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je poučen</w:t>
      </w:r>
      <w:r w:rsidR="0095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ý</w:t>
      </w:r>
      <w:r w:rsidR="00AC4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r w:rsidR="001C3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jasn</w:t>
      </w:r>
      <w:r w:rsidR="0095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ý</w:t>
      </w:r>
      <w:r w:rsidR="00AC4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r w:rsidR="0095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může sloužit jako</w:t>
      </w:r>
      <w:r w:rsidR="00AC4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užitečný úvod</w:t>
      </w:r>
      <w:r w:rsidR="0095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do dané problematiky. Dílčí výhrady mám pouze k lingvisti</w:t>
      </w:r>
      <w:r w:rsidR="00C24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cké části, kde by bylo vhodné vy</w:t>
      </w:r>
      <w:r w:rsidR="00833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cházet</w:t>
      </w:r>
      <w:r w:rsidR="00C24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z definice funkčního ekvivalentu a</w:t>
      </w:r>
      <w:r w:rsidR="0095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4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uvědoměle </w:t>
      </w:r>
      <w:r w:rsidR="00951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rozlišovat </w:t>
      </w:r>
      <w:r w:rsidR="00C24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mezi překladem (či kontextovým ekvivalentem) a slovníkovým ekvivalentem. V případě hledání českého ekvivalentu termínů </w:t>
      </w:r>
      <w:proofErr w:type="spellStart"/>
      <w:r w:rsidR="00C24842" w:rsidRPr="00C248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droit</w:t>
      </w:r>
      <w:proofErr w:type="spellEnd"/>
      <w:r w:rsidR="00C24842" w:rsidRPr="00C248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de la </w:t>
      </w:r>
      <w:proofErr w:type="spellStart"/>
      <w:r w:rsidR="00C24842" w:rsidRPr="00C248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consommation</w:t>
      </w:r>
      <w:proofErr w:type="spellEnd"/>
      <w:r w:rsidR="00C24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="00C24842" w:rsidRPr="00C248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contrat</w:t>
      </w:r>
      <w:proofErr w:type="spellEnd"/>
      <w:r w:rsidR="00C24842" w:rsidRPr="00C248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C24842" w:rsidRPr="00C248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consommation</w:t>
      </w:r>
      <w:proofErr w:type="spellEnd"/>
      <w:r w:rsidR="00C24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se </w:t>
      </w:r>
      <w:r w:rsidR="001C3C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pak </w:t>
      </w:r>
      <w:r w:rsidR="00B33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 důsledku nesprávného užití základní lingvistické terminologie </w:t>
      </w:r>
      <w:r w:rsidR="00C24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setkáváme se zavádějícím tvrzením o tom, že „ve francouzštině je možné použít předložku a podstatné jméno k vytvoření přídavného jména“</w:t>
      </w:r>
      <w:r w:rsidR="00B33BAC" w:rsidRPr="00B33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3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(s. 38)</w:t>
      </w:r>
      <w:r w:rsidR="00C24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resp. že „spojení předložky s podstatným jménem s</w:t>
      </w:r>
      <w:r w:rsidR="00B33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 používá jako přídavné jméno“ (s. 39). </w:t>
      </w:r>
    </w:p>
    <w:p w:rsidR="00CF0635" w:rsidRDefault="001C3C97" w:rsidP="00CF0635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Pokud jde o jazykovou rovinu, text je psán přiměřeným stylem a srozumitelně (až na výjimky, viz dále), nicméně s velkým množstvím chyb v interpunkci (řada chybějících čárek, čárky na nesprávné</w:t>
      </w:r>
      <w:r w:rsidR="0084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m místě). V kapitolách 3 a 4 </w:t>
      </w:r>
      <w:r w:rsidR="00833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dále </w:t>
      </w:r>
      <w:r w:rsidR="0084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působí poněkud rušivě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používání </w:t>
      </w:r>
      <w:r w:rsidR="0084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klíčových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francouzských termínů </w:t>
      </w:r>
      <w:r w:rsidR="0084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výhradně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 původním znění </w:t>
      </w:r>
      <w:r w:rsidR="0084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zejména tam, kde by syntax české věty vyžadovala jiný pád než první, je to i na újmu srozumitelnosti, např. „Zákon byl ovšem vypracován na žádost </w:t>
      </w:r>
      <w:proofErr w:type="spellStart"/>
      <w:r w:rsidR="008471EA" w:rsidRPr="008471E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professionnels</w:t>
      </w:r>
      <w:proofErr w:type="spellEnd"/>
      <w:r w:rsidR="0084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kteří chtěli bránit nekalé soutěži a </w:t>
      </w:r>
      <w:proofErr w:type="spellStart"/>
      <w:r w:rsidR="008471EA" w:rsidRPr="008471E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consommateur</w:t>
      </w:r>
      <w:proofErr w:type="spellEnd"/>
      <w:r w:rsidR="0084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tak chránil hlavně nepřímo“ (s. 19</w:t>
      </w:r>
      <w:r w:rsidR="00833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zde tím spíše, že navíc chybí i povinná interpunkce</w:t>
      </w:r>
      <w:r w:rsidR="0084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Jistě lepším a ke čtenáři vstřícnějším řešením je použít v textu český ekvivalent a francouzský termín uvést v závorce, jak to autor činí u dalších termínů z dané oblasti. </w:t>
      </w:r>
    </w:p>
    <w:p w:rsidR="00CF0635" w:rsidRDefault="00CF0635" w:rsidP="00CF0635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71EA" w:rsidRDefault="008336BC" w:rsidP="00CF0635">
      <w:pPr>
        <w:spacing w:after="0" w:line="264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Doporučuji bakalářskou práci Jakuba Kadlece k obhajobě. </w:t>
      </w:r>
      <w:r w:rsidR="0084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Vzhledem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 tomu, že jde o kvalifikační práci předkládanou v rámci filologického studia, navrhuji s</w:t>
      </w:r>
      <w:r w:rsidR="00CF0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přihlédnutím </w:t>
      </w:r>
      <w:r w:rsidR="0084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výše uvedeným nedostatkům</w:t>
      </w:r>
      <w:r w:rsidR="0084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teoreticky lingvistické i jazykově praktické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povahy tuto práci hodnotit známkou </w:t>
      </w:r>
      <w:r w:rsidRPr="008336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velmi dobře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47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24842" w:rsidRDefault="00C24842" w:rsidP="00C2484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0635" w:rsidRDefault="00CF0635" w:rsidP="00C2484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8336BC" w:rsidRPr="00DC167C" w:rsidRDefault="008336BC" w:rsidP="00C2484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06D6" w:rsidRPr="00DC167C" w:rsidRDefault="00AB06D6">
      <w:pPr>
        <w:rPr>
          <w:rFonts w:ascii="Times New Roman" w:hAnsi="Times New Roman" w:cs="Times New Roman"/>
          <w:sz w:val="28"/>
          <w:szCs w:val="28"/>
        </w:rPr>
      </w:pPr>
      <w:r w:rsidRPr="00DC167C">
        <w:rPr>
          <w:rFonts w:ascii="Times New Roman" w:hAnsi="Times New Roman" w:cs="Times New Roman"/>
          <w:sz w:val="28"/>
          <w:szCs w:val="28"/>
        </w:rPr>
        <w:t xml:space="preserve">České </w:t>
      </w:r>
      <w:r w:rsidR="00DC167C">
        <w:rPr>
          <w:rFonts w:ascii="Times New Roman" w:hAnsi="Times New Roman" w:cs="Times New Roman"/>
          <w:sz w:val="28"/>
          <w:szCs w:val="28"/>
        </w:rPr>
        <w:t>Budějovice, 29</w:t>
      </w:r>
      <w:r w:rsidR="00EC3B92">
        <w:rPr>
          <w:rFonts w:ascii="Times New Roman" w:hAnsi="Times New Roman" w:cs="Times New Roman"/>
          <w:sz w:val="28"/>
          <w:szCs w:val="28"/>
        </w:rPr>
        <w:t>. 5. 202</w:t>
      </w:r>
      <w:r w:rsidRPr="00DC167C">
        <w:rPr>
          <w:rFonts w:ascii="Times New Roman" w:hAnsi="Times New Roman" w:cs="Times New Roman"/>
          <w:sz w:val="28"/>
          <w:szCs w:val="28"/>
        </w:rPr>
        <w:t>3</w:t>
      </w:r>
      <w:r w:rsidRPr="00DC167C">
        <w:rPr>
          <w:rFonts w:ascii="Times New Roman" w:hAnsi="Times New Roman" w:cs="Times New Roman"/>
          <w:sz w:val="28"/>
          <w:szCs w:val="28"/>
        </w:rPr>
        <w:tab/>
      </w:r>
      <w:r w:rsidRPr="00DC167C">
        <w:rPr>
          <w:rFonts w:ascii="Times New Roman" w:hAnsi="Times New Roman" w:cs="Times New Roman"/>
          <w:sz w:val="28"/>
          <w:szCs w:val="28"/>
        </w:rPr>
        <w:tab/>
      </w:r>
      <w:r w:rsidRPr="00DC167C">
        <w:rPr>
          <w:rFonts w:ascii="Times New Roman" w:hAnsi="Times New Roman" w:cs="Times New Roman"/>
          <w:sz w:val="28"/>
          <w:szCs w:val="28"/>
        </w:rPr>
        <w:tab/>
      </w:r>
      <w:r w:rsidRPr="00DC167C">
        <w:rPr>
          <w:rFonts w:ascii="Times New Roman" w:hAnsi="Times New Roman" w:cs="Times New Roman"/>
          <w:sz w:val="28"/>
          <w:szCs w:val="28"/>
        </w:rPr>
        <w:tab/>
        <w:t xml:space="preserve">Mgr. Kateřina </w:t>
      </w:r>
      <w:proofErr w:type="spellStart"/>
      <w:r w:rsidRPr="00DC167C">
        <w:rPr>
          <w:rFonts w:ascii="Times New Roman" w:hAnsi="Times New Roman" w:cs="Times New Roman"/>
          <w:sz w:val="28"/>
          <w:szCs w:val="28"/>
        </w:rPr>
        <w:t>Drsková</w:t>
      </w:r>
      <w:proofErr w:type="spellEnd"/>
      <w:r w:rsidRPr="00DC167C">
        <w:rPr>
          <w:rFonts w:ascii="Times New Roman" w:hAnsi="Times New Roman" w:cs="Times New Roman"/>
          <w:sz w:val="28"/>
          <w:szCs w:val="28"/>
        </w:rPr>
        <w:t>, Ph.D.</w:t>
      </w:r>
    </w:p>
    <w:sectPr w:rsidR="00AB06D6" w:rsidRPr="00DC167C" w:rsidSect="008471E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19"/>
    <w:rsid w:val="0007482F"/>
    <w:rsid w:val="001C3C97"/>
    <w:rsid w:val="00366019"/>
    <w:rsid w:val="003C61FF"/>
    <w:rsid w:val="00773C4D"/>
    <w:rsid w:val="008336BC"/>
    <w:rsid w:val="008471EA"/>
    <w:rsid w:val="00951C4F"/>
    <w:rsid w:val="009F0B03"/>
    <w:rsid w:val="00AB06D6"/>
    <w:rsid w:val="00AC44FC"/>
    <w:rsid w:val="00B33BAC"/>
    <w:rsid w:val="00B95DBC"/>
    <w:rsid w:val="00C24842"/>
    <w:rsid w:val="00CF0635"/>
    <w:rsid w:val="00DC167C"/>
    <w:rsid w:val="00EC3B92"/>
    <w:rsid w:val="00F8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288F2-3407-4DAA-BEBA-E4B8C0D6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3B4864DE</Template>
  <TotalTime>312</TotalTime>
  <Pages>2</Pages>
  <Words>478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Drsková Kateřina Mgr. Ph.D.</dc:creator>
  <cp:keywords/>
  <dc:description/>
  <cp:lastModifiedBy>Drsková Kateřina Mgr. Ph.D.</cp:lastModifiedBy>
  <cp:revision>5</cp:revision>
  <dcterms:created xsi:type="dcterms:W3CDTF">2023-05-15T10:52:00Z</dcterms:created>
  <dcterms:modified xsi:type="dcterms:W3CDTF">2023-05-29T12:37:00Z</dcterms:modified>
</cp:coreProperties>
</file>