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475B2" w14:textId="77777777" w:rsidR="004835D2" w:rsidRPr="00AE3D3C" w:rsidRDefault="004835D2" w:rsidP="004835D2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14:paraId="1AE40B8D" w14:textId="77777777" w:rsidR="004835D2" w:rsidRPr="00AE3D3C" w:rsidRDefault="004835D2" w:rsidP="004835D2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14:paraId="399BEA8D" w14:textId="77777777" w:rsidR="004835D2" w:rsidRPr="00AE3D3C" w:rsidRDefault="004835D2" w:rsidP="004835D2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14:paraId="2D820442" w14:textId="77777777" w:rsidR="004835D2" w:rsidRDefault="004835D2" w:rsidP="004835D2">
      <w:pPr>
        <w:pStyle w:val="Zkladntext"/>
        <w:rPr>
          <w:rFonts w:asciiTheme="minorHAnsi" w:hAnsiTheme="minorHAnsi" w:cstheme="minorHAnsi"/>
          <w:szCs w:val="24"/>
        </w:rPr>
      </w:pPr>
    </w:p>
    <w:p w14:paraId="6FEA1411" w14:textId="77777777" w:rsidR="004835D2" w:rsidRDefault="004835D2" w:rsidP="004835D2">
      <w:pPr>
        <w:pStyle w:val="Zkladntext"/>
        <w:rPr>
          <w:rFonts w:asciiTheme="minorHAnsi" w:hAnsiTheme="minorHAnsi" w:cstheme="minorHAnsi"/>
          <w:szCs w:val="24"/>
        </w:rPr>
      </w:pPr>
    </w:p>
    <w:p w14:paraId="0210C3F2" w14:textId="77777777" w:rsidR="004835D2" w:rsidRDefault="004835D2" w:rsidP="004835D2">
      <w:pPr>
        <w:pStyle w:val="Zkladntext"/>
        <w:rPr>
          <w:rFonts w:asciiTheme="minorHAnsi" w:hAnsiTheme="minorHAnsi" w:cstheme="minorHAnsi"/>
          <w:szCs w:val="24"/>
        </w:rPr>
      </w:pPr>
    </w:p>
    <w:p w14:paraId="5839C074" w14:textId="77777777" w:rsidR="004835D2" w:rsidRPr="00470F0F" w:rsidRDefault="004835D2" w:rsidP="004835D2">
      <w:pPr>
        <w:jc w:val="center"/>
        <w:rPr>
          <w:rFonts w:asciiTheme="minorHAnsi" w:hAnsiTheme="minorHAnsi" w:cstheme="minorHAnsi"/>
          <w:b/>
          <w:sz w:val="32"/>
        </w:rPr>
      </w:pPr>
      <w:r w:rsidRPr="00470F0F">
        <w:rPr>
          <w:rFonts w:asciiTheme="minorHAnsi" w:hAnsiTheme="minorHAnsi" w:cstheme="minorHAnsi"/>
          <w:b/>
          <w:sz w:val="32"/>
        </w:rPr>
        <w:t>POSUDEK DIPLOMOVÉ PRÁCE</w:t>
      </w:r>
    </w:p>
    <w:p w14:paraId="22F89623" w14:textId="77777777" w:rsidR="004835D2" w:rsidRPr="00AE3D3C" w:rsidRDefault="004835D2" w:rsidP="004835D2">
      <w:pPr>
        <w:pStyle w:val="Zkladntext"/>
        <w:rPr>
          <w:rFonts w:asciiTheme="minorHAnsi" w:hAnsiTheme="minorHAnsi" w:cstheme="minorHAnsi"/>
          <w:szCs w:val="24"/>
        </w:rPr>
      </w:pPr>
    </w:p>
    <w:p w14:paraId="35A48C24" w14:textId="5D5E3497" w:rsidR="004835D2" w:rsidRDefault="004835D2" w:rsidP="004835D2">
      <w:pPr>
        <w:pStyle w:val="Zkladntext"/>
        <w:rPr>
          <w:rFonts w:asciiTheme="minorHAnsi" w:hAnsiTheme="minorHAnsi" w:cstheme="minorHAnsi"/>
        </w:rPr>
      </w:pPr>
      <w:r w:rsidRPr="004835D2">
        <w:rPr>
          <w:rFonts w:asciiTheme="minorHAnsi" w:hAnsiTheme="minorHAnsi" w:cstheme="minorHAnsi"/>
          <w:b/>
          <w:bCs/>
        </w:rPr>
        <w:t>Autor práce a studijní obor:</w:t>
      </w:r>
      <w:r w:rsidRPr="00AE3D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Bc. Pavel Skalák</w:t>
      </w:r>
      <w:r w:rsidR="009E08BB"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Kulturální</w:t>
      </w:r>
      <w:proofErr w:type="spellEnd"/>
      <w:r>
        <w:rPr>
          <w:rFonts w:asciiTheme="minorHAnsi" w:hAnsiTheme="minorHAnsi" w:cstheme="minorHAnsi"/>
        </w:rPr>
        <w:t xml:space="preserve"> studia</w:t>
      </w:r>
    </w:p>
    <w:p w14:paraId="04A1093D" w14:textId="77777777" w:rsidR="004835D2" w:rsidRDefault="004835D2" w:rsidP="004835D2">
      <w:pPr>
        <w:pStyle w:val="Zkladntext"/>
        <w:rPr>
          <w:rFonts w:asciiTheme="minorHAnsi" w:hAnsiTheme="minorHAnsi" w:cstheme="minorHAn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3"/>
      </w:tblGrid>
      <w:tr w:rsidR="004835D2" w:rsidRPr="007A67B2" w14:paraId="6C9D9030" w14:textId="77777777" w:rsidTr="009E666D">
        <w:tc>
          <w:tcPr>
            <w:tcW w:w="0" w:type="auto"/>
            <w:tcBorders>
              <w:top w:val="nil"/>
              <w:left w:val="nil"/>
              <w:bottom w:val="single" w:sz="6" w:space="0" w:color="F4F2F2"/>
              <w:right w:val="nil"/>
            </w:tcBorders>
            <w:shd w:val="clear" w:color="auto" w:fill="auto"/>
            <w:tcMar>
              <w:top w:w="45" w:type="dxa"/>
              <w:left w:w="45" w:type="dxa"/>
              <w:bottom w:w="15" w:type="dxa"/>
              <w:right w:w="45" w:type="dxa"/>
            </w:tcMar>
            <w:hideMark/>
          </w:tcPr>
          <w:p w14:paraId="30EC1991" w14:textId="15D8F55E" w:rsidR="004835D2" w:rsidRPr="007A67B2" w:rsidRDefault="004835D2" w:rsidP="009E666D">
            <w:pPr>
              <w:pStyle w:val="Zkladntext"/>
              <w:rPr>
                <w:rFonts w:asciiTheme="minorHAnsi" w:hAnsiTheme="minorHAnsi" w:cstheme="minorHAnsi"/>
              </w:rPr>
            </w:pPr>
            <w:r w:rsidRPr="004835D2">
              <w:rPr>
                <w:rFonts w:asciiTheme="minorHAnsi" w:hAnsiTheme="minorHAnsi" w:cstheme="minorHAnsi"/>
                <w:b/>
                <w:bCs/>
              </w:rPr>
              <w:t>Název práce: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A67B2">
              <w:rPr>
                <w:rFonts w:asciiTheme="minorHAnsi" w:hAnsiTheme="minorHAnsi" w:cstheme="minorHAnsi"/>
              </w:rPr>
              <w:t>"</w:t>
            </w:r>
            <w:proofErr w:type="spellStart"/>
            <w:r w:rsidRPr="007A67B2">
              <w:rPr>
                <w:rFonts w:asciiTheme="minorHAnsi" w:hAnsiTheme="minorHAnsi" w:cstheme="minorHAnsi"/>
              </w:rPr>
              <w:t>We're</w:t>
            </w:r>
            <w:proofErr w:type="spellEnd"/>
            <w:r w:rsidRPr="007A67B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A67B2">
              <w:rPr>
                <w:rFonts w:asciiTheme="minorHAnsi" w:hAnsiTheme="minorHAnsi" w:cstheme="minorHAnsi"/>
              </w:rPr>
              <w:t>here</w:t>
            </w:r>
            <w:proofErr w:type="spellEnd"/>
            <w:r w:rsidRPr="007A67B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A67B2">
              <w:rPr>
                <w:rFonts w:asciiTheme="minorHAnsi" w:hAnsiTheme="minorHAnsi" w:cstheme="minorHAnsi"/>
              </w:rPr>
              <w:t>we're</w:t>
            </w:r>
            <w:proofErr w:type="spellEnd"/>
            <w:r w:rsidRPr="007A67B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A67B2">
              <w:rPr>
                <w:rFonts w:asciiTheme="minorHAnsi" w:hAnsiTheme="minorHAnsi" w:cstheme="minorHAnsi"/>
              </w:rPr>
              <w:t>queer</w:t>
            </w:r>
            <w:proofErr w:type="spellEnd"/>
            <w:r w:rsidRPr="007A67B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A67B2">
              <w:rPr>
                <w:rFonts w:asciiTheme="minorHAnsi" w:hAnsiTheme="minorHAnsi" w:cstheme="minorHAnsi"/>
              </w:rPr>
              <w:t>get</w:t>
            </w:r>
            <w:proofErr w:type="spellEnd"/>
            <w:r w:rsidRPr="007A67B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A67B2">
              <w:rPr>
                <w:rFonts w:asciiTheme="minorHAnsi" w:hAnsiTheme="minorHAnsi" w:cstheme="minorHAnsi"/>
              </w:rPr>
              <w:t>used</w:t>
            </w:r>
            <w:proofErr w:type="spellEnd"/>
            <w:r w:rsidRPr="007A67B2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7A67B2">
              <w:rPr>
                <w:rFonts w:asciiTheme="minorHAnsi" w:hAnsiTheme="minorHAnsi" w:cstheme="minorHAnsi"/>
              </w:rPr>
              <w:t>it</w:t>
            </w:r>
            <w:proofErr w:type="spellEnd"/>
            <w:r w:rsidRPr="007A67B2">
              <w:rPr>
                <w:rFonts w:asciiTheme="minorHAnsi" w:hAnsiTheme="minorHAnsi" w:cstheme="minorHAnsi"/>
              </w:rPr>
              <w:t xml:space="preserve">!" </w:t>
            </w:r>
            <w:r w:rsidR="00807986">
              <w:rPr>
                <w:rFonts w:asciiTheme="minorHAnsi" w:hAnsiTheme="minorHAnsi" w:cstheme="minorHAnsi"/>
              </w:rPr>
              <w:br/>
            </w:r>
            <w:r w:rsidRPr="007A67B2">
              <w:rPr>
                <w:rFonts w:asciiTheme="minorHAnsi" w:hAnsiTheme="minorHAnsi" w:cstheme="minorHAnsi"/>
              </w:rPr>
              <w:t>Reprezentace</w:t>
            </w:r>
            <w:r w:rsidR="00B92561">
              <w:rPr>
                <w:rFonts w:asciiTheme="minorHAnsi" w:hAnsiTheme="minorHAnsi" w:cstheme="minorHAnsi"/>
              </w:rPr>
              <w:t xml:space="preserve"> </w:t>
            </w:r>
            <w:r w:rsidRPr="007A67B2">
              <w:rPr>
                <w:rFonts w:asciiTheme="minorHAnsi" w:hAnsiTheme="minorHAnsi" w:cstheme="minorHAnsi"/>
              </w:rPr>
              <w:t>charakteristických problémů LGBT+ komunity v televizní seriálové produkci po roce</w:t>
            </w:r>
            <w:r w:rsidR="00B92561">
              <w:rPr>
                <w:rFonts w:asciiTheme="minorHAnsi" w:hAnsiTheme="minorHAnsi" w:cstheme="minorHAnsi"/>
              </w:rPr>
              <w:t xml:space="preserve"> </w:t>
            </w:r>
            <w:r w:rsidRPr="007A67B2">
              <w:rPr>
                <w:rFonts w:asciiTheme="minorHAnsi" w:hAnsiTheme="minorHAnsi" w:cstheme="minorHAnsi"/>
              </w:rPr>
              <w:t>2000</w:t>
            </w:r>
          </w:p>
        </w:tc>
      </w:tr>
      <w:tr w:rsidR="004835D2" w:rsidRPr="007A67B2" w14:paraId="78494A78" w14:textId="77777777" w:rsidTr="009E666D">
        <w:tc>
          <w:tcPr>
            <w:tcW w:w="0" w:type="auto"/>
            <w:shd w:val="clear" w:color="auto" w:fill="auto"/>
            <w:vAlign w:val="center"/>
            <w:hideMark/>
          </w:tcPr>
          <w:p w14:paraId="73B16A56" w14:textId="77777777" w:rsidR="004835D2" w:rsidRPr="007A67B2" w:rsidRDefault="004835D2" w:rsidP="009E666D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</w:tbl>
    <w:p w14:paraId="46CBC798" w14:textId="7C3C79A0" w:rsidR="004835D2" w:rsidRPr="004835D2" w:rsidRDefault="004835D2" w:rsidP="004835D2">
      <w:pPr>
        <w:pStyle w:val="Zkladntext"/>
        <w:rPr>
          <w:rFonts w:asciiTheme="minorHAnsi" w:hAnsiTheme="minorHAnsi" w:cstheme="minorHAnsi"/>
        </w:rPr>
      </w:pPr>
      <w:r w:rsidRPr="004835D2">
        <w:rPr>
          <w:rFonts w:asciiTheme="minorHAnsi" w:hAnsiTheme="minorHAnsi" w:cstheme="minorHAnsi"/>
          <w:b/>
          <w:bCs/>
          <w:szCs w:val="24"/>
        </w:rPr>
        <w:t xml:space="preserve">Oponent </w:t>
      </w:r>
      <w:r w:rsidRPr="004835D2">
        <w:rPr>
          <w:rFonts w:asciiTheme="minorHAnsi" w:hAnsiTheme="minorHAnsi" w:cstheme="minorHAnsi"/>
          <w:b/>
          <w:bCs/>
        </w:rPr>
        <w:t>práce:</w:t>
      </w:r>
      <w:r w:rsidRPr="00AE3D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PhDr. Peter Demeter, Ph.D</w:t>
      </w:r>
      <w:r w:rsidR="007B1994">
        <w:rPr>
          <w:rFonts w:asciiTheme="minorHAnsi" w:hAnsiTheme="minorHAnsi" w:cstheme="minorHAnsi"/>
        </w:rPr>
        <w:t>.</w:t>
      </w:r>
    </w:p>
    <w:p w14:paraId="12B4DC07" w14:textId="77777777" w:rsidR="004835D2" w:rsidRPr="00AE3D3C" w:rsidRDefault="004835D2" w:rsidP="004835D2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14:paraId="0EB38481" w14:textId="77777777" w:rsidR="004835D2" w:rsidRPr="00AF045B" w:rsidRDefault="004835D2" w:rsidP="004835D2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14:paraId="17EF06FB" w14:textId="77777777" w:rsidR="004835D2" w:rsidRPr="007A67B2" w:rsidRDefault="004835D2" w:rsidP="004835D2">
      <w:pPr>
        <w:tabs>
          <w:tab w:val="left" w:pos="924"/>
        </w:tabs>
        <w:spacing w:after="100" w:afterAutospacing="1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67B2">
        <w:rPr>
          <w:rFonts w:asciiTheme="minorHAnsi" w:hAnsiTheme="minorHAnsi" w:cstheme="minorHAnsi"/>
          <w:iCs/>
          <w:sz w:val="24"/>
          <w:szCs w:val="24"/>
        </w:rPr>
        <w:t>Diplomová práce Pavla Skaláka se věnuje reprezentaci LGBTQ postav v televizních seriálech, vzniklých (zhruba) po přelomu milénia až do současnosti. Důraz je přitom kladen na rozbor reprezentace „specifických“ témat, která se k sexuálním menšinám pojí (</w:t>
      </w:r>
      <w:proofErr w:type="spellStart"/>
      <w:r w:rsidRPr="007A67B2">
        <w:rPr>
          <w:rFonts w:asciiTheme="minorHAnsi" w:hAnsiTheme="minorHAnsi" w:cstheme="minorHAnsi"/>
          <w:iCs/>
          <w:sz w:val="24"/>
          <w:szCs w:val="24"/>
        </w:rPr>
        <w:t>coming</w:t>
      </w:r>
      <w:proofErr w:type="spellEnd"/>
      <w:r w:rsidRPr="007A67B2">
        <w:rPr>
          <w:rFonts w:asciiTheme="minorHAnsi" w:hAnsiTheme="minorHAnsi" w:cstheme="minorHAnsi"/>
          <w:iCs/>
          <w:sz w:val="24"/>
          <w:szCs w:val="24"/>
        </w:rPr>
        <w:t xml:space="preserve"> </w:t>
      </w:r>
      <w:proofErr w:type="spellStart"/>
      <w:r w:rsidRPr="007A67B2">
        <w:rPr>
          <w:rFonts w:asciiTheme="minorHAnsi" w:hAnsiTheme="minorHAnsi" w:cstheme="minorHAnsi"/>
          <w:iCs/>
          <w:sz w:val="24"/>
          <w:szCs w:val="24"/>
        </w:rPr>
        <w:t>out</w:t>
      </w:r>
      <w:proofErr w:type="spellEnd"/>
      <w:r w:rsidRPr="007A67B2">
        <w:rPr>
          <w:rFonts w:asciiTheme="minorHAnsi" w:hAnsiTheme="minorHAnsi" w:cstheme="minorHAnsi"/>
          <w:iCs/>
          <w:sz w:val="24"/>
          <w:szCs w:val="24"/>
        </w:rPr>
        <w:t>, manželství a rodičovství stejnopohlavních páru nebo problematika HIV/AIDS), a dále na analýzu rozličných způsobů narušování (ale i potvrzování) stereotypního zobrazování příslušníků dané komunity. Tyto mody (televizního) zobrazování se autor snaží uvést do roviny socio-kulturního kontextu, přičemž se zamýšlí nad jejich povahou a významem v procesu emancipace LGBTQ komunity.</w:t>
      </w:r>
    </w:p>
    <w:p w14:paraId="47EB94EA" w14:textId="75441D77" w:rsidR="004835D2" w:rsidRPr="007A67B2" w:rsidRDefault="004835D2" w:rsidP="004835D2">
      <w:pPr>
        <w:tabs>
          <w:tab w:val="left" w:pos="924"/>
        </w:tabs>
        <w:spacing w:after="100" w:afterAutospacing="1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67B2">
        <w:rPr>
          <w:rFonts w:asciiTheme="minorHAnsi" w:hAnsiTheme="minorHAnsi" w:cstheme="minorHAnsi"/>
          <w:iCs/>
          <w:sz w:val="24"/>
          <w:szCs w:val="24"/>
        </w:rPr>
        <w:lastRenderedPageBreak/>
        <w:t xml:space="preserve">Práce podle mého názoru splňuje </w:t>
      </w:r>
      <w:r w:rsidR="00831EDE">
        <w:rPr>
          <w:rFonts w:asciiTheme="minorHAnsi" w:hAnsiTheme="minorHAnsi" w:cstheme="minorHAnsi"/>
          <w:iCs/>
          <w:sz w:val="24"/>
          <w:szCs w:val="24"/>
        </w:rPr>
        <w:t>základní požadavky, kladené na tento typ akademických prací</w:t>
      </w:r>
      <w:r w:rsidRPr="007A67B2">
        <w:rPr>
          <w:rFonts w:asciiTheme="minorHAnsi" w:hAnsiTheme="minorHAnsi" w:cstheme="minorHAnsi"/>
          <w:iCs/>
          <w:sz w:val="24"/>
          <w:szCs w:val="24"/>
        </w:rPr>
        <w:t>, potýká se ale s problémy, které jsou spjaty s metodologickým uchopením ambiciózního projektu interpretovat opravdu široké spektrum významů s přesahem (viz výše). Z tohoto důvodu zvolil Pavel Skalák přístup skládající se z několika dílčích úhlů pohledu (</w:t>
      </w:r>
      <w:proofErr w:type="spellStart"/>
      <w:r w:rsidRPr="007A67B2">
        <w:rPr>
          <w:rFonts w:asciiTheme="minorHAnsi" w:hAnsiTheme="minorHAnsi" w:cstheme="minorHAnsi"/>
          <w:iCs/>
          <w:sz w:val="24"/>
          <w:szCs w:val="24"/>
        </w:rPr>
        <w:t>queer</w:t>
      </w:r>
      <w:proofErr w:type="spellEnd"/>
      <w:r w:rsidRPr="007A67B2">
        <w:rPr>
          <w:rFonts w:asciiTheme="minorHAnsi" w:hAnsiTheme="minorHAnsi" w:cstheme="minorHAnsi"/>
          <w:iCs/>
          <w:sz w:val="24"/>
          <w:szCs w:val="24"/>
        </w:rPr>
        <w:t xml:space="preserve"> teorie, vizuální studia, </w:t>
      </w:r>
      <w:proofErr w:type="spellStart"/>
      <w:r w:rsidRPr="007A67B2">
        <w:rPr>
          <w:rFonts w:asciiTheme="minorHAnsi" w:hAnsiTheme="minorHAnsi" w:cstheme="minorHAnsi"/>
          <w:iCs/>
          <w:sz w:val="24"/>
          <w:szCs w:val="24"/>
        </w:rPr>
        <w:t>kulturální</w:t>
      </w:r>
      <w:proofErr w:type="spellEnd"/>
      <w:r w:rsidRPr="007A67B2">
        <w:rPr>
          <w:rFonts w:asciiTheme="minorHAnsi" w:hAnsiTheme="minorHAnsi" w:cstheme="minorHAnsi"/>
          <w:iCs/>
          <w:sz w:val="24"/>
          <w:szCs w:val="24"/>
        </w:rPr>
        <w:t xml:space="preserve"> studia, sociologie, psychologie, právní teorie aj.). Text je koncipován s </w:t>
      </w:r>
      <w:proofErr w:type="spellStart"/>
      <w:r w:rsidRPr="007A67B2">
        <w:rPr>
          <w:rFonts w:asciiTheme="minorHAnsi" w:hAnsiTheme="minorHAnsi" w:cstheme="minorHAnsi"/>
          <w:iCs/>
          <w:sz w:val="24"/>
          <w:szCs w:val="24"/>
        </w:rPr>
        <w:t>oceněníhodnou</w:t>
      </w:r>
      <w:proofErr w:type="spellEnd"/>
      <w:r w:rsidRPr="007A67B2">
        <w:rPr>
          <w:rFonts w:asciiTheme="minorHAnsi" w:hAnsiTheme="minorHAnsi" w:cstheme="minorHAnsi"/>
          <w:iCs/>
          <w:sz w:val="24"/>
          <w:szCs w:val="24"/>
        </w:rPr>
        <w:t xml:space="preserve"> snahou propojit teoretickou část s analytickou tak, aby došlo k „</w:t>
      </w:r>
      <w:r w:rsidRPr="007A67B2">
        <w:rPr>
          <w:rFonts w:asciiTheme="minorHAnsi" w:hAnsiTheme="minorHAnsi" w:cstheme="minorHAnsi"/>
          <w:i/>
          <w:sz w:val="24"/>
          <w:szCs w:val="24"/>
        </w:rPr>
        <w:t>prolnutí obou struktur do jednoho soudržného celku</w:t>
      </w:r>
      <w:r w:rsidRPr="007A67B2">
        <w:rPr>
          <w:rFonts w:asciiTheme="minorHAnsi" w:hAnsiTheme="minorHAnsi" w:cstheme="minorHAnsi"/>
          <w:iCs/>
          <w:sz w:val="24"/>
          <w:szCs w:val="24"/>
        </w:rPr>
        <w:t xml:space="preserve">“ (s. 10), nicméně v některých pasážích jsou čtenářům předloženy teoretické nebo i teoreticko-dějinné výčty, jejichž přítomnost není pro konkrétní analýzy v zásadě relevantní a výklad poněkud brzdí (např. podkapitola 2.4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Materialita</w:t>
      </w:r>
      <w:proofErr w:type="spellEnd"/>
      <w:r w:rsidRPr="007A67B2">
        <w:rPr>
          <w:rFonts w:asciiTheme="minorHAnsi" w:hAnsiTheme="minorHAnsi" w:cstheme="minorHAnsi"/>
          <w:i/>
          <w:sz w:val="24"/>
          <w:szCs w:val="24"/>
        </w:rPr>
        <w:t xml:space="preserve"> a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performativita</w:t>
      </w:r>
      <w:proofErr w:type="spellEnd"/>
      <w:r w:rsidRPr="007A67B2">
        <w:rPr>
          <w:rFonts w:asciiTheme="minorHAnsi" w:hAnsiTheme="minorHAnsi" w:cstheme="minorHAnsi"/>
          <w:i/>
          <w:sz w:val="24"/>
          <w:szCs w:val="24"/>
        </w:rPr>
        <w:t xml:space="preserve"> genderu</w:t>
      </w:r>
      <w:r w:rsidRPr="007A67B2">
        <w:rPr>
          <w:rFonts w:asciiTheme="minorHAnsi" w:hAnsiTheme="minorHAnsi" w:cstheme="minorHAnsi"/>
          <w:iCs/>
          <w:sz w:val="24"/>
          <w:szCs w:val="24"/>
        </w:rPr>
        <w:t xml:space="preserve"> na s. 25–26 nebo podkapitola 5.1.1 </w:t>
      </w:r>
      <w:r w:rsidRPr="007A67B2">
        <w:rPr>
          <w:rFonts w:asciiTheme="minorHAnsi" w:hAnsiTheme="minorHAnsi" w:cstheme="minorHAnsi"/>
          <w:i/>
          <w:sz w:val="24"/>
          <w:szCs w:val="24"/>
        </w:rPr>
        <w:t>O původu předsudků</w:t>
      </w:r>
      <w:r w:rsidRPr="007A67B2">
        <w:rPr>
          <w:rFonts w:asciiTheme="minorHAnsi" w:hAnsiTheme="minorHAnsi" w:cstheme="minorHAnsi"/>
          <w:iCs/>
          <w:sz w:val="24"/>
          <w:szCs w:val="24"/>
        </w:rPr>
        <w:t xml:space="preserve"> na s. 38). Jedná se zjevně o jakési exkurzy, které samozřejmě mohou mít svou váhu, avšak jejich působnost se vytrácí v záplavě různých informací a přehledů.</w:t>
      </w:r>
    </w:p>
    <w:p w14:paraId="33BCA4A8" w14:textId="0685A364" w:rsidR="004835D2" w:rsidRPr="007A67B2" w:rsidRDefault="004835D2" w:rsidP="004835D2">
      <w:pPr>
        <w:tabs>
          <w:tab w:val="left" w:pos="924"/>
        </w:tabs>
        <w:spacing w:after="100" w:afterAutospacing="1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67B2">
        <w:rPr>
          <w:rFonts w:asciiTheme="minorHAnsi" w:hAnsiTheme="minorHAnsi" w:cstheme="minorHAnsi"/>
          <w:iCs/>
          <w:sz w:val="24"/>
          <w:szCs w:val="24"/>
        </w:rPr>
        <w:t xml:space="preserve">Co se týče samotné analytické části, postrádám klíč k výběru pramenů a myslím, že zde chybí některé zásadní seriálové počiny jako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Queer</w:t>
      </w:r>
      <w:proofErr w:type="spellEnd"/>
      <w:r w:rsidRPr="007A67B2">
        <w:rPr>
          <w:rFonts w:asciiTheme="minorHAnsi" w:hAnsiTheme="minorHAnsi" w:cstheme="minorHAnsi"/>
          <w:i/>
          <w:sz w:val="24"/>
          <w:szCs w:val="24"/>
        </w:rPr>
        <w:t xml:space="preserve"> as Folk</w:t>
      </w:r>
      <w:r w:rsidRPr="007A67B2">
        <w:rPr>
          <w:rFonts w:asciiTheme="minorHAnsi" w:hAnsiTheme="minorHAnsi" w:cstheme="minorHAnsi"/>
          <w:iCs/>
          <w:sz w:val="24"/>
          <w:szCs w:val="24"/>
        </w:rPr>
        <w:t xml:space="preserve"> (2000–2005),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The</w:t>
      </w:r>
      <w:proofErr w:type="spellEnd"/>
      <w:r w:rsidRPr="007A67B2">
        <w:rPr>
          <w:rFonts w:asciiTheme="minorHAnsi" w:hAnsiTheme="minorHAnsi" w:cstheme="minorHAnsi"/>
          <w:i/>
          <w:sz w:val="24"/>
          <w:szCs w:val="24"/>
        </w:rPr>
        <w:t xml:space="preserve"> L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World</w:t>
      </w:r>
      <w:proofErr w:type="spellEnd"/>
      <w:r w:rsidRPr="007A67B2">
        <w:rPr>
          <w:rFonts w:asciiTheme="minorHAnsi" w:hAnsiTheme="minorHAnsi" w:cstheme="minorHAnsi"/>
          <w:iCs/>
          <w:sz w:val="24"/>
          <w:szCs w:val="24"/>
        </w:rPr>
        <w:t xml:space="preserve"> (2004–2009) a z novějších zejména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How</w:t>
      </w:r>
      <w:proofErr w:type="spellEnd"/>
      <w:r w:rsidRPr="007A67B2">
        <w:rPr>
          <w:rFonts w:asciiTheme="minorHAnsi" w:hAnsiTheme="minorHAnsi" w:cstheme="minorHAnsi"/>
          <w:i/>
          <w:sz w:val="24"/>
          <w:szCs w:val="24"/>
        </w:rPr>
        <w:t xml:space="preserve"> to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Get</w:t>
      </w:r>
      <w:proofErr w:type="spellEnd"/>
      <w:r w:rsidRPr="007A67B2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Away</w:t>
      </w:r>
      <w:proofErr w:type="spellEnd"/>
      <w:r w:rsidRPr="007A67B2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with</w:t>
      </w:r>
      <w:proofErr w:type="spellEnd"/>
      <w:r w:rsidRPr="007A67B2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Murder</w:t>
      </w:r>
      <w:proofErr w:type="spellEnd"/>
      <w:r w:rsidRPr="007A67B2">
        <w:rPr>
          <w:rFonts w:asciiTheme="minorHAnsi" w:hAnsiTheme="minorHAnsi" w:cstheme="minorHAnsi"/>
          <w:iCs/>
          <w:sz w:val="24"/>
          <w:szCs w:val="24"/>
        </w:rPr>
        <w:t xml:space="preserve"> (2014–2020). Poslední zmíněný seriál, který se mimo jiné zaměřuje i na </w:t>
      </w:r>
      <w:proofErr w:type="spellStart"/>
      <w:r w:rsidRPr="007A67B2">
        <w:rPr>
          <w:rFonts w:asciiTheme="minorHAnsi" w:hAnsiTheme="minorHAnsi" w:cstheme="minorHAnsi"/>
          <w:iCs/>
          <w:sz w:val="24"/>
          <w:szCs w:val="24"/>
        </w:rPr>
        <w:t>transfobii</w:t>
      </w:r>
      <w:proofErr w:type="spellEnd"/>
      <w:r w:rsidRPr="007A67B2">
        <w:rPr>
          <w:rFonts w:asciiTheme="minorHAnsi" w:hAnsiTheme="minorHAnsi" w:cstheme="minorHAnsi"/>
          <w:iCs/>
          <w:sz w:val="24"/>
          <w:szCs w:val="24"/>
        </w:rPr>
        <w:t xml:space="preserve"> či homofobii a na právní ochranu sexuálních menšin, by podle mého názoru byl vzhledem k záměru práce vhodným adeptem k interpretaci. Většina zkoumaných seriálů se objevila na streamovací televizi Netflix a některé dokonce pochází přímo z její produkce. Nabízí se otázka, zda právě </w:t>
      </w:r>
      <w:r w:rsidR="003667FF">
        <w:rPr>
          <w:rFonts w:asciiTheme="minorHAnsi" w:hAnsiTheme="minorHAnsi" w:cstheme="minorHAnsi"/>
          <w:iCs/>
          <w:sz w:val="24"/>
          <w:szCs w:val="24"/>
        </w:rPr>
        <w:t>streamovací televize</w:t>
      </w:r>
      <w:r w:rsidRPr="007A67B2">
        <w:rPr>
          <w:rFonts w:asciiTheme="minorHAnsi" w:hAnsiTheme="minorHAnsi" w:cstheme="minorHAnsi"/>
          <w:iCs/>
          <w:sz w:val="24"/>
          <w:szCs w:val="24"/>
        </w:rPr>
        <w:t xml:space="preserve"> nehraj</w:t>
      </w:r>
      <w:r w:rsidR="0043324A">
        <w:rPr>
          <w:rFonts w:asciiTheme="minorHAnsi" w:hAnsiTheme="minorHAnsi" w:cstheme="minorHAnsi"/>
          <w:iCs/>
          <w:sz w:val="24"/>
          <w:szCs w:val="24"/>
        </w:rPr>
        <w:t>í</w:t>
      </w:r>
      <w:r w:rsidRPr="007A67B2">
        <w:rPr>
          <w:rFonts w:asciiTheme="minorHAnsi" w:hAnsiTheme="minorHAnsi" w:cstheme="minorHAnsi"/>
          <w:iCs/>
          <w:sz w:val="24"/>
          <w:szCs w:val="24"/>
        </w:rPr>
        <w:t xml:space="preserve"> v současnosti určující roli, jež ovlivňuje povahu zobrazení sexuálních a genderových menšin.</w:t>
      </w:r>
    </w:p>
    <w:p w14:paraId="67059E17" w14:textId="783A1B09" w:rsidR="004835D2" w:rsidRPr="007A67B2" w:rsidRDefault="004835D2" w:rsidP="004835D2">
      <w:pPr>
        <w:tabs>
          <w:tab w:val="left" w:pos="924"/>
        </w:tabs>
        <w:spacing w:after="100" w:afterAutospacing="1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67B2">
        <w:rPr>
          <w:rFonts w:asciiTheme="minorHAnsi" w:hAnsiTheme="minorHAnsi" w:cstheme="minorHAnsi"/>
          <w:iCs/>
          <w:sz w:val="24"/>
          <w:szCs w:val="24"/>
        </w:rPr>
        <w:lastRenderedPageBreak/>
        <w:t xml:space="preserve">Hlavním analytickým pasážím předchází klasifikace reprezentovaných LGBTQ postav, která je v drtivé části převzata z internetových stránek </w:t>
      </w:r>
      <w:proofErr w:type="spellStart"/>
      <w:r w:rsidRPr="007A67B2">
        <w:rPr>
          <w:rFonts w:asciiTheme="minorHAnsi" w:hAnsiTheme="minorHAnsi" w:cstheme="minorHAnsi"/>
          <w:i/>
          <w:sz w:val="24"/>
          <w:szCs w:val="24"/>
        </w:rPr>
        <w:t>Fandom</w:t>
      </w:r>
      <w:proofErr w:type="spellEnd"/>
      <w:r w:rsidRPr="007A67B2">
        <w:rPr>
          <w:rFonts w:asciiTheme="minorHAnsi" w:hAnsiTheme="minorHAnsi" w:cstheme="minorHAnsi"/>
          <w:iCs/>
          <w:sz w:val="24"/>
          <w:szCs w:val="24"/>
        </w:rPr>
        <w:t xml:space="preserve">, sloužících jako platforma fanouškovským komunitám různých popkulturních děl (ostatně zde postrádám komparaci s odbornou literaturou). Tato klasifikace nemusí být sama o sobě na škodu, jelikož autorovi umožňuje sledovat onu stereotypizaci, na níž se chce zaměřit, avšak různé stereotypní „nálepky“ nijak hlouběji neinterpretuje a zůstává pouze u výčtu ilustračních příkladů. V přehledu těchto „nálepek“ se objevuje i „camp gay“. Ačkoliv ostatní specifické (odborné i slangové) termíny autor vysvětluje, na pojem „camp“ zapomíná a popisuje jenom významovou složku „camp gay“, tedy homosexuálního a stereotypně zženštilého muže. Myslím, že by autor měl tuto mezeru doplnit a alespoň stručně </w:t>
      </w:r>
      <w:r w:rsidR="00970935">
        <w:rPr>
          <w:rFonts w:asciiTheme="minorHAnsi" w:hAnsiTheme="minorHAnsi" w:cstheme="minorHAnsi"/>
          <w:iCs/>
          <w:sz w:val="24"/>
          <w:szCs w:val="24"/>
        </w:rPr>
        <w:t xml:space="preserve">během obhajoby </w:t>
      </w:r>
      <w:r w:rsidRPr="007A67B2">
        <w:rPr>
          <w:rFonts w:asciiTheme="minorHAnsi" w:hAnsiTheme="minorHAnsi" w:cstheme="minorHAnsi"/>
          <w:iCs/>
          <w:sz w:val="24"/>
          <w:szCs w:val="24"/>
        </w:rPr>
        <w:t>osvětlit, proč je označení „camp“ spojováno právě s reprezentací sexuálních menšin.</w:t>
      </w:r>
    </w:p>
    <w:p w14:paraId="5D8EC91F" w14:textId="77777777" w:rsidR="004835D2" w:rsidRPr="007A67B2" w:rsidRDefault="004835D2" w:rsidP="004835D2">
      <w:pPr>
        <w:tabs>
          <w:tab w:val="left" w:pos="924"/>
        </w:tabs>
        <w:spacing w:after="100" w:afterAutospacing="1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67B2">
        <w:rPr>
          <w:rFonts w:asciiTheme="minorHAnsi" w:hAnsiTheme="minorHAnsi" w:cstheme="minorHAnsi"/>
          <w:iCs/>
          <w:sz w:val="24"/>
          <w:szCs w:val="24"/>
        </w:rPr>
        <w:t>Už v samotném názvu práce se vyskytuje pojem reprezentace. V jeho souvislosti zmiňuje Pavel Skalák autenticitu zobrazování a na konci své práce vyvozuje závěr, že „</w:t>
      </w:r>
      <w:r w:rsidRPr="007A67B2">
        <w:rPr>
          <w:rFonts w:asciiTheme="minorHAnsi" w:hAnsiTheme="minorHAnsi" w:cstheme="minorHAnsi"/>
          <w:i/>
          <w:sz w:val="24"/>
          <w:szCs w:val="24"/>
        </w:rPr>
        <w:t>způsoby zobrazování LGBTQ osob v seriálové produkci je z převážné většiny možné považovat za autentické</w:t>
      </w:r>
      <w:r w:rsidRPr="007A67B2">
        <w:rPr>
          <w:rFonts w:asciiTheme="minorHAnsi" w:hAnsiTheme="minorHAnsi" w:cstheme="minorHAnsi"/>
          <w:iCs/>
          <w:sz w:val="24"/>
          <w:szCs w:val="24"/>
        </w:rPr>
        <w:t>“ (s. 121). Myslím, že uvažovat o možnosti autenticity je v tomto případě poněkud zavádějící; už jenom na základě vlastního autorova poukazu na sémiotické teorie reprezentace (s. 13). V tomto smyslu by bylo prospěšné osvětlit samotný vztah reprezentace a reality. Je opravdu možné pracovat s pojetím televizní a jiné reprezentace ve smyslu mimetického zrcadla?</w:t>
      </w:r>
    </w:p>
    <w:p w14:paraId="49C69243" w14:textId="08EE189E" w:rsidR="004835D2" w:rsidRPr="007A67B2" w:rsidRDefault="004835D2" w:rsidP="004835D2">
      <w:pPr>
        <w:tabs>
          <w:tab w:val="left" w:pos="924"/>
        </w:tabs>
        <w:spacing w:after="100" w:afterAutospacing="1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67B2">
        <w:rPr>
          <w:rFonts w:asciiTheme="minorHAnsi" w:hAnsiTheme="minorHAnsi" w:cstheme="minorHAnsi"/>
          <w:iCs/>
          <w:sz w:val="24"/>
          <w:szCs w:val="24"/>
        </w:rPr>
        <w:t xml:space="preserve">Určitě kvituji, že práce obsahuje pouze minimum překlepů a gramatických či stylistických chyb. Postrádá však ucelenější metodologii a důslednější pramennou kritiku. Stejně tak by zasluhovala důslednější zacházení se zdroji. Z celkového úhlu pohledu je její analytická část poměrně </w:t>
      </w:r>
      <w:r w:rsidRPr="007A67B2">
        <w:rPr>
          <w:rFonts w:asciiTheme="minorHAnsi" w:hAnsiTheme="minorHAnsi" w:cstheme="minorHAnsi"/>
          <w:iCs/>
          <w:sz w:val="24"/>
          <w:szCs w:val="24"/>
        </w:rPr>
        <w:lastRenderedPageBreak/>
        <w:t xml:space="preserve">krátká (oceňuji ale finální snahu o zařazení tématu do soudobého kontextu nemoci Covid-19, viz s. 118–119). Práce dle mého názoru vyhovuje </w:t>
      </w:r>
      <w:r w:rsidR="00831EDE">
        <w:rPr>
          <w:rFonts w:asciiTheme="minorHAnsi" w:hAnsiTheme="minorHAnsi" w:cstheme="minorHAnsi"/>
          <w:iCs/>
          <w:sz w:val="24"/>
          <w:szCs w:val="24"/>
        </w:rPr>
        <w:t>základním</w:t>
      </w:r>
      <w:r w:rsidRPr="007A67B2">
        <w:rPr>
          <w:rFonts w:asciiTheme="minorHAnsi" w:hAnsiTheme="minorHAnsi" w:cstheme="minorHAnsi"/>
          <w:iCs/>
          <w:sz w:val="24"/>
          <w:szCs w:val="24"/>
        </w:rPr>
        <w:t xml:space="preserve"> požadavkům, které jsou na tento typ akademických textů kladené, a proto ji doporučuji k obhajobě.</w:t>
      </w:r>
    </w:p>
    <w:p w14:paraId="61E5F2AC" w14:textId="77777777" w:rsidR="004835D2" w:rsidRPr="00AE3D3C" w:rsidRDefault="004835D2" w:rsidP="004835D2">
      <w:pPr>
        <w:pStyle w:val="Zkladntext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14:paraId="62F97090" w14:textId="1BD5033D" w:rsidR="004835D2" w:rsidRDefault="004835D2" w:rsidP="004835D2">
      <w:pPr>
        <w:pStyle w:val="Zkladntex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Navrhovaná klasifikace</w:t>
      </w:r>
      <w:r w:rsidR="000642D7">
        <w:rPr>
          <w:rFonts w:asciiTheme="minorHAnsi" w:hAnsiTheme="minorHAnsi" w:cstheme="minorHAnsi"/>
          <w:b/>
        </w:rPr>
        <w:t>: dobře</w:t>
      </w:r>
    </w:p>
    <w:p w14:paraId="09D1E5AF" w14:textId="77777777" w:rsidR="00EB22A0" w:rsidRDefault="00EB22A0" w:rsidP="004835D2">
      <w:pPr>
        <w:pStyle w:val="Zkladntext"/>
        <w:rPr>
          <w:rFonts w:asciiTheme="minorHAnsi" w:hAnsiTheme="minorHAnsi" w:cstheme="minorHAnsi"/>
          <w:b/>
        </w:rPr>
      </w:pPr>
    </w:p>
    <w:p w14:paraId="546526BE" w14:textId="77777777" w:rsidR="00EB22A0" w:rsidRPr="00AE3D3C" w:rsidRDefault="00EB22A0" w:rsidP="004835D2">
      <w:pPr>
        <w:pStyle w:val="Zkladntext"/>
        <w:rPr>
          <w:rFonts w:asciiTheme="minorHAnsi" w:hAnsiTheme="minorHAnsi" w:cstheme="minorHAnsi"/>
        </w:rPr>
      </w:pPr>
    </w:p>
    <w:p w14:paraId="19D35700" w14:textId="663D602B" w:rsidR="004835D2" w:rsidRDefault="000F1B48" w:rsidP="004835D2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                                                     …………………………………………</w:t>
      </w:r>
      <w:r w:rsidR="00EB22A0">
        <w:rPr>
          <w:rFonts w:asciiTheme="minorHAnsi" w:hAnsiTheme="minorHAnsi" w:cstheme="minorHAnsi"/>
          <w:sz w:val="24"/>
        </w:rPr>
        <w:t>………</w:t>
      </w:r>
      <w:r>
        <w:rPr>
          <w:rFonts w:asciiTheme="minorHAnsi" w:hAnsiTheme="minorHAnsi" w:cstheme="minorHAnsi"/>
          <w:sz w:val="24"/>
        </w:rPr>
        <w:t xml:space="preserve">     </w:t>
      </w:r>
    </w:p>
    <w:p w14:paraId="04CCDDAA" w14:textId="08E22B09" w:rsidR="004835D2" w:rsidRPr="00AE3D3C" w:rsidRDefault="004835D2" w:rsidP="004835D2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 </w:t>
      </w:r>
      <w:r w:rsidR="000F1B48">
        <w:rPr>
          <w:rFonts w:asciiTheme="minorHAnsi" w:hAnsiTheme="minorHAnsi" w:cstheme="minorHAnsi"/>
          <w:sz w:val="24"/>
        </w:rPr>
        <w:t xml:space="preserve"> </w:t>
      </w:r>
      <w:r w:rsidR="00EB22A0">
        <w:rPr>
          <w:rFonts w:asciiTheme="minorHAnsi" w:hAnsiTheme="minorHAnsi" w:cstheme="minorHAnsi"/>
          <w:sz w:val="24"/>
        </w:rPr>
        <w:t xml:space="preserve">    </w:t>
      </w:r>
      <w:bookmarkStart w:id="0" w:name="_GoBack"/>
      <w:bookmarkEnd w:id="0"/>
      <w:r w:rsidR="000F1B48">
        <w:rPr>
          <w:rFonts w:asciiTheme="minorHAnsi" w:hAnsiTheme="minorHAnsi" w:cstheme="minorHAnsi"/>
          <w:sz w:val="24"/>
        </w:rPr>
        <w:t xml:space="preserve"> </w:t>
      </w:r>
      <w:r w:rsidRPr="00AE3D3C">
        <w:rPr>
          <w:rFonts w:asciiTheme="minorHAnsi" w:hAnsiTheme="minorHAnsi" w:cstheme="minorHAnsi"/>
          <w:sz w:val="24"/>
        </w:rPr>
        <w:t xml:space="preserve">podpis </w:t>
      </w:r>
      <w:r>
        <w:rPr>
          <w:rFonts w:asciiTheme="minorHAnsi" w:hAnsiTheme="minorHAnsi" w:cstheme="minorHAnsi"/>
          <w:sz w:val="24"/>
        </w:rPr>
        <w:t>oponenta</w:t>
      </w:r>
      <w:r w:rsidRPr="00AE3D3C">
        <w:rPr>
          <w:rFonts w:asciiTheme="minorHAnsi" w:hAnsiTheme="minorHAnsi" w:cstheme="minorHAnsi"/>
          <w:sz w:val="24"/>
        </w:rPr>
        <w:t xml:space="preserve"> práce</w:t>
      </w:r>
    </w:p>
    <w:p w14:paraId="4AFBEACF" w14:textId="362F69BC" w:rsidR="004835D2" w:rsidRPr="00AE3D3C" w:rsidRDefault="004835D2" w:rsidP="004835D2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</w:t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</w:t>
      </w:r>
    </w:p>
    <w:p w14:paraId="3D6BE5FC" w14:textId="76DC9B1D" w:rsidR="004835D2" w:rsidRPr="00AE3D3C" w:rsidRDefault="00FC5403" w:rsidP="004835D2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 Dačicích dne 16. 8. 2021</w:t>
      </w:r>
    </w:p>
    <w:p w14:paraId="6F62C5C4" w14:textId="77777777" w:rsidR="004835D2" w:rsidRPr="00AE3D3C" w:rsidRDefault="004835D2" w:rsidP="004835D2">
      <w:pPr>
        <w:rPr>
          <w:rFonts w:asciiTheme="minorHAnsi" w:hAnsiTheme="minorHAnsi" w:cstheme="minorHAnsi"/>
          <w:sz w:val="24"/>
        </w:rPr>
      </w:pPr>
    </w:p>
    <w:p w14:paraId="730BFCB1" w14:textId="77777777" w:rsidR="004835D2" w:rsidRPr="00AE3D3C" w:rsidRDefault="004835D2" w:rsidP="004835D2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4835D2" w:rsidRPr="00AE3D3C" w14:paraId="1B6C15CE" w14:textId="77777777" w:rsidTr="009E666D">
        <w:tc>
          <w:tcPr>
            <w:tcW w:w="2155" w:type="dxa"/>
          </w:tcPr>
          <w:p w14:paraId="2DEA0564" w14:textId="77777777" w:rsidR="004835D2" w:rsidRPr="00AE3D3C" w:rsidRDefault="004835D2" w:rsidP="009E666D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14:paraId="05DDA72C" w14:textId="77777777" w:rsidR="004835D2" w:rsidRPr="00AE3D3C" w:rsidRDefault="004835D2" w:rsidP="009E666D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14:paraId="2362EE4C" w14:textId="77777777" w:rsidR="004835D2" w:rsidRPr="00AE3D3C" w:rsidRDefault="004835D2" w:rsidP="009E666D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14:paraId="255C8CA3" w14:textId="77777777" w:rsidR="004835D2" w:rsidRPr="007A67B2" w:rsidRDefault="004835D2" w:rsidP="009E666D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</w:t>
            </w:r>
            <w:r w:rsidRPr="007A67B2">
              <w:rPr>
                <w:rFonts w:asciiTheme="minorHAnsi" w:hAnsiTheme="minorHAnsi" w:cstheme="minorHAnsi"/>
                <w:b/>
                <w:bCs/>
                <w:sz w:val="24"/>
              </w:rPr>
              <w:t>dobře</w:t>
            </w:r>
          </w:p>
        </w:tc>
        <w:tc>
          <w:tcPr>
            <w:tcW w:w="1842" w:type="dxa"/>
          </w:tcPr>
          <w:p w14:paraId="6A8C1770" w14:textId="77777777" w:rsidR="004835D2" w:rsidRPr="00AE3D3C" w:rsidRDefault="004835D2" w:rsidP="009E666D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14:paraId="026F7EAE" w14:textId="51739FC0" w:rsidR="00AB25D1" w:rsidRPr="00AB25D1" w:rsidRDefault="00AB25D1" w:rsidP="0092604B">
      <w:pPr>
        <w:tabs>
          <w:tab w:val="left" w:pos="924"/>
        </w:tabs>
        <w:spacing w:after="100" w:afterAutospacing="1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sectPr w:rsidR="00AB25D1" w:rsidRPr="00AB25D1" w:rsidSect="008D2202">
      <w:headerReference w:type="default" r:id="rId8"/>
      <w:footerReference w:type="default" r:id="rId9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2CEDB" w14:textId="77777777" w:rsidR="00D76D72" w:rsidRDefault="00D76D72" w:rsidP="0069173D">
      <w:pPr>
        <w:spacing w:after="0" w:line="240" w:lineRule="auto"/>
      </w:pPr>
      <w:r>
        <w:separator/>
      </w:r>
    </w:p>
  </w:endnote>
  <w:endnote w:type="continuationSeparator" w:id="0">
    <w:p w14:paraId="50B7D98D" w14:textId="77777777" w:rsidR="00D76D72" w:rsidRDefault="00D76D72" w:rsidP="00691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DDA6A7" w14:textId="77777777" w:rsidR="00CC3823" w:rsidRPr="001569A0" w:rsidRDefault="00CC3823">
    <w:pPr>
      <w:pStyle w:val="Zpat"/>
      <w:jc w:val="right"/>
      <w:rPr>
        <w:rFonts w:ascii="Times New Roman" w:hAnsi="Times New Roman"/>
      </w:rPr>
    </w:pPr>
    <w:r w:rsidRPr="001569A0">
      <w:rPr>
        <w:rFonts w:ascii="Times New Roman" w:hAnsi="Times New Roman"/>
      </w:rPr>
      <w:fldChar w:fldCharType="begin"/>
    </w:r>
    <w:r w:rsidRPr="001569A0">
      <w:rPr>
        <w:rFonts w:ascii="Times New Roman" w:hAnsi="Times New Roman"/>
      </w:rPr>
      <w:instrText xml:space="preserve"> PAGE   \* MERGEFORMAT </w:instrText>
    </w:r>
    <w:r w:rsidRPr="001569A0">
      <w:rPr>
        <w:rFonts w:ascii="Times New Roman" w:hAnsi="Times New Roman"/>
      </w:rPr>
      <w:fldChar w:fldCharType="separate"/>
    </w:r>
    <w:r w:rsidR="00EB22A0">
      <w:rPr>
        <w:rFonts w:ascii="Times New Roman" w:hAnsi="Times New Roman"/>
        <w:noProof/>
      </w:rPr>
      <w:t>2</w:t>
    </w:r>
    <w:r w:rsidRPr="001569A0">
      <w:rPr>
        <w:rFonts w:ascii="Times New Roman" w:hAnsi="Times New Roman"/>
      </w:rPr>
      <w:fldChar w:fldCharType="end"/>
    </w:r>
  </w:p>
  <w:p w14:paraId="534F5DB6" w14:textId="77777777" w:rsidR="00CC3823" w:rsidRPr="001569A0" w:rsidRDefault="00CC3823">
    <w:pPr>
      <w:pStyle w:val="Zpa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D2557" w14:textId="77777777" w:rsidR="00D76D72" w:rsidRDefault="00D76D72" w:rsidP="0069173D">
      <w:pPr>
        <w:spacing w:after="0" w:line="240" w:lineRule="auto"/>
      </w:pPr>
      <w:r>
        <w:separator/>
      </w:r>
    </w:p>
  </w:footnote>
  <w:footnote w:type="continuationSeparator" w:id="0">
    <w:p w14:paraId="2C94F624" w14:textId="77777777" w:rsidR="00D76D72" w:rsidRDefault="00D76D72" w:rsidP="00691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7DD29" w14:textId="77777777" w:rsidR="00CC3823" w:rsidRDefault="00CC3823" w:rsidP="00FD2C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15584"/>
    <w:multiLevelType w:val="hybridMultilevel"/>
    <w:tmpl w:val="49AEED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02"/>
    <w:rsid w:val="0000038F"/>
    <w:rsid w:val="00001BD2"/>
    <w:rsid w:val="00001EE2"/>
    <w:rsid w:val="0000235E"/>
    <w:rsid w:val="00002CA0"/>
    <w:rsid w:val="00004073"/>
    <w:rsid w:val="000041D9"/>
    <w:rsid w:val="000043C0"/>
    <w:rsid w:val="000047CB"/>
    <w:rsid w:val="00004DE6"/>
    <w:rsid w:val="000056E2"/>
    <w:rsid w:val="00005893"/>
    <w:rsid w:val="000066B4"/>
    <w:rsid w:val="0000695C"/>
    <w:rsid w:val="00010032"/>
    <w:rsid w:val="00010272"/>
    <w:rsid w:val="00010290"/>
    <w:rsid w:val="000107C2"/>
    <w:rsid w:val="000119BC"/>
    <w:rsid w:val="00012096"/>
    <w:rsid w:val="00012D18"/>
    <w:rsid w:val="000134EF"/>
    <w:rsid w:val="000138C0"/>
    <w:rsid w:val="00017019"/>
    <w:rsid w:val="000174FB"/>
    <w:rsid w:val="00017C1A"/>
    <w:rsid w:val="000211D1"/>
    <w:rsid w:val="00021217"/>
    <w:rsid w:val="00021C52"/>
    <w:rsid w:val="00021D6C"/>
    <w:rsid w:val="00021E48"/>
    <w:rsid w:val="00023002"/>
    <w:rsid w:val="000230D3"/>
    <w:rsid w:val="00023197"/>
    <w:rsid w:val="00023B8F"/>
    <w:rsid w:val="0002477E"/>
    <w:rsid w:val="000257CE"/>
    <w:rsid w:val="00025FF6"/>
    <w:rsid w:val="0002669A"/>
    <w:rsid w:val="00026A57"/>
    <w:rsid w:val="00026BCE"/>
    <w:rsid w:val="00027424"/>
    <w:rsid w:val="00027F1B"/>
    <w:rsid w:val="00030A05"/>
    <w:rsid w:val="00031371"/>
    <w:rsid w:val="00031AE8"/>
    <w:rsid w:val="00031C58"/>
    <w:rsid w:val="00032F7A"/>
    <w:rsid w:val="00033AF5"/>
    <w:rsid w:val="00033C2B"/>
    <w:rsid w:val="0003416F"/>
    <w:rsid w:val="0003510D"/>
    <w:rsid w:val="000357F7"/>
    <w:rsid w:val="00035D48"/>
    <w:rsid w:val="000369EA"/>
    <w:rsid w:val="00036F91"/>
    <w:rsid w:val="00037CD8"/>
    <w:rsid w:val="00040837"/>
    <w:rsid w:val="0004085B"/>
    <w:rsid w:val="00041606"/>
    <w:rsid w:val="00041C72"/>
    <w:rsid w:val="00041FCA"/>
    <w:rsid w:val="00042860"/>
    <w:rsid w:val="00042E0D"/>
    <w:rsid w:val="000432B4"/>
    <w:rsid w:val="000438B7"/>
    <w:rsid w:val="0004401B"/>
    <w:rsid w:val="00044646"/>
    <w:rsid w:val="0004482E"/>
    <w:rsid w:val="00044988"/>
    <w:rsid w:val="00044BE0"/>
    <w:rsid w:val="00044BF7"/>
    <w:rsid w:val="00044F56"/>
    <w:rsid w:val="00044FD1"/>
    <w:rsid w:val="000450D8"/>
    <w:rsid w:val="000458CD"/>
    <w:rsid w:val="000460AD"/>
    <w:rsid w:val="00046E84"/>
    <w:rsid w:val="00047045"/>
    <w:rsid w:val="00050859"/>
    <w:rsid w:val="00050A9F"/>
    <w:rsid w:val="00050B76"/>
    <w:rsid w:val="00050DF7"/>
    <w:rsid w:val="000514E7"/>
    <w:rsid w:val="00051C0C"/>
    <w:rsid w:val="000527F0"/>
    <w:rsid w:val="00053A04"/>
    <w:rsid w:val="00054F9B"/>
    <w:rsid w:val="000550CF"/>
    <w:rsid w:val="00055F0D"/>
    <w:rsid w:val="0005646D"/>
    <w:rsid w:val="00056AAF"/>
    <w:rsid w:val="0005702A"/>
    <w:rsid w:val="000601C6"/>
    <w:rsid w:val="0006087F"/>
    <w:rsid w:val="00060A38"/>
    <w:rsid w:val="00060C07"/>
    <w:rsid w:val="00060DC4"/>
    <w:rsid w:val="00061392"/>
    <w:rsid w:val="00061C21"/>
    <w:rsid w:val="000631B4"/>
    <w:rsid w:val="000638AB"/>
    <w:rsid w:val="00063D3D"/>
    <w:rsid w:val="00063E5B"/>
    <w:rsid w:val="000642D7"/>
    <w:rsid w:val="000658F5"/>
    <w:rsid w:val="0006759A"/>
    <w:rsid w:val="000704F9"/>
    <w:rsid w:val="000709AE"/>
    <w:rsid w:val="00070C5D"/>
    <w:rsid w:val="00070D12"/>
    <w:rsid w:val="00070F1C"/>
    <w:rsid w:val="00071513"/>
    <w:rsid w:val="00071867"/>
    <w:rsid w:val="00071F3D"/>
    <w:rsid w:val="000727D4"/>
    <w:rsid w:val="00072AFD"/>
    <w:rsid w:val="0007435B"/>
    <w:rsid w:val="0007585A"/>
    <w:rsid w:val="00076182"/>
    <w:rsid w:val="0007650E"/>
    <w:rsid w:val="00080BDE"/>
    <w:rsid w:val="00080C94"/>
    <w:rsid w:val="00082776"/>
    <w:rsid w:val="0008289E"/>
    <w:rsid w:val="00082FD7"/>
    <w:rsid w:val="00084379"/>
    <w:rsid w:val="000846B5"/>
    <w:rsid w:val="00084DAC"/>
    <w:rsid w:val="000851D3"/>
    <w:rsid w:val="00085BC8"/>
    <w:rsid w:val="00086B8A"/>
    <w:rsid w:val="00086C31"/>
    <w:rsid w:val="00087822"/>
    <w:rsid w:val="00090C35"/>
    <w:rsid w:val="00090D33"/>
    <w:rsid w:val="00091EE2"/>
    <w:rsid w:val="000922BE"/>
    <w:rsid w:val="0009283C"/>
    <w:rsid w:val="00093077"/>
    <w:rsid w:val="00093EAA"/>
    <w:rsid w:val="0009412E"/>
    <w:rsid w:val="000949A8"/>
    <w:rsid w:val="00094DF5"/>
    <w:rsid w:val="000961C8"/>
    <w:rsid w:val="00096223"/>
    <w:rsid w:val="00096B23"/>
    <w:rsid w:val="00096DEF"/>
    <w:rsid w:val="000973CA"/>
    <w:rsid w:val="00097EEB"/>
    <w:rsid w:val="000A1179"/>
    <w:rsid w:val="000A19DB"/>
    <w:rsid w:val="000A1E55"/>
    <w:rsid w:val="000A1F87"/>
    <w:rsid w:val="000A27DB"/>
    <w:rsid w:val="000A3120"/>
    <w:rsid w:val="000A3FE6"/>
    <w:rsid w:val="000A405F"/>
    <w:rsid w:val="000A4847"/>
    <w:rsid w:val="000A4A38"/>
    <w:rsid w:val="000A4BC6"/>
    <w:rsid w:val="000A4F8E"/>
    <w:rsid w:val="000A5589"/>
    <w:rsid w:val="000A66D4"/>
    <w:rsid w:val="000A793D"/>
    <w:rsid w:val="000B05BA"/>
    <w:rsid w:val="000B0B86"/>
    <w:rsid w:val="000B0F4E"/>
    <w:rsid w:val="000B12EE"/>
    <w:rsid w:val="000B1B60"/>
    <w:rsid w:val="000B2ED2"/>
    <w:rsid w:val="000B3800"/>
    <w:rsid w:val="000B4161"/>
    <w:rsid w:val="000B45E7"/>
    <w:rsid w:val="000B52EF"/>
    <w:rsid w:val="000B5412"/>
    <w:rsid w:val="000B5D98"/>
    <w:rsid w:val="000B608F"/>
    <w:rsid w:val="000B6410"/>
    <w:rsid w:val="000B6C27"/>
    <w:rsid w:val="000B7CFF"/>
    <w:rsid w:val="000B7D8A"/>
    <w:rsid w:val="000C0CC0"/>
    <w:rsid w:val="000C0EEC"/>
    <w:rsid w:val="000C0F08"/>
    <w:rsid w:val="000C0F53"/>
    <w:rsid w:val="000C1BFC"/>
    <w:rsid w:val="000C2ABC"/>
    <w:rsid w:val="000C2BA3"/>
    <w:rsid w:val="000C351F"/>
    <w:rsid w:val="000C3960"/>
    <w:rsid w:val="000C4750"/>
    <w:rsid w:val="000C4A05"/>
    <w:rsid w:val="000C5164"/>
    <w:rsid w:val="000C5EF9"/>
    <w:rsid w:val="000C6CFA"/>
    <w:rsid w:val="000C76CE"/>
    <w:rsid w:val="000C78BE"/>
    <w:rsid w:val="000C7D1F"/>
    <w:rsid w:val="000D032F"/>
    <w:rsid w:val="000D053E"/>
    <w:rsid w:val="000D0617"/>
    <w:rsid w:val="000D0C1C"/>
    <w:rsid w:val="000D10D8"/>
    <w:rsid w:val="000D1C65"/>
    <w:rsid w:val="000D1D16"/>
    <w:rsid w:val="000D21C3"/>
    <w:rsid w:val="000D2983"/>
    <w:rsid w:val="000D3C95"/>
    <w:rsid w:val="000D3D5D"/>
    <w:rsid w:val="000D40D2"/>
    <w:rsid w:val="000D436E"/>
    <w:rsid w:val="000D49E4"/>
    <w:rsid w:val="000D4AC8"/>
    <w:rsid w:val="000D4C2B"/>
    <w:rsid w:val="000D5164"/>
    <w:rsid w:val="000D552B"/>
    <w:rsid w:val="000D6CCB"/>
    <w:rsid w:val="000D6FFE"/>
    <w:rsid w:val="000D7330"/>
    <w:rsid w:val="000E0097"/>
    <w:rsid w:val="000E0685"/>
    <w:rsid w:val="000E0E69"/>
    <w:rsid w:val="000E0FC1"/>
    <w:rsid w:val="000E1B57"/>
    <w:rsid w:val="000E2079"/>
    <w:rsid w:val="000E207A"/>
    <w:rsid w:val="000E22DE"/>
    <w:rsid w:val="000E3BA6"/>
    <w:rsid w:val="000E4458"/>
    <w:rsid w:val="000E4B3F"/>
    <w:rsid w:val="000E4E04"/>
    <w:rsid w:val="000E53F8"/>
    <w:rsid w:val="000E5640"/>
    <w:rsid w:val="000E5B4C"/>
    <w:rsid w:val="000E76E5"/>
    <w:rsid w:val="000E797D"/>
    <w:rsid w:val="000F05D5"/>
    <w:rsid w:val="000F1B48"/>
    <w:rsid w:val="000F1ED6"/>
    <w:rsid w:val="000F2A7A"/>
    <w:rsid w:val="000F2EE4"/>
    <w:rsid w:val="000F339E"/>
    <w:rsid w:val="000F3619"/>
    <w:rsid w:val="000F4816"/>
    <w:rsid w:val="000F4DB2"/>
    <w:rsid w:val="000F4F3E"/>
    <w:rsid w:val="000F58F4"/>
    <w:rsid w:val="000F5AC4"/>
    <w:rsid w:val="000F5BF6"/>
    <w:rsid w:val="000F6E93"/>
    <w:rsid w:val="000F6FD1"/>
    <w:rsid w:val="000F73FE"/>
    <w:rsid w:val="000F7C30"/>
    <w:rsid w:val="000F7D8B"/>
    <w:rsid w:val="00100152"/>
    <w:rsid w:val="00100C6D"/>
    <w:rsid w:val="00101415"/>
    <w:rsid w:val="001027F5"/>
    <w:rsid w:val="00102AE9"/>
    <w:rsid w:val="00102B43"/>
    <w:rsid w:val="00103E28"/>
    <w:rsid w:val="00104454"/>
    <w:rsid w:val="00105870"/>
    <w:rsid w:val="00105968"/>
    <w:rsid w:val="00105ECD"/>
    <w:rsid w:val="001063D0"/>
    <w:rsid w:val="00106646"/>
    <w:rsid w:val="0010670B"/>
    <w:rsid w:val="00106CB8"/>
    <w:rsid w:val="0010738C"/>
    <w:rsid w:val="00107461"/>
    <w:rsid w:val="001075F7"/>
    <w:rsid w:val="00107ADE"/>
    <w:rsid w:val="00107D50"/>
    <w:rsid w:val="00107FFC"/>
    <w:rsid w:val="0011085D"/>
    <w:rsid w:val="00110869"/>
    <w:rsid w:val="00110D86"/>
    <w:rsid w:val="00111125"/>
    <w:rsid w:val="001111FE"/>
    <w:rsid w:val="001117F4"/>
    <w:rsid w:val="00112058"/>
    <w:rsid w:val="0011232B"/>
    <w:rsid w:val="001127F1"/>
    <w:rsid w:val="0011388F"/>
    <w:rsid w:val="00114633"/>
    <w:rsid w:val="0011544E"/>
    <w:rsid w:val="00115CB6"/>
    <w:rsid w:val="00116DDD"/>
    <w:rsid w:val="00116F88"/>
    <w:rsid w:val="00117204"/>
    <w:rsid w:val="00117998"/>
    <w:rsid w:val="001207FB"/>
    <w:rsid w:val="00120E03"/>
    <w:rsid w:val="0012104C"/>
    <w:rsid w:val="0012121F"/>
    <w:rsid w:val="0012134F"/>
    <w:rsid w:val="00121CB7"/>
    <w:rsid w:val="00121EBF"/>
    <w:rsid w:val="0012261D"/>
    <w:rsid w:val="00122B0A"/>
    <w:rsid w:val="00122F8E"/>
    <w:rsid w:val="00123709"/>
    <w:rsid w:val="001237A8"/>
    <w:rsid w:val="00123A62"/>
    <w:rsid w:val="00124F79"/>
    <w:rsid w:val="00125412"/>
    <w:rsid w:val="00125D3F"/>
    <w:rsid w:val="00127C30"/>
    <w:rsid w:val="00132A6F"/>
    <w:rsid w:val="0013304E"/>
    <w:rsid w:val="0013312D"/>
    <w:rsid w:val="00133910"/>
    <w:rsid w:val="00133D73"/>
    <w:rsid w:val="00134F67"/>
    <w:rsid w:val="0013503A"/>
    <w:rsid w:val="00135187"/>
    <w:rsid w:val="0013536C"/>
    <w:rsid w:val="00135662"/>
    <w:rsid w:val="00135787"/>
    <w:rsid w:val="001360E3"/>
    <w:rsid w:val="00136696"/>
    <w:rsid w:val="0013681B"/>
    <w:rsid w:val="00136C60"/>
    <w:rsid w:val="00140D6C"/>
    <w:rsid w:val="00140D95"/>
    <w:rsid w:val="0014237C"/>
    <w:rsid w:val="00142831"/>
    <w:rsid w:val="001439C9"/>
    <w:rsid w:val="00144529"/>
    <w:rsid w:val="00145AE2"/>
    <w:rsid w:val="001475EE"/>
    <w:rsid w:val="0014798D"/>
    <w:rsid w:val="00147B31"/>
    <w:rsid w:val="0015009C"/>
    <w:rsid w:val="0015092F"/>
    <w:rsid w:val="00150A94"/>
    <w:rsid w:val="00150BFD"/>
    <w:rsid w:val="0015120A"/>
    <w:rsid w:val="0015143C"/>
    <w:rsid w:val="00151CBF"/>
    <w:rsid w:val="00152BDB"/>
    <w:rsid w:val="00152D09"/>
    <w:rsid w:val="001531CB"/>
    <w:rsid w:val="001539C1"/>
    <w:rsid w:val="001562FE"/>
    <w:rsid w:val="001569A0"/>
    <w:rsid w:val="001573F6"/>
    <w:rsid w:val="0015784C"/>
    <w:rsid w:val="001609DD"/>
    <w:rsid w:val="001611EA"/>
    <w:rsid w:val="0016290E"/>
    <w:rsid w:val="0016301B"/>
    <w:rsid w:val="001633C1"/>
    <w:rsid w:val="001636BC"/>
    <w:rsid w:val="00163904"/>
    <w:rsid w:val="0016422A"/>
    <w:rsid w:val="00164326"/>
    <w:rsid w:val="00165B36"/>
    <w:rsid w:val="00165DD4"/>
    <w:rsid w:val="00166F81"/>
    <w:rsid w:val="001672CF"/>
    <w:rsid w:val="00167F93"/>
    <w:rsid w:val="0017059B"/>
    <w:rsid w:val="00171852"/>
    <w:rsid w:val="00173448"/>
    <w:rsid w:val="00173CC5"/>
    <w:rsid w:val="0017407B"/>
    <w:rsid w:val="00174186"/>
    <w:rsid w:val="00174CB6"/>
    <w:rsid w:val="00174D99"/>
    <w:rsid w:val="0017671A"/>
    <w:rsid w:val="00176893"/>
    <w:rsid w:val="001769A2"/>
    <w:rsid w:val="0017728F"/>
    <w:rsid w:val="001776C0"/>
    <w:rsid w:val="001807A4"/>
    <w:rsid w:val="00181000"/>
    <w:rsid w:val="00181EDD"/>
    <w:rsid w:val="001824DB"/>
    <w:rsid w:val="00183A6D"/>
    <w:rsid w:val="00184543"/>
    <w:rsid w:val="00184A2F"/>
    <w:rsid w:val="0018555E"/>
    <w:rsid w:val="00185896"/>
    <w:rsid w:val="00187F3E"/>
    <w:rsid w:val="00190F16"/>
    <w:rsid w:val="0019108E"/>
    <w:rsid w:val="001912B9"/>
    <w:rsid w:val="00191F77"/>
    <w:rsid w:val="00193AAC"/>
    <w:rsid w:val="001949F1"/>
    <w:rsid w:val="00194F29"/>
    <w:rsid w:val="00195086"/>
    <w:rsid w:val="001960D8"/>
    <w:rsid w:val="0019624F"/>
    <w:rsid w:val="00196AB4"/>
    <w:rsid w:val="00196B63"/>
    <w:rsid w:val="001A004B"/>
    <w:rsid w:val="001A0644"/>
    <w:rsid w:val="001A0F1F"/>
    <w:rsid w:val="001A163A"/>
    <w:rsid w:val="001A34BB"/>
    <w:rsid w:val="001A37C0"/>
    <w:rsid w:val="001A45C2"/>
    <w:rsid w:val="001A4917"/>
    <w:rsid w:val="001A4E81"/>
    <w:rsid w:val="001A5859"/>
    <w:rsid w:val="001A5B88"/>
    <w:rsid w:val="001A60B7"/>
    <w:rsid w:val="001A64D7"/>
    <w:rsid w:val="001B01C3"/>
    <w:rsid w:val="001B0557"/>
    <w:rsid w:val="001B075F"/>
    <w:rsid w:val="001B0F7D"/>
    <w:rsid w:val="001B1D55"/>
    <w:rsid w:val="001B1DAF"/>
    <w:rsid w:val="001B2B9C"/>
    <w:rsid w:val="001B30DF"/>
    <w:rsid w:val="001B32C6"/>
    <w:rsid w:val="001B46C8"/>
    <w:rsid w:val="001B4A10"/>
    <w:rsid w:val="001B4B05"/>
    <w:rsid w:val="001B4EA5"/>
    <w:rsid w:val="001B60AB"/>
    <w:rsid w:val="001B7D54"/>
    <w:rsid w:val="001B7F23"/>
    <w:rsid w:val="001C0539"/>
    <w:rsid w:val="001C0F46"/>
    <w:rsid w:val="001C1907"/>
    <w:rsid w:val="001C253F"/>
    <w:rsid w:val="001C31DE"/>
    <w:rsid w:val="001C518E"/>
    <w:rsid w:val="001C56E9"/>
    <w:rsid w:val="001C7821"/>
    <w:rsid w:val="001C7894"/>
    <w:rsid w:val="001D1C1E"/>
    <w:rsid w:val="001D2184"/>
    <w:rsid w:val="001D2312"/>
    <w:rsid w:val="001D2575"/>
    <w:rsid w:val="001D32B3"/>
    <w:rsid w:val="001D334F"/>
    <w:rsid w:val="001D34BD"/>
    <w:rsid w:val="001D37E3"/>
    <w:rsid w:val="001D3A14"/>
    <w:rsid w:val="001D3E62"/>
    <w:rsid w:val="001D4159"/>
    <w:rsid w:val="001D42BA"/>
    <w:rsid w:val="001D60B8"/>
    <w:rsid w:val="001D732E"/>
    <w:rsid w:val="001E063A"/>
    <w:rsid w:val="001E06B3"/>
    <w:rsid w:val="001E09A3"/>
    <w:rsid w:val="001E0CAC"/>
    <w:rsid w:val="001E26E2"/>
    <w:rsid w:val="001E2ADA"/>
    <w:rsid w:val="001E2EFA"/>
    <w:rsid w:val="001E33BA"/>
    <w:rsid w:val="001E3553"/>
    <w:rsid w:val="001E3E90"/>
    <w:rsid w:val="001E6399"/>
    <w:rsid w:val="001E747A"/>
    <w:rsid w:val="001F0E5D"/>
    <w:rsid w:val="001F16DA"/>
    <w:rsid w:val="001F1B3A"/>
    <w:rsid w:val="001F224E"/>
    <w:rsid w:val="001F25EC"/>
    <w:rsid w:val="001F25F3"/>
    <w:rsid w:val="001F263E"/>
    <w:rsid w:val="001F26DD"/>
    <w:rsid w:val="001F351B"/>
    <w:rsid w:val="001F388E"/>
    <w:rsid w:val="001F3D90"/>
    <w:rsid w:val="001F4AAA"/>
    <w:rsid w:val="001F4CFA"/>
    <w:rsid w:val="001F4F75"/>
    <w:rsid w:val="001F5085"/>
    <w:rsid w:val="001F54DE"/>
    <w:rsid w:val="001F5E1C"/>
    <w:rsid w:val="001F61C3"/>
    <w:rsid w:val="001F6257"/>
    <w:rsid w:val="001F6409"/>
    <w:rsid w:val="001F65FB"/>
    <w:rsid w:val="001F6992"/>
    <w:rsid w:val="001F7846"/>
    <w:rsid w:val="001F7EF1"/>
    <w:rsid w:val="001F7FAE"/>
    <w:rsid w:val="002031DA"/>
    <w:rsid w:val="002032C4"/>
    <w:rsid w:val="00204AAB"/>
    <w:rsid w:val="00204E35"/>
    <w:rsid w:val="00205130"/>
    <w:rsid w:val="00205722"/>
    <w:rsid w:val="00205844"/>
    <w:rsid w:val="00205BC8"/>
    <w:rsid w:val="00210499"/>
    <w:rsid w:val="00210BB5"/>
    <w:rsid w:val="002115D4"/>
    <w:rsid w:val="0021267F"/>
    <w:rsid w:val="002129D3"/>
    <w:rsid w:val="00212EDE"/>
    <w:rsid w:val="00213121"/>
    <w:rsid w:val="002131F0"/>
    <w:rsid w:val="00213F3A"/>
    <w:rsid w:val="00214260"/>
    <w:rsid w:val="00214268"/>
    <w:rsid w:val="00215338"/>
    <w:rsid w:val="002154DE"/>
    <w:rsid w:val="002159CD"/>
    <w:rsid w:val="00215EF3"/>
    <w:rsid w:val="002163E2"/>
    <w:rsid w:val="00216700"/>
    <w:rsid w:val="00217BC8"/>
    <w:rsid w:val="00217E04"/>
    <w:rsid w:val="00217EFC"/>
    <w:rsid w:val="002207AC"/>
    <w:rsid w:val="00220B89"/>
    <w:rsid w:val="002228C4"/>
    <w:rsid w:val="00222E8F"/>
    <w:rsid w:val="00223245"/>
    <w:rsid w:val="002246A2"/>
    <w:rsid w:val="002247C3"/>
    <w:rsid w:val="00224FCC"/>
    <w:rsid w:val="0022543B"/>
    <w:rsid w:val="00225627"/>
    <w:rsid w:val="002262BA"/>
    <w:rsid w:val="00226921"/>
    <w:rsid w:val="002269F9"/>
    <w:rsid w:val="00227066"/>
    <w:rsid w:val="002275A9"/>
    <w:rsid w:val="00227C7E"/>
    <w:rsid w:val="00227E81"/>
    <w:rsid w:val="0023163F"/>
    <w:rsid w:val="00231749"/>
    <w:rsid w:val="00231FF8"/>
    <w:rsid w:val="00232E3D"/>
    <w:rsid w:val="00232F07"/>
    <w:rsid w:val="00233BC3"/>
    <w:rsid w:val="00233D0D"/>
    <w:rsid w:val="00233F51"/>
    <w:rsid w:val="002341EE"/>
    <w:rsid w:val="00234CCB"/>
    <w:rsid w:val="00236628"/>
    <w:rsid w:val="00237994"/>
    <w:rsid w:val="002401E2"/>
    <w:rsid w:val="00240453"/>
    <w:rsid w:val="00241D4F"/>
    <w:rsid w:val="002420E4"/>
    <w:rsid w:val="0024265D"/>
    <w:rsid w:val="00242808"/>
    <w:rsid w:val="002433E5"/>
    <w:rsid w:val="00244F9C"/>
    <w:rsid w:val="00245BBC"/>
    <w:rsid w:val="00246145"/>
    <w:rsid w:val="002465F3"/>
    <w:rsid w:val="00246A00"/>
    <w:rsid w:val="00247D2B"/>
    <w:rsid w:val="002501A9"/>
    <w:rsid w:val="00251245"/>
    <w:rsid w:val="002520B4"/>
    <w:rsid w:val="00252370"/>
    <w:rsid w:val="00252582"/>
    <w:rsid w:val="002534D2"/>
    <w:rsid w:val="00253DA2"/>
    <w:rsid w:val="002542F2"/>
    <w:rsid w:val="002545C7"/>
    <w:rsid w:val="00254A8D"/>
    <w:rsid w:val="00254E91"/>
    <w:rsid w:val="00255053"/>
    <w:rsid w:val="0025588B"/>
    <w:rsid w:val="00256859"/>
    <w:rsid w:val="00256B9E"/>
    <w:rsid w:val="00257198"/>
    <w:rsid w:val="0025747C"/>
    <w:rsid w:val="002601D3"/>
    <w:rsid w:val="0026039C"/>
    <w:rsid w:val="00261945"/>
    <w:rsid w:val="00261B20"/>
    <w:rsid w:val="00262BC3"/>
    <w:rsid w:val="0026368D"/>
    <w:rsid w:val="002646F6"/>
    <w:rsid w:val="00264982"/>
    <w:rsid w:val="002657BD"/>
    <w:rsid w:val="00265A5C"/>
    <w:rsid w:val="00265B0D"/>
    <w:rsid w:val="0026602E"/>
    <w:rsid w:val="002668E4"/>
    <w:rsid w:val="00266DE5"/>
    <w:rsid w:val="00267249"/>
    <w:rsid w:val="002676F3"/>
    <w:rsid w:val="00267FE1"/>
    <w:rsid w:val="00270268"/>
    <w:rsid w:val="002702D1"/>
    <w:rsid w:val="002702F4"/>
    <w:rsid w:val="0027064C"/>
    <w:rsid w:val="002707C1"/>
    <w:rsid w:val="0027081D"/>
    <w:rsid w:val="00270973"/>
    <w:rsid w:val="00270F44"/>
    <w:rsid w:val="00272957"/>
    <w:rsid w:val="00272C15"/>
    <w:rsid w:val="00273BDA"/>
    <w:rsid w:val="00274737"/>
    <w:rsid w:val="00274BB2"/>
    <w:rsid w:val="00274DCD"/>
    <w:rsid w:val="0027527E"/>
    <w:rsid w:val="002758FD"/>
    <w:rsid w:val="00276980"/>
    <w:rsid w:val="00276DAF"/>
    <w:rsid w:val="00280512"/>
    <w:rsid w:val="00280E26"/>
    <w:rsid w:val="0028148A"/>
    <w:rsid w:val="002814AB"/>
    <w:rsid w:val="00281506"/>
    <w:rsid w:val="00281811"/>
    <w:rsid w:val="00281C69"/>
    <w:rsid w:val="0028252B"/>
    <w:rsid w:val="00283241"/>
    <w:rsid w:val="002832B4"/>
    <w:rsid w:val="002836FA"/>
    <w:rsid w:val="0028375E"/>
    <w:rsid w:val="002839A5"/>
    <w:rsid w:val="00284769"/>
    <w:rsid w:val="002847C8"/>
    <w:rsid w:val="00284812"/>
    <w:rsid w:val="00285719"/>
    <w:rsid w:val="00285D88"/>
    <w:rsid w:val="00286B0B"/>
    <w:rsid w:val="00286D62"/>
    <w:rsid w:val="00286F81"/>
    <w:rsid w:val="00287CF2"/>
    <w:rsid w:val="00290A43"/>
    <w:rsid w:val="00290AE3"/>
    <w:rsid w:val="002913D3"/>
    <w:rsid w:val="00291EE5"/>
    <w:rsid w:val="002922BB"/>
    <w:rsid w:val="00292C2C"/>
    <w:rsid w:val="0029405B"/>
    <w:rsid w:val="0029463F"/>
    <w:rsid w:val="0029497C"/>
    <w:rsid w:val="00294B5C"/>
    <w:rsid w:val="00295C4A"/>
    <w:rsid w:val="00296D01"/>
    <w:rsid w:val="00296F69"/>
    <w:rsid w:val="002970F0"/>
    <w:rsid w:val="00297152"/>
    <w:rsid w:val="002A2067"/>
    <w:rsid w:val="002A2E8D"/>
    <w:rsid w:val="002A3841"/>
    <w:rsid w:val="002A3EB2"/>
    <w:rsid w:val="002A443D"/>
    <w:rsid w:val="002A49EA"/>
    <w:rsid w:val="002A6032"/>
    <w:rsid w:val="002A6249"/>
    <w:rsid w:val="002A6C4D"/>
    <w:rsid w:val="002A6D65"/>
    <w:rsid w:val="002B07C1"/>
    <w:rsid w:val="002B07F1"/>
    <w:rsid w:val="002B12E3"/>
    <w:rsid w:val="002B2188"/>
    <w:rsid w:val="002B2822"/>
    <w:rsid w:val="002B28D0"/>
    <w:rsid w:val="002B3EC3"/>
    <w:rsid w:val="002B4C1C"/>
    <w:rsid w:val="002B559E"/>
    <w:rsid w:val="002B574C"/>
    <w:rsid w:val="002B6B4A"/>
    <w:rsid w:val="002B7646"/>
    <w:rsid w:val="002B76DB"/>
    <w:rsid w:val="002B7D14"/>
    <w:rsid w:val="002C030D"/>
    <w:rsid w:val="002C0BD0"/>
    <w:rsid w:val="002C0EF8"/>
    <w:rsid w:val="002C2920"/>
    <w:rsid w:val="002C306E"/>
    <w:rsid w:val="002C413C"/>
    <w:rsid w:val="002C4255"/>
    <w:rsid w:val="002C4319"/>
    <w:rsid w:val="002C4AC2"/>
    <w:rsid w:val="002C4C3E"/>
    <w:rsid w:val="002C54DB"/>
    <w:rsid w:val="002C580B"/>
    <w:rsid w:val="002C6132"/>
    <w:rsid w:val="002C6FAE"/>
    <w:rsid w:val="002D024B"/>
    <w:rsid w:val="002D036A"/>
    <w:rsid w:val="002D07B9"/>
    <w:rsid w:val="002D0B26"/>
    <w:rsid w:val="002D1F23"/>
    <w:rsid w:val="002D2A65"/>
    <w:rsid w:val="002D3406"/>
    <w:rsid w:val="002D35B9"/>
    <w:rsid w:val="002D367D"/>
    <w:rsid w:val="002D535F"/>
    <w:rsid w:val="002D5AE8"/>
    <w:rsid w:val="002D69FD"/>
    <w:rsid w:val="002D6A39"/>
    <w:rsid w:val="002D7414"/>
    <w:rsid w:val="002D760B"/>
    <w:rsid w:val="002E066F"/>
    <w:rsid w:val="002E0B6C"/>
    <w:rsid w:val="002E0E4A"/>
    <w:rsid w:val="002E10B1"/>
    <w:rsid w:val="002E1261"/>
    <w:rsid w:val="002E1B02"/>
    <w:rsid w:val="002E2B81"/>
    <w:rsid w:val="002E3BE2"/>
    <w:rsid w:val="002E3DD5"/>
    <w:rsid w:val="002E5ACE"/>
    <w:rsid w:val="002E5B44"/>
    <w:rsid w:val="002E5B93"/>
    <w:rsid w:val="002E6684"/>
    <w:rsid w:val="002E6AA8"/>
    <w:rsid w:val="002E7104"/>
    <w:rsid w:val="002E79F3"/>
    <w:rsid w:val="002E7E3B"/>
    <w:rsid w:val="002F0C08"/>
    <w:rsid w:val="002F0E89"/>
    <w:rsid w:val="002F1B7A"/>
    <w:rsid w:val="002F1D78"/>
    <w:rsid w:val="002F1FEE"/>
    <w:rsid w:val="002F2154"/>
    <w:rsid w:val="002F3492"/>
    <w:rsid w:val="002F36D5"/>
    <w:rsid w:val="002F36E3"/>
    <w:rsid w:val="002F3B37"/>
    <w:rsid w:val="002F4E5B"/>
    <w:rsid w:val="002F604F"/>
    <w:rsid w:val="002F6B34"/>
    <w:rsid w:val="002F6DB4"/>
    <w:rsid w:val="002F6F6B"/>
    <w:rsid w:val="00300DDE"/>
    <w:rsid w:val="00301029"/>
    <w:rsid w:val="003014B2"/>
    <w:rsid w:val="00303310"/>
    <w:rsid w:val="0030470D"/>
    <w:rsid w:val="003047EF"/>
    <w:rsid w:val="00304B6B"/>
    <w:rsid w:val="00304C1E"/>
    <w:rsid w:val="003074D9"/>
    <w:rsid w:val="00310110"/>
    <w:rsid w:val="003116C8"/>
    <w:rsid w:val="00311973"/>
    <w:rsid w:val="003119B3"/>
    <w:rsid w:val="00312AFB"/>
    <w:rsid w:val="00313550"/>
    <w:rsid w:val="00315DF2"/>
    <w:rsid w:val="00316529"/>
    <w:rsid w:val="00317735"/>
    <w:rsid w:val="003178CF"/>
    <w:rsid w:val="00317B03"/>
    <w:rsid w:val="003204B8"/>
    <w:rsid w:val="0032052A"/>
    <w:rsid w:val="00320C73"/>
    <w:rsid w:val="00320DC8"/>
    <w:rsid w:val="00321271"/>
    <w:rsid w:val="00322313"/>
    <w:rsid w:val="00322BEE"/>
    <w:rsid w:val="00322FBE"/>
    <w:rsid w:val="0032388F"/>
    <w:rsid w:val="0032407D"/>
    <w:rsid w:val="003245CD"/>
    <w:rsid w:val="00324750"/>
    <w:rsid w:val="003251CD"/>
    <w:rsid w:val="00325266"/>
    <w:rsid w:val="0032527D"/>
    <w:rsid w:val="00325679"/>
    <w:rsid w:val="00331201"/>
    <w:rsid w:val="003320CF"/>
    <w:rsid w:val="00332498"/>
    <w:rsid w:val="003325DB"/>
    <w:rsid w:val="00332F1C"/>
    <w:rsid w:val="0033305E"/>
    <w:rsid w:val="00333241"/>
    <w:rsid w:val="00333DFB"/>
    <w:rsid w:val="0033402B"/>
    <w:rsid w:val="00334F23"/>
    <w:rsid w:val="003357A3"/>
    <w:rsid w:val="00337240"/>
    <w:rsid w:val="0033777A"/>
    <w:rsid w:val="00337DA4"/>
    <w:rsid w:val="003415F4"/>
    <w:rsid w:val="00342511"/>
    <w:rsid w:val="00342D65"/>
    <w:rsid w:val="00344A57"/>
    <w:rsid w:val="00345753"/>
    <w:rsid w:val="003464E4"/>
    <w:rsid w:val="00346536"/>
    <w:rsid w:val="00347994"/>
    <w:rsid w:val="0035013D"/>
    <w:rsid w:val="0035126D"/>
    <w:rsid w:val="00351587"/>
    <w:rsid w:val="00352F7D"/>
    <w:rsid w:val="003531F1"/>
    <w:rsid w:val="003534F9"/>
    <w:rsid w:val="003558D7"/>
    <w:rsid w:val="003560DB"/>
    <w:rsid w:val="00356693"/>
    <w:rsid w:val="00356D33"/>
    <w:rsid w:val="00357818"/>
    <w:rsid w:val="0035793A"/>
    <w:rsid w:val="00357F5E"/>
    <w:rsid w:val="00360A80"/>
    <w:rsid w:val="00360AA0"/>
    <w:rsid w:val="00360ADC"/>
    <w:rsid w:val="00360DD5"/>
    <w:rsid w:val="003613EA"/>
    <w:rsid w:val="00361640"/>
    <w:rsid w:val="003619A7"/>
    <w:rsid w:val="0036396F"/>
    <w:rsid w:val="00363CFA"/>
    <w:rsid w:val="003640B9"/>
    <w:rsid w:val="00364396"/>
    <w:rsid w:val="003643BE"/>
    <w:rsid w:val="0036497D"/>
    <w:rsid w:val="00365226"/>
    <w:rsid w:val="00365D08"/>
    <w:rsid w:val="003661EE"/>
    <w:rsid w:val="003667FF"/>
    <w:rsid w:val="003678B2"/>
    <w:rsid w:val="00370183"/>
    <w:rsid w:val="00370A84"/>
    <w:rsid w:val="00371276"/>
    <w:rsid w:val="00371855"/>
    <w:rsid w:val="00371CAB"/>
    <w:rsid w:val="00372A74"/>
    <w:rsid w:val="00372B06"/>
    <w:rsid w:val="003731A5"/>
    <w:rsid w:val="003756FD"/>
    <w:rsid w:val="00377095"/>
    <w:rsid w:val="0037727D"/>
    <w:rsid w:val="00377CAB"/>
    <w:rsid w:val="00380409"/>
    <w:rsid w:val="003810BF"/>
    <w:rsid w:val="00381127"/>
    <w:rsid w:val="003812C2"/>
    <w:rsid w:val="003816E9"/>
    <w:rsid w:val="003817A5"/>
    <w:rsid w:val="00381A8D"/>
    <w:rsid w:val="003824B0"/>
    <w:rsid w:val="003826BA"/>
    <w:rsid w:val="00383792"/>
    <w:rsid w:val="00383BCC"/>
    <w:rsid w:val="0038449D"/>
    <w:rsid w:val="003900BA"/>
    <w:rsid w:val="003912E8"/>
    <w:rsid w:val="00393913"/>
    <w:rsid w:val="00393AE7"/>
    <w:rsid w:val="00393BFB"/>
    <w:rsid w:val="0039447F"/>
    <w:rsid w:val="00394DF4"/>
    <w:rsid w:val="00395ECF"/>
    <w:rsid w:val="00396E2B"/>
    <w:rsid w:val="00396E61"/>
    <w:rsid w:val="00396F52"/>
    <w:rsid w:val="003977BB"/>
    <w:rsid w:val="003A06A5"/>
    <w:rsid w:val="003A08F2"/>
    <w:rsid w:val="003A0CF4"/>
    <w:rsid w:val="003A1969"/>
    <w:rsid w:val="003A21EC"/>
    <w:rsid w:val="003A2885"/>
    <w:rsid w:val="003A2E7C"/>
    <w:rsid w:val="003A3058"/>
    <w:rsid w:val="003A308D"/>
    <w:rsid w:val="003A3148"/>
    <w:rsid w:val="003A34E3"/>
    <w:rsid w:val="003A3B3A"/>
    <w:rsid w:val="003A4240"/>
    <w:rsid w:val="003A49B9"/>
    <w:rsid w:val="003A517F"/>
    <w:rsid w:val="003A580E"/>
    <w:rsid w:val="003A685A"/>
    <w:rsid w:val="003A6DED"/>
    <w:rsid w:val="003A715E"/>
    <w:rsid w:val="003A76D2"/>
    <w:rsid w:val="003B08F5"/>
    <w:rsid w:val="003B204B"/>
    <w:rsid w:val="003B2CC3"/>
    <w:rsid w:val="003B307A"/>
    <w:rsid w:val="003B38CE"/>
    <w:rsid w:val="003B5E95"/>
    <w:rsid w:val="003B6493"/>
    <w:rsid w:val="003B699B"/>
    <w:rsid w:val="003B7EE7"/>
    <w:rsid w:val="003C0F77"/>
    <w:rsid w:val="003C0F9F"/>
    <w:rsid w:val="003C1555"/>
    <w:rsid w:val="003C1889"/>
    <w:rsid w:val="003C1DDF"/>
    <w:rsid w:val="003C1E14"/>
    <w:rsid w:val="003C282F"/>
    <w:rsid w:val="003C2856"/>
    <w:rsid w:val="003C32F9"/>
    <w:rsid w:val="003C3582"/>
    <w:rsid w:val="003C3649"/>
    <w:rsid w:val="003C3671"/>
    <w:rsid w:val="003C3D87"/>
    <w:rsid w:val="003C425B"/>
    <w:rsid w:val="003C453A"/>
    <w:rsid w:val="003C4897"/>
    <w:rsid w:val="003C4A5D"/>
    <w:rsid w:val="003C637B"/>
    <w:rsid w:val="003C642E"/>
    <w:rsid w:val="003C6C27"/>
    <w:rsid w:val="003C71ED"/>
    <w:rsid w:val="003C74CA"/>
    <w:rsid w:val="003D02D0"/>
    <w:rsid w:val="003D160E"/>
    <w:rsid w:val="003D1A0C"/>
    <w:rsid w:val="003D1D1D"/>
    <w:rsid w:val="003D1D68"/>
    <w:rsid w:val="003D1EAE"/>
    <w:rsid w:val="003D2DE9"/>
    <w:rsid w:val="003D3041"/>
    <w:rsid w:val="003D3222"/>
    <w:rsid w:val="003D325C"/>
    <w:rsid w:val="003D39C0"/>
    <w:rsid w:val="003D3CFD"/>
    <w:rsid w:val="003D4A0D"/>
    <w:rsid w:val="003D54E3"/>
    <w:rsid w:val="003D5CB0"/>
    <w:rsid w:val="003D5D26"/>
    <w:rsid w:val="003D5E3E"/>
    <w:rsid w:val="003D65C8"/>
    <w:rsid w:val="003D670F"/>
    <w:rsid w:val="003D6778"/>
    <w:rsid w:val="003D7889"/>
    <w:rsid w:val="003E033C"/>
    <w:rsid w:val="003E25AF"/>
    <w:rsid w:val="003E3031"/>
    <w:rsid w:val="003E40C6"/>
    <w:rsid w:val="003E4F54"/>
    <w:rsid w:val="003E5856"/>
    <w:rsid w:val="003E58A0"/>
    <w:rsid w:val="003E5BB6"/>
    <w:rsid w:val="003E6CED"/>
    <w:rsid w:val="003E74A2"/>
    <w:rsid w:val="003E791C"/>
    <w:rsid w:val="003F020A"/>
    <w:rsid w:val="003F0F92"/>
    <w:rsid w:val="003F18AD"/>
    <w:rsid w:val="003F1F35"/>
    <w:rsid w:val="003F215A"/>
    <w:rsid w:val="003F2BCE"/>
    <w:rsid w:val="003F3DC6"/>
    <w:rsid w:val="003F4409"/>
    <w:rsid w:val="003F472C"/>
    <w:rsid w:val="003F5ED3"/>
    <w:rsid w:val="003F661D"/>
    <w:rsid w:val="003F68D8"/>
    <w:rsid w:val="003F6D7C"/>
    <w:rsid w:val="003F6F03"/>
    <w:rsid w:val="003F7476"/>
    <w:rsid w:val="003F77F7"/>
    <w:rsid w:val="003F7C3D"/>
    <w:rsid w:val="003F7CF5"/>
    <w:rsid w:val="00400648"/>
    <w:rsid w:val="004009B5"/>
    <w:rsid w:val="00400E72"/>
    <w:rsid w:val="00401E96"/>
    <w:rsid w:val="00401F81"/>
    <w:rsid w:val="004038D3"/>
    <w:rsid w:val="0040462B"/>
    <w:rsid w:val="004054ED"/>
    <w:rsid w:val="00405C72"/>
    <w:rsid w:val="004065B2"/>
    <w:rsid w:val="00406BFA"/>
    <w:rsid w:val="0041031D"/>
    <w:rsid w:val="00410A2A"/>
    <w:rsid w:val="00410B51"/>
    <w:rsid w:val="00410B5A"/>
    <w:rsid w:val="00410CB0"/>
    <w:rsid w:val="0041126A"/>
    <w:rsid w:val="00411335"/>
    <w:rsid w:val="004114A3"/>
    <w:rsid w:val="00411B10"/>
    <w:rsid w:val="00411BC3"/>
    <w:rsid w:val="0041212A"/>
    <w:rsid w:val="00412308"/>
    <w:rsid w:val="00412DF8"/>
    <w:rsid w:val="0041331C"/>
    <w:rsid w:val="00413986"/>
    <w:rsid w:val="00414532"/>
    <w:rsid w:val="004149F4"/>
    <w:rsid w:val="00416341"/>
    <w:rsid w:val="0041700D"/>
    <w:rsid w:val="004202FC"/>
    <w:rsid w:val="0042049D"/>
    <w:rsid w:val="0042083D"/>
    <w:rsid w:val="00420975"/>
    <w:rsid w:val="004212FE"/>
    <w:rsid w:val="004225BB"/>
    <w:rsid w:val="00422ED8"/>
    <w:rsid w:val="004236E2"/>
    <w:rsid w:val="004246E5"/>
    <w:rsid w:val="0042494F"/>
    <w:rsid w:val="00425C0C"/>
    <w:rsid w:val="00430987"/>
    <w:rsid w:val="00430AA8"/>
    <w:rsid w:val="00430D28"/>
    <w:rsid w:val="00431555"/>
    <w:rsid w:val="004315B1"/>
    <w:rsid w:val="00432AC0"/>
    <w:rsid w:val="0043324A"/>
    <w:rsid w:val="0043341C"/>
    <w:rsid w:val="00433AA9"/>
    <w:rsid w:val="00433EF7"/>
    <w:rsid w:val="00434AAA"/>
    <w:rsid w:val="00434D78"/>
    <w:rsid w:val="00435827"/>
    <w:rsid w:val="0043603F"/>
    <w:rsid w:val="004364B2"/>
    <w:rsid w:val="00436FD6"/>
    <w:rsid w:val="00437B13"/>
    <w:rsid w:val="00441A24"/>
    <w:rsid w:val="00441E4B"/>
    <w:rsid w:val="00441FB9"/>
    <w:rsid w:val="004420A8"/>
    <w:rsid w:val="0044253C"/>
    <w:rsid w:val="00442E64"/>
    <w:rsid w:val="00443887"/>
    <w:rsid w:val="00443F8A"/>
    <w:rsid w:val="00444210"/>
    <w:rsid w:val="00444E59"/>
    <w:rsid w:val="004458F0"/>
    <w:rsid w:val="004462A1"/>
    <w:rsid w:val="00446CCC"/>
    <w:rsid w:val="00446E1D"/>
    <w:rsid w:val="00447FCC"/>
    <w:rsid w:val="004504D0"/>
    <w:rsid w:val="00450575"/>
    <w:rsid w:val="0045068E"/>
    <w:rsid w:val="004508F5"/>
    <w:rsid w:val="004509EA"/>
    <w:rsid w:val="00450E30"/>
    <w:rsid w:val="00451286"/>
    <w:rsid w:val="0045154F"/>
    <w:rsid w:val="004515E8"/>
    <w:rsid w:val="00451857"/>
    <w:rsid w:val="00451DE0"/>
    <w:rsid w:val="00452A99"/>
    <w:rsid w:val="00452D95"/>
    <w:rsid w:val="00453013"/>
    <w:rsid w:val="00453AAF"/>
    <w:rsid w:val="00453CF3"/>
    <w:rsid w:val="00453FD8"/>
    <w:rsid w:val="0045481F"/>
    <w:rsid w:val="00454B16"/>
    <w:rsid w:val="00454B8D"/>
    <w:rsid w:val="00454DE9"/>
    <w:rsid w:val="00455115"/>
    <w:rsid w:val="0045560B"/>
    <w:rsid w:val="0045563B"/>
    <w:rsid w:val="00456186"/>
    <w:rsid w:val="0045681E"/>
    <w:rsid w:val="004568B4"/>
    <w:rsid w:val="00457874"/>
    <w:rsid w:val="004606A8"/>
    <w:rsid w:val="004613B2"/>
    <w:rsid w:val="0046192E"/>
    <w:rsid w:val="00461A5E"/>
    <w:rsid w:val="00461A63"/>
    <w:rsid w:val="004624D7"/>
    <w:rsid w:val="004626F9"/>
    <w:rsid w:val="0046299F"/>
    <w:rsid w:val="00462A93"/>
    <w:rsid w:val="00462AC9"/>
    <w:rsid w:val="00462F84"/>
    <w:rsid w:val="0046328A"/>
    <w:rsid w:val="00463CEB"/>
    <w:rsid w:val="00463D4D"/>
    <w:rsid w:val="00463F00"/>
    <w:rsid w:val="00463F06"/>
    <w:rsid w:val="00463FC2"/>
    <w:rsid w:val="00464283"/>
    <w:rsid w:val="00465671"/>
    <w:rsid w:val="00465B62"/>
    <w:rsid w:val="00466958"/>
    <w:rsid w:val="004672AF"/>
    <w:rsid w:val="00467C8F"/>
    <w:rsid w:val="00470B56"/>
    <w:rsid w:val="00470C61"/>
    <w:rsid w:val="00471018"/>
    <w:rsid w:val="004718A1"/>
    <w:rsid w:val="00471D41"/>
    <w:rsid w:val="00471D69"/>
    <w:rsid w:val="004735E8"/>
    <w:rsid w:val="00473862"/>
    <w:rsid w:val="004745E7"/>
    <w:rsid w:val="00475D3B"/>
    <w:rsid w:val="0047654A"/>
    <w:rsid w:val="004766EC"/>
    <w:rsid w:val="004767FA"/>
    <w:rsid w:val="00476F81"/>
    <w:rsid w:val="00477032"/>
    <w:rsid w:val="00477764"/>
    <w:rsid w:val="0047786E"/>
    <w:rsid w:val="00477929"/>
    <w:rsid w:val="00480430"/>
    <w:rsid w:val="00480D01"/>
    <w:rsid w:val="00481D2E"/>
    <w:rsid w:val="00482C15"/>
    <w:rsid w:val="00482ECF"/>
    <w:rsid w:val="004835D2"/>
    <w:rsid w:val="0048379D"/>
    <w:rsid w:val="00483D29"/>
    <w:rsid w:val="00484251"/>
    <w:rsid w:val="0048456C"/>
    <w:rsid w:val="004858DD"/>
    <w:rsid w:val="00486321"/>
    <w:rsid w:val="004875A4"/>
    <w:rsid w:val="00487C53"/>
    <w:rsid w:val="004920CF"/>
    <w:rsid w:val="00493D19"/>
    <w:rsid w:val="00495FA1"/>
    <w:rsid w:val="00496706"/>
    <w:rsid w:val="004978C4"/>
    <w:rsid w:val="00497D9C"/>
    <w:rsid w:val="004A29EE"/>
    <w:rsid w:val="004A4AC7"/>
    <w:rsid w:val="004A4DF3"/>
    <w:rsid w:val="004A5833"/>
    <w:rsid w:val="004A6752"/>
    <w:rsid w:val="004A6E4E"/>
    <w:rsid w:val="004A6FCA"/>
    <w:rsid w:val="004B0DEB"/>
    <w:rsid w:val="004B11FE"/>
    <w:rsid w:val="004B2203"/>
    <w:rsid w:val="004B2EDF"/>
    <w:rsid w:val="004B3CE9"/>
    <w:rsid w:val="004B4744"/>
    <w:rsid w:val="004B4A7E"/>
    <w:rsid w:val="004B63A1"/>
    <w:rsid w:val="004B6B62"/>
    <w:rsid w:val="004B7786"/>
    <w:rsid w:val="004B7879"/>
    <w:rsid w:val="004B7DC8"/>
    <w:rsid w:val="004B7F2E"/>
    <w:rsid w:val="004C05A9"/>
    <w:rsid w:val="004C08C3"/>
    <w:rsid w:val="004C0A20"/>
    <w:rsid w:val="004C1433"/>
    <w:rsid w:val="004C1867"/>
    <w:rsid w:val="004C20D2"/>
    <w:rsid w:val="004C2F18"/>
    <w:rsid w:val="004C3550"/>
    <w:rsid w:val="004C473C"/>
    <w:rsid w:val="004C4EB5"/>
    <w:rsid w:val="004C5FA5"/>
    <w:rsid w:val="004C60F6"/>
    <w:rsid w:val="004C620A"/>
    <w:rsid w:val="004C625C"/>
    <w:rsid w:val="004C642E"/>
    <w:rsid w:val="004C6949"/>
    <w:rsid w:val="004C6A7C"/>
    <w:rsid w:val="004C6EFE"/>
    <w:rsid w:val="004C763D"/>
    <w:rsid w:val="004C786E"/>
    <w:rsid w:val="004D0026"/>
    <w:rsid w:val="004D0203"/>
    <w:rsid w:val="004D081E"/>
    <w:rsid w:val="004D0AA2"/>
    <w:rsid w:val="004D14CC"/>
    <w:rsid w:val="004D20A8"/>
    <w:rsid w:val="004D245E"/>
    <w:rsid w:val="004D2FBE"/>
    <w:rsid w:val="004D321D"/>
    <w:rsid w:val="004D351D"/>
    <w:rsid w:val="004D43D1"/>
    <w:rsid w:val="004D5455"/>
    <w:rsid w:val="004D5644"/>
    <w:rsid w:val="004D590B"/>
    <w:rsid w:val="004D6149"/>
    <w:rsid w:val="004D75E0"/>
    <w:rsid w:val="004D7723"/>
    <w:rsid w:val="004D7820"/>
    <w:rsid w:val="004E023F"/>
    <w:rsid w:val="004E04D2"/>
    <w:rsid w:val="004E19E9"/>
    <w:rsid w:val="004E1CD6"/>
    <w:rsid w:val="004E1E09"/>
    <w:rsid w:val="004E1FBD"/>
    <w:rsid w:val="004E2521"/>
    <w:rsid w:val="004E279B"/>
    <w:rsid w:val="004E2FA6"/>
    <w:rsid w:val="004E400E"/>
    <w:rsid w:val="004E48B5"/>
    <w:rsid w:val="004E4D40"/>
    <w:rsid w:val="004E4FBF"/>
    <w:rsid w:val="004E5075"/>
    <w:rsid w:val="004E5977"/>
    <w:rsid w:val="004E5B89"/>
    <w:rsid w:val="004E5BFB"/>
    <w:rsid w:val="004E5F3F"/>
    <w:rsid w:val="004E6488"/>
    <w:rsid w:val="004E6827"/>
    <w:rsid w:val="004E76E8"/>
    <w:rsid w:val="004E7DDF"/>
    <w:rsid w:val="004E7E2A"/>
    <w:rsid w:val="004F000A"/>
    <w:rsid w:val="004F02F7"/>
    <w:rsid w:val="004F320E"/>
    <w:rsid w:val="004F42B2"/>
    <w:rsid w:val="004F4CF0"/>
    <w:rsid w:val="004F555B"/>
    <w:rsid w:val="004F559D"/>
    <w:rsid w:val="004F5E63"/>
    <w:rsid w:val="004F5F66"/>
    <w:rsid w:val="004F6B1B"/>
    <w:rsid w:val="004F7C38"/>
    <w:rsid w:val="004F7E7B"/>
    <w:rsid w:val="0050092F"/>
    <w:rsid w:val="00501699"/>
    <w:rsid w:val="00501953"/>
    <w:rsid w:val="00501D88"/>
    <w:rsid w:val="00502B60"/>
    <w:rsid w:val="00502F87"/>
    <w:rsid w:val="00504708"/>
    <w:rsid w:val="005048CD"/>
    <w:rsid w:val="00504D6F"/>
    <w:rsid w:val="00504F5F"/>
    <w:rsid w:val="005054FA"/>
    <w:rsid w:val="00505983"/>
    <w:rsid w:val="00505A12"/>
    <w:rsid w:val="00506C4C"/>
    <w:rsid w:val="00507ACA"/>
    <w:rsid w:val="0051075F"/>
    <w:rsid w:val="00510C2C"/>
    <w:rsid w:val="005116EC"/>
    <w:rsid w:val="00511A4A"/>
    <w:rsid w:val="0051277D"/>
    <w:rsid w:val="00512EF7"/>
    <w:rsid w:val="00513D8C"/>
    <w:rsid w:val="00514790"/>
    <w:rsid w:val="005156CA"/>
    <w:rsid w:val="00515AAE"/>
    <w:rsid w:val="0051760C"/>
    <w:rsid w:val="00517CD5"/>
    <w:rsid w:val="0052173D"/>
    <w:rsid w:val="00521A72"/>
    <w:rsid w:val="00521F90"/>
    <w:rsid w:val="00522098"/>
    <w:rsid w:val="00522321"/>
    <w:rsid w:val="00522CE2"/>
    <w:rsid w:val="00522E69"/>
    <w:rsid w:val="0052474A"/>
    <w:rsid w:val="00524DA5"/>
    <w:rsid w:val="0052631A"/>
    <w:rsid w:val="0052631B"/>
    <w:rsid w:val="0052679B"/>
    <w:rsid w:val="00526B48"/>
    <w:rsid w:val="00527785"/>
    <w:rsid w:val="0052788F"/>
    <w:rsid w:val="00527A76"/>
    <w:rsid w:val="005303B3"/>
    <w:rsid w:val="00530544"/>
    <w:rsid w:val="00530979"/>
    <w:rsid w:val="00530C1B"/>
    <w:rsid w:val="005310E0"/>
    <w:rsid w:val="0053128D"/>
    <w:rsid w:val="0053188C"/>
    <w:rsid w:val="00531F8C"/>
    <w:rsid w:val="00532148"/>
    <w:rsid w:val="0053239E"/>
    <w:rsid w:val="005330E5"/>
    <w:rsid w:val="00533661"/>
    <w:rsid w:val="005338BD"/>
    <w:rsid w:val="00533BC1"/>
    <w:rsid w:val="00533F46"/>
    <w:rsid w:val="0053542F"/>
    <w:rsid w:val="00535654"/>
    <w:rsid w:val="00535CAB"/>
    <w:rsid w:val="005364FD"/>
    <w:rsid w:val="00537242"/>
    <w:rsid w:val="00537490"/>
    <w:rsid w:val="00537F9A"/>
    <w:rsid w:val="00537FB7"/>
    <w:rsid w:val="00540210"/>
    <w:rsid w:val="005405A7"/>
    <w:rsid w:val="005411E7"/>
    <w:rsid w:val="00541C6C"/>
    <w:rsid w:val="00542C69"/>
    <w:rsid w:val="00544077"/>
    <w:rsid w:val="00544206"/>
    <w:rsid w:val="00544295"/>
    <w:rsid w:val="005444D1"/>
    <w:rsid w:val="005460AC"/>
    <w:rsid w:val="0054693B"/>
    <w:rsid w:val="00550347"/>
    <w:rsid w:val="00550853"/>
    <w:rsid w:val="00550C65"/>
    <w:rsid w:val="005516E8"/>
    <w:rsid w:val="0055177B"/>
    <w:rsid w:val="00551E8D"/>
    <w:rsid w:val="005532AF"/>
    <w:rsid w:val="00553748"/>
    <w:rsid w:val="00553BE7"/>
    <w:rsid w:val="005547F6"/>
    <w:rsid w:val="0055601F"/>
    <w:rsid w:val="005566D9"/>
    <w:rsid w:val="00556EF2"/>
    <w:rsid w:val="00557D12"/>
    <w:rsid w:val="005602EB"/>
    <w:rsid w:val="00560731"/>
    <w:rsid w:val="005617FD"/>
    <w:rsid w:val="00561FAA"/>
    <w:rsid w:val="00562C97"/>
    <w:rsid w:val="005631EE"/>
    <w:rsid w:val="00564AA4"/>
    <w:rsid w:val="00564F11"/>
    <w:rsid w:val="005651EB"/>
    <w:rsid w:val="0056587D"/>
    <w:rsid w:val="00565ECB"/>
    <w:rsid w:val="005668BA"/>
    <w:rsid w:val="00566ED6"/>
    <w:rsid w:val="00567F32"/>
    <w:rsid w:val="00570D66"/>
    <w:rsid w:val="00572089"/>
    <w:rsid w:val="005730CF"/>
    <w:rsid w:val="00573C0E"/>
    <w:rsid w:val="00573DCF"/>
    <w:rsid w:val="00574FFD"/>
    <w:rsid w:val="00575494"/>
    <w:rsid w:val="0057593C"/>
    <w:rsid w:val="0057696E"/>
    <w:rsid w:val="005770BD"/>
    <w:rsid w:val="00577D0E"/>
    <w:rsid w:val="0058047C"/>
    <w:rsid w:val="00580D1E"/>
    <w:rsid w:val="005812CC"/>
    <w:rsid w:val="0058222F"/>
    <w:rsid w:val="005826CE"/>
    <w:rsid w:val="0058348E"/>
    <w:rsid w:val="00583633"/>
    <w:rsid w:val="005836E2"/>
    <w:rsid w:val="00583768"/>
    <w:rsid w:val="00583E61"/>
    <w:rsid w:val="00583EBA"/>
    <w:rsid w:val="00584761"/>
    <w:rsid w:val="00584A30"/>
    <w:rsid w:val="0058541B"/>
    <w:rsid w:val="005856F2"/>
    <w:rsid w:val="00585C92"/>
    <w:rsid w:val="00590D2C"/>
    <w:rsid w:val="00591037"/>
    <w:rsid w:val="005913BF"/>
    <w:rsid w:val="005913F1"/>
    <w:rsid w:val="00592984"/>
    <w:rsid w:val="005930B3"/>
    <w:rsid w:val="00594D17"/>
    <w:rsid w:val="00594FFF"/>
    <w:rsid w:val="00595C5E"/>
    <w:rsid w:val="005961A7"/>
    <w:rsid w:val="005972EB"/>
    <w:rsid w:val="005975B2"/>
    <w:rsid w:val="00597D54"/>
    <w:rsid w:val="005A0CFC"/>
    <w:rsid w:val="005A1EF5"/>
    <w:rsid w:val="005A23D2"/>
    <w:rsid w:val="005A2436"/>
    <w:rsid w:val="005A261E"/>
    <w:rsid w:val="005A30D4"/>
    <w:rsid w:val="005A329F"/>
    <w:rsid w:val="005A3A94"/>
    <w:rsid w:val="005A526F"/>
    <w:rsid w:val="005A5951"/>
    <w:rsid w:val="005A5A9E"/>
    <w:rsid w:val="005A60BD"/>
    <w:rsid w:val="005A612E"/>
    <w:rsid w:val="005A6F80"/>
    <w:rsid w:val="005B06F6"/>
    <w:rsid w:val="005B0B06"/>
    <w:rsid w:val="005B0C3E"/>
    <w:rsid w:val="005B173C"/>
    <w:rsid w:val="005B1917"/>
    <w:rsid w:val="005B29CD"/>
    <w:rsid w:val="005B2A4B"/>
    <w:rsid w:val="005B2F85"/>
    <w:rsid w:val="005B32E8"/>
    <w:rsid w:val="005B3E30"/>
    <w:rsid w:val="005B4F83"/>
    <w:rsid w:val="005B51B1"/>
    <w:rsid w:val="005B56A2"/>
    <w:rsid w:val="005B5F86"/>
    <w:rsid w:val="005B6854"/>
    <w:rsid w:val="005B6C9D"/>
    <w:rsid w:val="005B7066"/>
    <w:rsid w:val="005B7083"/>
    <w:rsid w:val="005B748E"/>
    <w:rsid w:val="005C0803"/>
    <w:rsid w:val="005C0FCF"/>
    <w:rsid w:val="005C1087"/>
    <w:rsid w:val="005C180A"/>
    <w:rsid w:val="005C1C77"/>
    <w:rsid w:val="005C1CF5"/>
    <w:rsid w:val="005C2548"/>
    <w:rsid w:val="005C2A3C"/>
    <w:rsid w:val="005C3D55"/>
    <w:rsid w:val="005C42CA"/>
    <w:rsid w:val="005C4DF0"/>
    <w:rsid w:val="005C4E88"/>
    <w:rsid w:val="005C540E"/>
    <w:rsid w:val="005C5436"/>
    <w:rsid w:val="005C6336"/>
    <w:rsid w:val="005C647E"/>
    <w:rsid w:val="005C6EC1"/>
    <w:rsid w:val="005C6F6B"/>
    <w:rsid w:val="005C715A"/>
    <w:rsid w:val="005C73C9"/>
    <w:rsid w:val="005D069F"/>
    <w:rsid w:val="005D0985"/>
    <w:rsid w:val="005D0BA4"/>
    <w:rsid w:val="005D0FCB"/>
    <w:rsid w:val="005D1AD6"/>
    <w:rsid w:val="005D2744"/>
    <w:rsid w:val="005D41DD"/>
    <w:rsid w:val="005D4E2D"/>
    <w:rsid w:val="005D503B"/>
    <w:rsid w:val="005D5762"/>
    <w:rsid w:val="005D5F10"/>
    <w:rsid w:val="005D6B66"/>
    <w:rsid w:val="005D7335"/>
    <w:rsid w:val="005D7859"/>
    <w:rsid w:val="005E0491"/>
    <w:rsid w:val="005E0593"/>
    <w:rsid w:val="005E3ADA"/>
    <w:rsid w:val="005E4A0F"/>
    <w:rsid w:val="005E4BBD"/>
    <w:rsid w:val="005E592C"/>
    <w:rsid w:val="005E6108"/>
    <w:rsid w:val="005E7A3C"/>
    <w:rsid w:val="005F1C16"/>
    <w:rsid w:val="005F2402"/>
    <w:rsid w:val="005F25FA"/>
    <w:rsid w:val="005F43B3"/>
    <w:rsid w:val="005F4799"/>
    <w:rsid w:val="005F4C9E"/>
    <w:rsid w:val="005F62DA"/>
    <w:rsid w:val="005F6B12"/>
    <w:rsid w:val="005F6DE2"/>
    <w:rsid w:val="00600D1E"/>
    <w:rsid w:val="00600D90"/>
    <w:rsid w:val="0060185B"/>
    <w:rsid w:val="00601B0C"/>
    <w:rsid w:val="00601B53"/>
    <w:rsid w:val="006028A1"/>
    <w:rsid w:val="00603077"/>
    <w:rsid w:val="00603FFA"/>
    <w:rsid w:val="0060426D"/>
    <w:rsid w:val="006045FD"/>
    <w:rsid w:val="00605081"/>
    <w:rsid w:val="00605317"/>
    <w:rsid w:val="006060AF"/>
    <w:rsid w:val="00606BA7"/>
    <w:rsid w:val="00606D30"/>
    <w:rsid w:val="0060722C"/>
    <w:rsid w:val="0061000B"/>
    <w:rsid w:val="006106C8"/>
    <w:rsid w:val="00610985"/>
    <w:rsid w:val="00610CDF"/>
    <w:rsid w:val="00611165"/>
    <w:rsid w:val="006114C0"/>
    <w:rsid w:val="00612055"/>
    <w:rsid w:val="006120E1"/>
    <w:rsid w:val="00612BFC"/>
    <w:rsid w:val="00613326"/>
    <w:rsid w:val="00613850"/>
    <w:rsid w:val="0061404D"/>
    <w:rsid w:val="006146FB"/>
    <w:rsid w:val="00615C59"/>
    <w:rsid w:val="006162B1"/>
    <w:rsid w:val="00616782"/>
    <w:rsid w:val="00616BFF"/>
    <w:rsid w:val="00617A96"/>
    <w:rsid w:val="00617B8F"/>
    <w:rsid w:val="00617C16"/>
    <w:rsid w:val="006200BC"/>
    <w:rsid w:val="00620302"/>
    <w:rsid w:val="00620D9B"/>
    <w:rsid w:val="00621A98"/>
    <w:rsid w:val="00621EDB"/>
    <w:rsid w:val="006231A7"/>
    <w:rsid w:val="00623E30"/>
    <w:rsid w:val="00623F60"/>
    <w:rsid w:val="00624F1A"/>
    <w:rsid w:val="0062528A"/>
    <w:rsid w:val="00625437"/>
    <w:rsid w:val="00625CA9"/>
    <w:rsid w:val="0063080A"/>
    <w:rsid w:val="006308B8"/>
    <w:rsid w:val="00632A04"/>
    <w:rsid w:val="0063383F"/>
    <w:rsid w:val="00633AE8"/>
    <w:rsid w:val="00633E7F"/>
    <w:rsid w:val="00634073"/>
    <w:rsid w:val="0063420E"/>
    <w:rsid w:val="00634785"/>
    <w:rsid w:val="006349BD"/>
    <w:rsid w:val="00635D92"/>
    <w:rsid w:val="00636288"/>
    <w:rsid w:val="00637EFE"/>
    <w:rsid w:val="006406B6"/>
    <w:rsid w:val="00641041"/>
    <w:rsid w:val="00641092"/>
    <w:rsid w:val="00641C84"/>
    <w:rsid w:val="0064243C"/>
    <w:rsid w:val="0064347F"/>
    <w:rsid w:val="006436F0"/>
    <w:rsid w:val="00646177"/>
    <w:rsid w:val="00646B46"/>
    <w:rsid w:val="00647537"/>
    <w:rsid w:val="006477F3"/>
    <w:rsid w:val="006512B8"/>
    <w:rsid w:val="0065142F"/>
    <w:rsid w:val="00651AA9"/>
    <w:rsid w:val="0065284E"/>
    <w:rsid w:val="00653251"/>
    <w:rsid w:val="006537E6"/>
    <w:rsid w:val="00654629"/>
    <w:rsid w:val="006547B4"/>
    <w:rsid w:val="0065560E"/>
    <w:rsid w:val="006557B3"/>
    <w:rsid w:val="00655DB4"/>
    <w:rsid w:val="0065746E"/>
    <w:rsid w:val="006578F1"/>
    <w:rsid w:val="00657FEA"/>
    <w:rsid w:val="00660321"/>
    <w:rsid w:val="00660599"/>
    <w:rsid w:val="0066238D"/>
    <w:rsid w:val="006633AE"/>
    <w:rsid w:val="006639D9"/>
    <w:rsid w:val="006646AE"/>
    <w:rsid w:val="00664A24"/>
    <w:rsid w:val="00664A55"/>
    <w:rsid w:val="00665A85"/>
    <w:rsid w:val="00665D2E"/>
    <w:rsid w:val="006660B6"/>
    <w:rsid w:val="00666C73"/>
    <w:rsid w:val="00667098"/>
    <w:rsid w:val="00667289"/>
    <w:rsid w:val="00667A3F"/>
    <w:rsid w:val="00667EFC"/>
    <w:rsid w:val="006705B5"/>
    <w:rsid w:val="0067087B"/>
    <w:rsid w:val="006713B8"/>
    <w:rsid w:val="00673486"/>
    <w:rsid w:val="006759AD"/>
    <w:rsid w:val="00675CCF"/>
    <w:rsid w:val="006768B2"/>
    <w:rsid w:val="00676EC1"/>
    <w:rsid w:val="0067758B"/>
    <w:rsid w:val="00681216"/>
    <w:rsid w:val="006812A3"/>
    <w:rsid w:val="00681526"/>
    <w:rsid w:val="0068253D"/>
    <w:rsid w:val="00682544"/>
    <w:rsid w:val="00682650"/>
    <w:rsid w:val="0068274D"/>
    <w:rsid w:val="006837E9"/>
    <w:rsid w:val="00685A47"/>
    <w:rsid w:val="00685EFD"/>
    <w:rsid w:val="00685FC7"/>
    <w:rsid w:val="00685FFC"/>
    <w:rsid w:val="0068620A"/>
    <w:rsid w:val="00686356"/>
    <w:rsid w:val="0068693B"/>
    <w:rsid w:val="006906DE"/>
    <w:rsid w:val="006907DC"/>
    <w:rsid w:val="0069138E"/>
    <w:rsid w:val="0069173D"/>
    <w:rsid w:val="00691945"/>
    <w:rsid w:val="00692173"/>
    <w:rsid w:val="00692263"/>
    <w:rsid w:val="00692677"/>
    <w:rsid w:val="006926CD"/>
    <w:rsid w:val="006929E7"/>
    <w:rsid w:val="00692CB8"/>
    <w:rsid w:val="00694057"/>
    <w:rsid w:val="006940D6"/>
    <w:rsid w:val="00695873"/>
    <w:rsid w:val="00697990"/>
    <w:rsid w:val="00697B75"/>
    <w:rsid w:val="006A00C3"/>
    <w:rsid w:val="006A0239"/>
    <w:rsid w:val="006A03BD"/>
    <w:rsid w:val="006A0506"/>
    <w:rsid w:val="006A0AA9"/>
    <w:rsid w:val="006A0E87"/>
    <w:rsid w:val="006A1626"/>
    <w:rsid w:val="006A1CDB"/>
    <w:rsid w:val="006A329B"/>
    <w:rsid w:val="006A4760"/>
    <w:rsid w:val="006A499D"/>
    <w:rsid w:val="006A50EA"/>
    <w:rsid w:val="006A5448"/>
    <w:rsid w:val="006A5D05"/>
    <w:rsid w:val="006A6978"/>
    <w:rsid w:val="006A6BF7"/>
    <w:rsid w:val="006A7451"/>
    <w:rsid w:val="006A74D6"/>
    <w:rsid w:val="006A756A"/>
    <w:rsid w:val="006B0318"/>
    <w:rsid w:val="006B10A6"/>
    <w:rsid w:val="006B157D"/>
    <w:rsid w:val="006B1BE1"/>
    <w:rsid w:val="006B1EFC"/>
    <w:rsid w:val="006B2782"/>
    <w:rsid w:val="006B2FF7"/>
    <w:rsid w:val="006B39A6"/>
    <w:rsid w:val="006B4147"/>
    <w:rsid w:val="006B41DA"/>
    <w:rsid w:val="006B5117"/>
    <w:rsid w:val="006B5586"/>
    <w:rsid w:val="006B6AD1"/>
    <w:rsid w:val="006B6B33"/>
    <w:rsid w:val="006C0FF9"/>
    <w:rsid w:val="006C11B1"/>
    <w:rsid w:val="006C1FCF"/>
    <w:rsid w:val="006C2F20"/>
    <w:rsid w:val="006C353F"/>
    <w:rsid w:val="006C386A"/>
    <w:rsid w:val="006C4309"/>
    <w:rsid w:val="006C43C3"/>
    <w:rsid w:val="006C5AC2"/>
    <w:rsid w:val="006C5ECA"/>
    <w:rsid w:val="006C69CD"/>
    <w:rsid w:val="006C6C4E"/>
    <w:rsid w:val="006C7651"/>
    <w:rsid w:val="006C79E6"/>
    <w:rsid w:val="006D0CCC"/>
    <w:rsid w:val="006D1297"/>
    <w:rsid w:val="006D176A"/>
    <w:rsid w:val="006D1A94"/>
    <w:rsid w:val="006D2024"/>
    <w:rsid w:val="006D30A7"/>
    <w:rsid w:val="006D39BA"/>
    <w:rsid w:val="006D39BF"/>
    <w:rsid w:val="006D476F"/>
    <w:rsid w:val="006D4E06"/>
    <w:rsid w:val="006D4F40"/>
    <w:rsid w:val="006D5AA8"/>
    <w:rsid w:val="006D64EA"/>
    <w:rsid w:val="006D6F63"/>
    <w:rsid w:val="006E046E"/>
    <w:rsid w:val="006E0853"/>
    <w:rsid w:val="006E0980"/>
    <w:rsid w:val="006E2260"/>
    <w:rsid w:val="006E23EA"/>
    <w:rsid w:val="006E4754"/>
    <w:rsid w:val="006E48D7"/>
    <w:rsid w:val="006E6F44"/>
    <w:rsid w:val="006E7CA4"/>
    <w:rsid w:val="006F0626"/>
    <w:rsid w:val="006F09ED"/>
    <w:rsid w:val="006F10C6"/>
    <w:rsid w:val="006F27F2"/>
    <w:rsid w:val="006F296C"/>
    <w:rsid w:val="006F319F"/>
    <w:rsid w:val="006F3C03"/>
    <w:rsid w:val="006F4345"/>
    <w:rsid w:val="006F4672"/>
    <w:rsid w:val="006F4D67"/>
    <w:rsid w:val="006F563E"/>
    <w:rsid w:val="007001D7"/>
    <w:rsid w:val="00700B51"/>
    <w:rsid w:val="0070123C"/>
    <w:rsid w:val="007015EE"/>
    <w:rsid w:val="00702BDA"/>
    <w:rsid w:val="00703626"/>
    <w:rsid w:val="007038CD"/>
    <w:rsid w:val="007040B4"/>
    <w:rsid w:val="007049B2"/>
    <w:rsid w:val="0070540B"/>
    <w:rsid w:val="00705919"/>
    <w:rsid w:val="00705DB3"/>
    <w:rsid w:val="00706357"/>
    <w:rsid w:val="0070682C"/>
    <w:rsid w:val="0070682F"/>
    <w:rsid w:val="007069CC"/>
    <w:rsid w:val="007072FD"/>
    <w:rsid w:val="0070749F"/>
    <w:rsid w:val="0071052A"/>
    <w:rsid w:val="007111DC"/>
    <w:rsid w:val="0071243E"/>
    <w:rsid w:val="00712561"/>
    <w:rsid w:val="00712C5F"/>
    <w:rsid w:val="00712C99"/>
    <w:rsid w:val="0071464E"/>
    <w:rsid w:val="00714C18"/>
    <w:rsid w:val="00714FB4"/>
    <w:rsid w:val="00715185"/>
    <w:rsid w:val="00715D7C"/>
    <w:rsid w:val="0071683C"/>
    <w:rsid w:val="00717C71"/>
    <w:rsid w:val="00717FC4"/>
    <w:rsid w:val="00720390"/>
    <w:rsid w:val="007213E5"/>
    <w:rsid w:val="007216E9"/>
    <w:rsid w:val="00721CE5"/>
    <w:rsid w:val="00721DAC"/>
    <w:rsid w:val="00722147"/>
    <w:rsid w:val="00723D54"/>
    <w:rsid w:val="0072430A"/>
    <w:rsid w:val="0072443C"/>
    <w:rsid w:val="00724B08"/>
    <w:rsid w:val="00724FBD"/>
    <w:rsid w:val="007258A8"/>
    <w:rsid w:val="00726FEF"/>
    <w:rsid w:val="00727658"/>
    <w:rsid w:val="00727F53"/>
    <w:rsid w:val="0073106A"/>
    <w:rsid w:val="0073161D"/>
    <w:rsid w:val="00732C4D"/>
    <w:rsid w:val="0073361F"/>
    <w:rsid w:val="00733F3A"/>
    <w:rsid w:val="007344F9"/>
    <w:rsid w:val="007348AA"/>
    <w:rsid w:val="00734AAE"/>
    <w:rsid w:val="0073588E"/>
    <w:rsid w:val="007358ED"/>
    <w:rsid w:val="00735FA9"/>
    <w:rsid w:val="0073669E"/>
    <w:rsid w:val="00736ED8"/>
    <w:rsid w:val="00740339"/>
    <w:rsid w:val="0074063E"/>
    <w:rsid w:val="00740B29"/>
    <w:rsid w:val="007414E7"/>
    <w:rsid w:val="00741BE2"/>
    <w:rsid w:val="007427EA"/>
    <w:rsid w:val="00742ACD"/>
    <w:rsid w:val="00742CF3"/>
    <w:rsid w:val="00742F17"/>
    <w:rsid w:val="00744603"/>
    <w:rsid w:val="00745073"/>
    <w:rsid w:val="007454E7"/>
    <w:rsid w:val="00746AD6"/>
    <w:rsid w:val="00746F4E"/>
    <w:rsid w:val="00747185"/>
    <w:rsid w:val="007471E7"/>
    <w:rsid w:val="007501AF"/>
    <w:rsid w:val="007503AF"/>
    <w:rsid w:val="00752578"/>
    <w:rsid w:val="00752CD8"/>
    <w:rsid w:val="0075301D"/>
    <w:rsid w:val="0075338A"/>
    <w:rsid w:val="00753533"/>
    <w:rsid w:val="0075407C"/>
    <w:rsid w:val="007546B5"/>
    <w:rsid w:val="007558FD"/>
    <w:rsid w:val="00756594"/>
    <w:rsid w:val="00756CD4"/>
    <w:rsid w:val="00756EB4"/>
    <w:rsid w:val="0075713F"/>
    <w:rsid w:val="00757443"/>
    <w:rsid w:val="007578B9"/>
    <w:rsid w:val="00757A25"/>
    <w:rsid w:val="00760659"/>
    <w:rsid w:val="007608CA"/>
    <w:rsid w:val="00760E10"/>
    <w:rsid w:val="007614B3"/>
    <w:rsid w:val="00761BD4"/>
    <w:rsid w:val="0076214B"/>
    <w:rsid w:val="0076236B"/>
    <w:rsid w:val="0076267A"/>
    <w:rsid w:val="0076336F"/>
    <w:rsid w:val="0076379F"/>
    <w:rsid w:val="00763CD8"/>
    <w:rsid w:val="00763F56"/>
    <w:rsid w:val="007643EE"/>
    <w:rsid w:val="00764518"/>
    <w:rsid w:val="00764C19"/>
    <w:rsid w:val="00764EF5"/>
    <w:rsid w:val="00765639"/>
    <w:rsid w:val="00765D9B"/>
    <w:rsid w:val="00765FBA"/>
    <w:rsid w:val="007660CA"/>
    <w:rsid w:val="007673EF"/>
    <w:rsid w:val="00770249"/>
    <w:rsid w:val="007704E3"/>
    <w:rsid w:val="00771767"/>
    <w:rsid w:val="00771E81"/>
    <w:rsid w:val="007735B3"/>
    <w:rsid w:val="00773650"/>
    <w:rsid w:val="00775C63"/>
    <w:rsid w:val="00776435"/>
    <w:rsid w:val="00776A55"/>
    <w:rsid w:val="00777367"/>
    <w:rsid w:val="0078024D"/>
    <w:rsid w:val="007802B7"/>
    <w:rsid w:val="00780360"/>
    <w:rsid w:val="00780ADF"/>
    <w:rsid w:val="007810ED"/>
    <w:rsid w:val="00781D4E"/>
    <w:rsid w:val="007820A0"/>
    <w:rsid w:val="00782113"/>
    <w:rsid w:val="00782119"/>
    <w:rsid w:val="0078394D"/>
    <w:rsid w:val="00783C43"/>
    <w:rsid w:val="007844F5"/>
    <w:rsid w:val="007866E5"/>
    <w:rsid w:val="00786731"/>
    <w:rsid w:val="00786829"/>
    <w:rsid w:val="0078692D"/>
    <w:rsid w:val="00786CD1"/>
    <w:rsid w:val="007905E8"/>
    <w:rsid w:val="007912C8"/>
    <w:rsid w:val="007916C3"/>
    <w:rsid w:val="0079214D"/>
    <w:rsid w:val="00792B63"/>
    <w:rsid w:val="0079458E"/>
    <w:rsid w:val="00794ABC"/>
    <w:rsid w:val="007958A7"/>
    <w:rsid w:val="00795EF4"/>
    <w:rsid w:val="00796E78"/>
    <w:rsid w:val="007A0416"/>
    <w:rsid w:val="007A0D43"/>
    <w:rsid w:val="007A107C"/>
    <w:rsid w:val="007A161F"/>
    <w:rsid w:val="007A1649"/>
    <w:rsid w:val="007A17CE"/>
    <w:rsid w:val="007A294F"/>
    <w:rsid w:val="007A3914"/>
    <w:rsid w:val="007A4AD4"/>
    <w:rsid w:val="007A4B2E"/>
    <w:rsid w:val="007A4F92"/>
    <w:rsid w:val="007A5217"/>
    <w:rsid w:val="007A5D92"/>
    <w:rsid w:val="007A60BA"/>
    <w:rsid w:val="007A65EC"/>
    <w:rsid w:val="007A694F"/>
    <w:rsid w:val="007A698D"/>
    <w:rsid w:val="007A7138"/>
    <w:rsid w:val="007B0BD4"/>
    <w:rsid w:val="007B0C25"/>
    <w:rsid w:val="007B198B"/>
    <w:rsid w:val="007B1994"/>
    <w:rsid w:val="007B1F5A"/>
    <w:rsid w:val="007B2082"/>
    <w:rsid w:val="007B26D5"/>
    <w:rsid w:val="007B30AA"/>
    <w:rsid w:val="007B54EA"/>
    <w:rsid w:val="007B6216"/>
    <w:rsid w:val="007B66CB"/>
    <w:rsid w:val="007B723E"/>
    <w:rsid w:val="007B7F4D"/>
    <w:rsid w:val="007C07FA"/>
    <w:rsid w:val="007C084C"/>
    <w:rsid w:val="007C133C"/>
    <w:rsid w:val="007C13C3"/>
    <w:rsid w:val="007C13E9"/>
    <w:rsid w:val="007C1652"/>
    <w:rsid w:val="007C2675"/>
    <w:rsid w:val="007C2B6D"/>
    <w:rsid w:val="007C31E6"/>
    <w:rsid w:val="007C3338"/>
    <w:rsid w:val="007C397C"/>
    <w:rsid w:val="007C3A82"/>
    <w:rsid w:val="007C599C"/>
    <w:rsid w:val="007C63F4"/>
    <w:rsid w:val="007C6CB9"/>
    <w:rsid w:val="007C71A8"/>
    <w:rsid w:val="007D0688"/>
    <w:rsid w:val="007D1979"/>
    <w:rsid w:val="007D1B1C"/>
    <w:rsid w:val="007D2060"/>
    <w:rsid w:val="007D2562"/>
    <w:rsid w:val="007D2AC1"/>
    <w:rsid w:val="007D383A"/>
    <w:rsid w:val="007D3BC4"/>
    <w:rsid w:val="007D549E"/>
    <w:rsid w:val="007D6069"/>
    <w:rsid w:val="007D6814"/>
    <w:rsid w:val="007D6AA5"/>
    <w:rsid w:val="007D6B1A"/>
    <w:rsid w:val="007E0BC1"/>
    <w:rsid w:val="007E1219"/>
    <w:rsid w:val="007E143E"/>
    <w:rsid w:val="007E1A96"/>
    <w:rsid w:val="007E1AEC"/>
    <w:rsid w:val="007E2268"/>
    <w:rsid w:val="007E371F"/>
    <w:rsid w:val="007E4603"/>
    <w:rsid w:val="007E47EA"/>
    <w:rsid w:val="007E5BCD"/>
    <w:rsid w:val="007E7A42"/>
    <w:rsid w:val="007E7C08"/>
    <w:rsid w:val="007F1A66"/>
    <w:rsid w:val="007F22DC"/>
    <w:rsid w:val="007F3859"/>
    <w:rsid w:val="007F3909"/>
    <w:rsid w:val="007F4BD5"/>
    <w:rsid w:val="007F7408"/>
    <w:rsid w:val="007F7D7F"/>
    <w:rsid w:val="00800507"/>
    <w:rsid w:val="00800F8F"/>
    <w:rsid w:val="00801560"/>
    <w:rsid w:val="008020FF"/>
    <w:rsid w:val="00802417"/>
    <w:rsid w:val="0080300D"/>
    <w:rsid w:val="00803BCB"/>
    <w:rsid w:val="00805420"/>
    <w:rsid w:val="00806838"/>
    <w:rsid w:val="008070F5"/>
    <w:rsid w:val="00807500"/>
    <w:rsid w:val="00807877"/>
    <w:rsid w:val="00807986"/>
    <w:rsid w:val="00807DB9"/>
    <w:rsid w:val="0081023E"/>
    <w:rsid w:val="00810337"/>
    <w:rsid w:val="008103A0"/>
    <w:rsid w:val="00810AD2"/>
    <w:rsid w:val="00811690"/>
    <w:rsid w:val="00811E22"/>
    <w:rsid w:val="008122C7"/>
    <w:rsid w:val="00812707"/>
    <w:rsid w:val="0081296E"/>
    <w:rsid w:val="00812BBC"/>
    <w:rsid w:val="00813289"/>
    <w:rsid w:val="00813879"/>
    <w:rsid w:val="0081446A"/>
    <w:rsid w:val="00814B88"/>
    <w:rsid w:val="00816134"/>
    <w:rsid w:val="00816470"/>
    <w:rsid w:val="008167BE"/>
    <w:rsid w:val="0081696E"/>
    <w:rsid w:val="00816D4E"/>
    <w:rsid w:val="008170D4"/>
    <w:rsid w:val="00817126"/>
    <w:rsid w:val="008173AA"/>
    <w:rsid w:val="00817903"/>
    <w:rsid w:val="00817B70"/>
    <w:rsid w:val="008209D6"/>
    <w:rsid w:val="00821349"/>
    <w:rsid w:val="00821DBB"/>
    <w:rsid w:val="00821FBA"/>
    <w:rsid w:val="0082214C"/>
    <w:rsid w:val="008228CD"/>
    <w:rsid w:val="008254D0"/>
    <w:rsid w:val="00825AAD"/>
    <w:rsid w:val="008262AD"/>
    <w:rsid w:val="00826CCB"/>
    <w:rsid w:val="00826E88"/>
    <w:rsid w:val="00830539"/>
    <w:rsid w:val="008318DD"/>
    <w:rsid w:val="00831EDE"/>
    <w:rsid w:val="0083280E"/>
    <w:rsid w:val="00833168"/>
    <w:rsid w:val="00834177"/>
    <w:rsid w:val="00834706"/>
    <w:rsid w:val="00834A0C"/>
    <w:rsid w:val="00834DA7"/>
    <w:rsid w:val="008365BA"/>
    <w:rsid w:val="00837223"/>
    <w:rsid w:val="00837A1D"/>
    <w:rsid w:val="0084007C"/>
    <w:rsid w:val="00840BEC"/>
    <w:rsid w:val="0084239E"/>
    <w:rsid w:val="008443FD"/>
    <w:rsid w:val="0084522C"/>
    <w:rsid w:val="00845310"/>
    <w:rsid w:val="008456A4"/>
    <w:rsid w:val="00846BE8"/>
    <w:rsid w:val="008474F7"/>
    <w:rsid w:val="0085052E"/>
    <w:rsid w:val="0085097C"/>
    <w:rsid w:val="00851F42"/>
    <w:rsid w:val="0085228D"/>
    <w:rsid w:val="0085296A"/>
    <w:rsid w:val="00852FD6"/>
    <w:rsid w:val="0085373D"/>
    <w:rsid w:val="00853A98"/>
    <w:rsid w:val="00853B7D"/>
    <w:rsid w:val="00853C69"/>
    <w:rsid w:val="0085464C"/>
    <w:rsid w:val="00854889"/>
    <w:rsid w:val="00854A1F"/>
    <w:rsid w:val="008550E1"/>
    <w:rsid w:val="008552C3"/>
    <w:rsid w:val="0085559B"/>
    <w:rsid w:val="00856BD4"/>
    <w:rsid w:val="00857037"/>
    <w:rsid w:val="008573DB"/>
    <w:rsid w:val="008607EE"/>
    <w:rsid w:val="00860908"/>
    <w:rsid w:val="00861743"/>
    <w:rsid w:val="00861B34"/>
    <w:rsid w:val="00861DA3"/>
    <w:rsid w:val="00863A97"/>
    <w:rsid w:val="00863CED"/>
    <w:rsid w:val="0086420A"/>
    <w:rsid w:val="00865BCF"/>
    <w:rsid w:val="00865EB0"/>
    <w:rsid w:val="00866F46"/>
    <w:rsid w:val="00867FD3"/>
    <w:rsid w:val="008712CE"/>
    <w:rsid w:val="008714B6"/>
    <w:rsid w:val="0087163C"/>
    <w:rsid w:val="00871B76"/>
    <w:rsid w:val="00871DF9"/>
    <w:rsid w:val="0087279D"/>
    <w:rsid w:val="00872FA8"/>
    <w:rsid w:val="00873255"/>
    <w:rsid w:val="00873397"/>
    <w:rsid w:val="00873980"/>
    <w:rsid w:val="00874166"/>
    <w:rsid w:val="00874B16"/>
    <w:rsid w:val="00874EF9"/>
    <w:rsid w:val="008755B9"/>
    <w:rsid w:val="00876A88"/>
    <w:rsid w:val="0087760B"/>
    <w:rsid w:val="008776BC"/>
    <w:rsid w:val="008778A2"/>
    <w:rsid w:val="00881713"/>
    <w:rsid w:val="00881751"/>
    <w:rsid w:val="0088187A"/>
    <w:rsid w:val="0088246F"/>
    <w:rsid w:val="00882FE4"/>
    <w:rsid w:val="00883007"/>
    <w:rsid w:val="008833F6"/>
    <w:rsid w:val="00883D86"/>
    <w:rsid w:val="00883E14"/>
    <w:rsid w:val="0088400C"/>
    <w:rsid w:val="0088414C"/>
    <w:rsid w:val="008849D1"/>
    <w:rsid w:val="008855FE"/>
    <w:rsid w:val="0088563C"/>
    <w:rsid w:val="008858DC"/>
    <w:rsid w:val="00885CD9"/>
    <w:rsid w:val="00886216"/>
    <w:rsid w:val="008878CA"/>
    <w:rsid w:val="008879D9"/>
    <w:rsid w:val="00887A11"/>
    <w:rsid w:val="00887DFF"/>
    <w:rsid w:val="0089080A"/>
    <w:rsid w:val="00890DB8"/>
    <w:rsid w:val="0089171B"/>
    <w:rsid w:val="008932B2"/>
    <w:rsid w:val="00893BEA"/>
    <w:rsid w:val="0089409F"/>
    <w:rsid w:val="00894CEF"/>
    <w:rsid w:val="0089570B"/>
    <w:rsid w:val="00895B8B"/>
    <w:rsid w:val="008965B1"/>
    <w:rsid w:val="008970F5"/>
    <w:rsid w:val="008977FB"/>
    <w:rsid w:val="008A060B"/>
    <w:rsid w:val="008A188E"/>
    <w:rsid w:val="008A1E0C"/>
    <w:rsid w:val="008A31B5"/>
    <w:rsid w:val="008A35C4"/>
    <w:rsid w:val="008A3E3F"/>
    <w:rsid w:val="008A47D7"/>
    <w:rsid w:val="008A64BB"/>
    <w:rsid w:val="008A659D"/>
    <w:rsid w:val="008A7023"/>
    <w:rsid w:val="008A7E89"/>
    <w:rsid w:val="008B25C9"/>
    <w:rsid w:val="008B2812"/>
    <w:rsid w:val="008B3381"/>
    <w:rsid w:val="008B368F"/>
    <w:rsid w:val="008B3A0E"/>
    <w:rsid w:val="008B3C5D"/>
    <w:rsid w:val="008B4319"/>
    <w:rsid w:val="008B4EC7"/>
    <w:rsid w:val="008B4F47"/>
    <w:rsid w:val="008B54FE"/>
    <w:rsid w:val="008B5A8A"/>
    <w:rsid w:val="008B5AA9"/>
    <w:rsid w:val="008B6031"/>
    <w:rsid w:val="008B67C9"/>
    <w:rsid w:val="008B745B"/>
    <w:rsid w:val="008B789A"/>
    <w:rsid w:val="008C0161"/>
    <w:rsid w:val="008C03E4"/>
    <w:rsid w:val="008C06C9"/>
    <w:rsid w:val="008C0EBA"/>
    <w:rsid w:val="008C1A46"/>
    <w:rsid w:val="008C1E58"/>
    <w:rsid w:val="008C2191"/>
    <w:rsid w:val="008C2A89"/>
    <w:rsid w:val="008C3D78"/>
    <w:rsid w:val="008C4125"/>
    <w:rsid w:val="008C4A8A"/>
    <w:rsid w:val="008C5228"/>
    <w:rsid w:val="008C680B"/>
    <w:rsid w:val="008C6AF1"/>
    <w:rsid w:val="008C6BB4"/>
    <w:rsid w:val="008C6E60"/>
    <w:rsid w:val="008C6EC2"/>
    <w:rsid w:val="008C751F"/>
    <w:rsid w:val="008C760C"/>
    <w:rsid w:val="008D0026"/>
    <w:rsid w:val="008D08DA"/>
    <w:rsid w:val="008D1029"/>
    <w:rsid w:val="008D125F"/>
    <w:rsid w:val="008D1D1D"/>
    <w:rsid w:val="008D2202"/>
    <w:rsid w:val="008D2363"/>
    <w:rsid w:val="008D2BD4"/>
    <w:rsid w:val="008D3070"/>
    <w:rsid w:val="008D3E4F"/>
    <w:rsid w:val="008D3EC1"/>
    <w:rsid w:val="008D41D8"/>
    <w:rsid w:val="008D42CB"/>
    <w:rsid w:val="008D4986"/>
    <w:rsid w:val="008D5DEC"/>
    <w:rsid w:val="008D6028"/>
    <w:rsid w:val="008D7134"/>
    <w:rsid w:val="008D744F"/>
    <w:rsid w:val="008D7C8D"/>
    <w:rsid w:val="008D7E4E"/>
    <w:rsid w:val="008E0613"/>
    <w:rsid w:val="008E06A0"/>
    <w:rsid w:val="008E0A0F"/>
    <w:rsid w:val="008E0EC0"/>
    <w:rsid w:val="008E0EF7"/>
    <w:rsid w:val="008E3BDD"/>
    <w:rsid w:val="008E52AB"/>
    <w:rsid w:val="008E5CE4"/>
    <w:rsid w:val="008E5FBD"/>
    <w:rsid w:val="008E6224"/>
    <w:rsid w:val="008E76CF"/>
    <w:rsid w:val="008E76DC"/>
    <w:rsid w:val="008E7701"/>
    <w:rsid w:val="008F00FF"/>
    <w:rsid w:val="008F0296"/>
    <w:rsid w:val="008F0A0D"/>
    <w:rsid w:val="008F0ED3"/>
    <w:rsid w:val="008F1338"/>
    <w:rsid w:val="008F325E"/>
    <w:rsid w:val="008F3784"/>
    <w:rsid w:val="008F38AA"/>
    <w:rsid w:val="008F4417"/>
    <w:rsid w:val="008F5C74"/>
    <w:rsid w:val="008F5CF6"/>
    <w:rsid w:val="008F7677"/>
    <w:rsid w:val="008F7E97"/>
    <w:rsid w:val="00900E57"/>
    <w:rsid w:val="00901314"/>
    <w:rsid w:val="00901613"/>
    <w:rsid w:val="009019D5"/>
    <w:rsid w:val="00902BBA"/>
    <w:rsid w:val="00902C1C"/>
    <w:rsid w:val="00902E86"/>
    <w:rsid w:val="00903188"/>
    <w:rsid w:val="00903539"/>
    <w:rsid w:val="00903561"/>
    <w:rsid w:val="0090367B"/>
    <w:rsid w:val="009043DA"/>
    <w:rsid w:val="009045BD"/>
    <w:rsid w:val="00904F39"/>
    <w:rsid w:val="00904FAA"/>
    <w:rsid w:val="00905591"/>
    <w:rsid w:val="00906613"/>
    <w:rsid w:val="00906F2E"/>
    <w:rsid w:val="00910762"/>
    <w:rsid w:val="00910A75"/>
    <w:rsid w:val="00910DD5"/>
    <w:rsid w:val="00911E0A"/>
    <w:rsid w:val="00913058"/>
    <w:rsid w:val="0091335A"/>
    <w:rsid w:val="00913399"/>
    <w:rsid w:val="00913CB5"/>
    <w:rsid w:val="00913FC3"/>
    <w:rsid w:val="0091472F"/>
    <w:rsid w:val="00916650"/>
    <w:rsid w:val="00916981"/>
    <w:rsid w:val="00916A5E"/>
    <w:rsid w:val="00916F61"/>
    <w:rsid w:val="00917570"/>
    <w:rsid w:val="00917C6D"/>
    <w:rsid w:val="00917D94"/>
    <w:rsid w:val="00920C03"/>
    <w:rsid w:val="00922550"/>
    <w:rsid w:val="009235BD"/>
    <w:rsid w:val="00923E73"/>
    <w:rsid w:val="009245BE"/>
    <w:rsid w:val="00924CCF"/>
    <w:rsid w:val="00925167"/>
    <w:rsid w:val="00925DCE"/>
    <w:rsid w:val="0092604B"/>
    <w:rsid w:val="00926312"/>
    <w:rsid w:val="009263CB"/>
    <w:rsid w:val="00930C57"/>
    <w:rsid w:val="00931668"/>
    <w:rsid w:val="00931A39"/>
    <w:rsid w:val="0093270D"/>
    <w:rsid w:val="00932C95"/>
    <w:rsid w:val="00933C27"/>
    <w:rsid w:val="009347EE"/>
    <w:rsid w:val="00934C68"/>
    <w:rsid w:val="009352B9"/>
    <w:rsid w:val="009355B4"/>
    <w:rsid w:val="009360F3"/>
    <w:rsid w:val="00936D18"/>
    <w:rsid w:val="009371BE"/>
    <w:rsid w:val="00937EBD"/>
    <w:rsid w:val="00940A27"/>
    <w:rsid w:val="009412D5"/>
    <w:rsid w:val="00941B4E"/>
    <w:rsid w:val="00942F8A"/>
    <w:rsid w:val="00943471"/>
    <w:rsid w:val="00944088"/>
    <w:rsid w:val="009445AE"/>
    <w:rsid w:val="00945187"/>
    <w:rsid w:val="00945700"/>
    <w:rsid w:val="0094585C"/>
    <w:rsid w:val="009472B7"/>
    <w:rsid w:val="00950595"/>
    <w:rsid w:val="00950684"/>
    <w:rsid w:val="009516B4"/>
    <w:rsid w:val="00951B37"/>
    <w:rsid w:val="0095229F"/>
    <w:rsid w:val="00952A75"/>
    <w:rsid w:val="00952A8B"/>
    <w:rsid w:val="00952FF1"/>
    <w:rsid w:val="009530F4"/>
    <w:rsid w:val="00953384"/>
    <w:rsid w:val="009539B0"/>
    <w:rsid w:val="00953D15"/>
    <w:rsid w:val="009542DB"/>
    <w:rsid w:val="0095640F"/>
    <w:rsid w:val="009566A9"/>
    <w:rsid w:val="00957257"/>
    <w:rsid w:val="00960454"/>
    <w:rsid w:val="00960D05"/>
    <w:rsid w:val="00961D68"/>
    <w:rsid w:val="0096215B"/>
    <w:rsid w:val="00962355"/>
    <w:rsid w:val="00962EC6"/>
    <w:rsid w:val="009634DE"/>
    <w:rsid w:val="00963989"/>
    <w:rsid w:val="009640CC"/>
    <w:rsid w:val="0096411B"/>
    <w:rsid w:val="009643AB"/>
    <w:rsid w:val="00964DAA"/>
    <w:rsid w:val="00964E41"/>
    <w:rsid w:val="00966B0F"/>
    <w:rsid w:val="00966EA7"/>
    <w:rsid w:val="00967082"/>
    <w:rsid w:val="009672D6"/>
    <w:rsid w:val="0097080E"/>
    <w:rsid w:val="00970935"/>
    <w:rsid w:val="00973B65"/>
    <w:rsid w:val="00974831"/>
    <w:rsid w:val="0097496B"/>
    <w:rsid w:val="00974E88"/>
    <w:rsid w:val="00975391"/>
    <w:rsid w:val="00976E5F"/>
    <w:rsid w:val="00980256"/>
    <w:rsid w:val="0098028F"/>
    <w:rsid w:val="00981417"/>
    <w:rsid w:val="0098245D"/>
    <w:rsid w:val="00984DB9"/>
    <w:rsid w:val="00984EDD"/>
    <w:rsid w:val="009854A3"/>
    <w:rsid w:val="00985F51"/>
    <w:rsid w:val="009864E8"/>
    <w:rsid w:val="0098666B"/>
    <w:rsid w:val="00986BB1"/>
    <w:rsid w:val="0098778F"/>
    <w:rsid w:val="00990851"/>
    <w:rsid w:val="009917DB"/>
    <w:rsid w:val="009917EC"/>
    <w:rsid w:val="00991D34"/>
    <w:rsid w:val="00992500"/>
    <w:rsid w:val="00992682"/>
    <w:rsid w:val="0099295A"/>
    <w:rsid w:val="00992B88"/>
    <w:rsid w:val="00992C61"/>
    <w:rsid w:val="009935B8"/>
    <w:rsid w:val="00993E0D"/>
    <w:rsid w:val="009949F9"/>
    <w:rsid w:val="00994D0C"/>
    <w:rsid w:val="00995FE8"/>
    <w:rsid w:val="009967A2"/>
    <w:rsid w:val="00997244"/>
    <w:rsid w:val="00997339"/>
    <w:rsid w:val="00997C9A"/>
    <w:rsid w:val="009A01DF"/>
    <w:rsid w:val="009A069C"/>
    <w:rsid w:val="009A0EAB"/>
    <w:rsid w:val="009A0F04"/>
    <w:rsid w:val="009A135E"/>
    <w:rsid w:val="009A15A9"/>
    <w:rsid w:val="009A1954"/>
    <w:rsid w:val="009A19A9"/>
    <w:rsid w:val="009A1BD8"/>
    <w:rsid w:val="009A21F5"/>
    <w:rsid w:val="009A2650"/>
    <w:rsid w:val="009A31DF"/>
    <w:rsid w:val="009A34DB"/>
    <w:rsid w:val="009A3903"/>
    <w:rsid w:val="009A3F11"/>
    <w:rsid w:val="009A5080"/>
    <w:rsid w:val="009A5165"/>
    <w:rsid w:val="009A524C"/>
    <w:rsid w:val="009A588B"/>
    <w:rsid w:val="009A63F0"/>
    <w:rsid w:val="009A6B4A"/>
    <w:rsid w:val="009A707B"/>
    <w:rsid w:val="009A729F"/>
    <w:rsid w:val="009A7BA6"/>
    <w:rsid w:val="009B1A3B"/>
    <w:rsid w:val="009B230C"/>
    <w:rsid w:val="009B25E3"/>
    <w:rsid w:val="009B28DA"/>
    <w:rsid w:val="009B3E85"/>
    <w:rsid w:val="009B3E96"/>
    <w:rsid w:val="009B443B"/>
    <w:rsid w:val="009B4FB8"/>
    <w:rsid w:val="009B54CB"/>
    <w:rsid w:val="009B5F4C"/>
    <w:rsid w:val="009B6CB5"/>
    <w:rsid w:val="009C0589"/>
    <w:rsid w:val="009C07C6"/>
    <w:rsid w:val="009C07F2"/>
    <w:rsid w:val="009C1140"/>
    <w:rsid w:val="009C2271"/>
    <w:rsid w:val="009C2966"/>
    <w:rsid w:val="009C2DC8"/>
    <w:rsid w:val="009C30CA"/>
    <w:rsid w:val="009C33D9"/>
    <w:rsid w:val="009C432B"/>
    <w:rsid w:val="009C467D"/>
    <w:rsid w:val="009C4C72"/>
    <w:rsid w:val="009C643A"/>
    <w:rsid w:val="009C748E"/>
    <w:rsid w:val="009D0080"/>
    <w:rsid w:val="009D0310"/>
    <w:rsid w:val="009D14BA"/>
    <w:rsid w:val="009D196C"/>
    <w:rsid w:val="009D2217"/>
    <w:rsid w:val="009D2B73"/>
    <w:rsid w:val="009D3137"/>
    <w:rsid w:val="009D35C2"/>
    <w:rsid w:val="009D402A"/>
    <w:rsid w:val="009D4A81"/>
    <w:rsid w:val="009D5785"/>
    <w:rsid w:val="009D5E19"/>
    <w:rsid w:val="009D6E6B"/>
    <w:rsid w:val="009D7954"/>
    <w:rsid w:val="009E06CE"/>
    <w:rsid w:val="009E08BB"/>
    <w:rsid w:val="009E14AA"/>
    <w:rsid w:val="009E30DD"/>
    <w:rsid w:val="009E3417"/>
    <w:rsid w:val="009E3554"/>
    <w:rsid w:val="009E3BB0"/>
    <w:rsid w:val="009E3DEE"/>
    <w:rsid w:val="009E46D4"/>
    <w:rsid w:val="009E58A6"/>
    <w:rsid w:val="009E6082"/>
    <w:rsid w:val="009E627A"/>
    <w:rsid w:val="009E6307"/>
    <w:rsid w:val="009E692E"/>
    <w:rsid w:val="009E6FEE"/>
    <w:rsid w:val="009E72F7"/>
    <w:rsid w:val="009E7B31"/>
    <w:rsid w:val="009F0878"/>
    <w:rsid w:val="009F09AF"/>
    <w:rsid w:val="009F0FB8"/>
    <w:rsid w:val="009F1010"/>
    <w:rsid w:val="009F181C"/>
    <w:rsid w:val="009F1AC3"/>
    <w:rsid w:val="009F1D35"/>
    <w:rsid w:val="009F2A9B"/>
    <w:rsid w:val="009F35DE"/>
    <w:rsid w:val="009F3E78"/>
    <w:rsid w:val="009F4095"/>
    <w:rsid w:val="009F42BD"/>
    <w:rsid w:val="009F4889"/>
    <w:rsid w:val="009F526B"/>
    <w:rsid w:val="009F5987"/>
    <w:rsid w:val="009F59FA"/>
    <w:rsid w:val="009F647A"/>
    <w:rsid w:val="009F6C33"/>
    <w:rsid w:val="00A00256"/>
    <w:rsid w:val="00A0038F"/>
    <w:rsid w:val="00A00B2C"/>
    <w:rsid w:val="00A00EBF"/>
    <w:rsid w:val="00A01761"/>
    <w:rsid w:val="00A03B16"/>
    <w:rsid w:val="00A03D9B"/>
    <w:rsid w:val="00A04683"/>
    <w:rsid w:val="00A04A17"/>
    <w:rsid w:val="00A05B50"/>
    <w:rsid w:val="00A0630A"/>
    <w:rsid w:val="00A06760"/>
    <w:rsid w:val="00A06B56"/>
    <w:rsid w:val="00A06EC7"/>
    <w:rsid w:val="00A074DE"/>
    <w:rsid w:val="00A07B92"/>
    <w:rsid w:val="00A07BB0"/>
    <w:rsid w:val="00A10BFD"/>
    <w:rsid w:val="00A10E26"/>
    <w:rsid w:val="00A11274"/>
    <w:rsid w:val="00A11600"/>
    <w:rsid w:val="00A11C8D"/>
    <w:rsid w:val="00A11F8C"/>
    <w:rsid w:val="00A13119"/>
    <w:rsid w:val="00A132F9"/>
    <w:rsid w:val="00A14347"/>
    <w:rsid w:val="00A1613C"/>
    <w:rsid w:val="00A17307"/>
    <w:rsid w:val="00A17344"/>
    <w:rsid w:val="00A174E3"/>
    <w:rsid w:val="00A209D0"/>
    <w:rsid w:val="00A229D5"/>
    <w:rsid w:val="00A23A23"/>
    <w:rsid w:val="00A241E0"/>
    <w:rsid w:val="00A2434C"/>
    <w:rsid w:val="00A24A56"/>
    <w:rsid w:val="00A2681E"/>
    <w:rsid w:val="00A27DDB"/>
    <w:rsid w:val="00A309DA"/>
    <w:rsid w:val="00A3127F"/>
    <w:rsid w:val="00A315AD"/>
    <w:rsid w:val="00A317F3"/>
    <w:rsid w:val="00A31920"/>
    <w:rsid w:val="00A326C2"/>
    <w:rsid w:val="00A32A77"/>
    <w:rsid w:val="00A32D43"/>
    <w:rsid w:val="00A342B4"/>
    <w:rsid w:val="00A3649C"/>
    <w:rsid w:val="00A36FF0"/>
    <w:rsid w:val="00A37B38"/>
    <w:rsid w:val="00A417E3"/>
    <w:rsid w:val="00A4217F"/>
    <w:rsid w:val="00A422E7"/>
    <w:rsid w:val="00A422FA"/>
    <w:rsid w:val="00A4286F"/>
    <w:rsid w:val="00A42D17"/>
    <w:rsid w:val="00A43698"/>
    <w:rsid w:val="00A44A91"/>
    <w:rsid w:val="00A45242"/>
    <w:rsid w:val="00A4648A"/>
    <w:rsid w:val="00A51943"/>
    <w:rsid w:val="00A51A5F"/>
    <w:rsid w:val="00A520E3"/>
    <w:rsid w:val="00A523B1"/>
    <w:rsid w:val="00A53101"/>
    <w:rsid w:val="00A5453A"/>
    <w:rsid w:val="00A54779"/>
    <w:rsid w:val="00A550AD"/>
    <w:rsid w:val="00A561D3"/>
    <w:rsid w:val="00A56ABF"/>
    <w:rsid w:val="00A5725F"/>
    <w:rsid w:val="00A5755B"/>
    <w:rsid w:val="00A57B69"/>
    <w:rsid w:val="00A6025C"/>
    <w:rsid w:val="00A61D2B"/>
    <w:rsid w:val="00A621C7"/>
    <w:rsid w:val="00A62281"/>
    <w:rsid w:val="00A622B3"/>
    <w:rsid w:val="00A62701"/>
    <w:rsid w:val="00A6331A"/>
    <w:rsid w:val="00A63403"/>
    <w:rsid w:val="00A63872"/>
    <w:rsid w:val="00A63965"/>
    <w:rsid w:val="00A64540"/>
    <w:rsid w:val="00A652CD"/>
    <w:rsid w:val="00A652FB"/>
    <w:rsid w:val="00A66798"/>
    <w:rsid w:val="00A674FD"/>
    <w:rsid w:val="00A700DF"/>
    <w:rsid w:val="00A70351"/>
    <w:rsid w:val="00A703A4"/>
    <w:rsid w:val="00A70B8C"/>
    <w:rsid w:val="00A710DD"/>
    <w:rsid w:val="00A7156A"/>
    <w:rsid w:val="00A7238C"/>
    <w:rsid w:val="00A729C0"/>
    <w:rsid w:val="00A7393B"/>
    <w:rsid w:val="00A74113"/>
    <w:rsid w:val="00A7425A"/>
    <w:rsid w:val="00A743C3"/>
    <w:rsid w:val="00A75250"/>
    <w:rsid w:val="00A75EC9"/>
    <w:rsid w:val="00A7652D"/>
    <w:rsid w:val="00A765A8"/>
    <w:rsid w:val="00A77E7B"/>
    <w:rsid w:val="00A8004B"/>
    <w:rsid w:val="00A80C87"/>
    <w:rsid w:val="00A80E20"/>
    <w:rsid w:val="00A817F5"/>
    <w:rsid w:val="00A824CA"/>
    <w:rsid w:val="00A832A7"/>
    <w:rsid w:val="00A83420"/>
    <w:rsid w:val="00A835E0"/>
    <w:rsid w:val="00A8367E"/>
    <w:rsid w:val="00A83704"/>
    <w:rsid w:val="00A83B1B"/>
    <w:rsid w:val="00A8480A"/>
    <w:rsid w:val="00A84A5F"/>
    <w:rsid w:val="00A850ED"/>
    <w:rsid w:val="00A854B7"/>
    <w:rsid w:val="00A861E0"/>
    <w:rsid w:val="00A86CA3"/>
    <w:rsid w:val="00A87953"/>
    <w:rsid w:val="00A87CEC"/>
    <w:rsid w:val="00A87D41"/>
    <w:rsid w:val="00A905D9"/>
    <w:rsid w:val="00A90925"/>
    <w:rsid w:val="00A910B6"/>
    <w:rsid w:val="00A915B0"/>
    <w:rsid w:val="00A915C1"/>
    <w:rsid w:val="00A91BC2"/>
    <w:rsid w:val="00A91D82"/>
    <w:rsid w:val="00A9227B"/>
    <w:rsid w:val="00A925A5"/>
    <w:rsid w:val="00A93B60"/>
    <w:rsid w:val="00A94062"/>
    <w:rsid w:val="00A96DB1"/>
    <w:rsid w:val="00A97355"/>
    <w:rsid w:val="00A97851"/>
    <w:rsid w:val="00A97AF9"/>
    <w:rsid w:val="00A97C96"/>
    <w:rsid w:val="00A97EFC"/>
    <w:rsid w:val="00AA0861"/>
    <w:rsid w:val="00AA1368"/>
    <w:rsid w:val="00AA1A0A"/>
    <w:rsid w:val="00AA22CC"/>
    <w:rsid w:val="00AA382B"/>
    <w:rsid w:val="00AA3965"/>
    <w:rsid w:val="00AA3B68"/>
    <w:rsid w:val="00AA3DFC"/>
    <w:rsid w:val="00AA419A"/>
    <w:rsid w:val="00AA57D0"/>
    <w:rsid w:val="00AA60F5"/>
    <w:rsid w:val="00AA654F"/>
    <w:rsid w:val="00AA7750"/>
    <w:rsid w:val="00AB0171"/>
    <w:rsid w:val="00AB1A2B"/>
    <w:rsid w:val="00AB25D1"/>
    <w:rsid w:val="00AB2A54"/>
    <w:rsid w:val="00AB3CD6"/>
    <w:rsid w:val="00AB4159"/>
    <w:rsid w:val="00AB43A5"/>
    <w:rsid w:val="00AB4B81"/>
    <w:rsid w:val="00AB4F87"/>
    <w:rsid w:val="00AB5862"/>
    <w:rsid w:val="00AB59A5"/>
    <w:rsid w:val="00AC097F"/>
    <w:rsid w:val="00AC0B82"/>
    <w:rsid w:val="00AC1813"/>
    <w:rsid w:val="00AC2016"/>
    <w:rsid w:val="00AC2447"/>
    <w:rsid w:val="00AC329A"/>
    <w:rsid w:val="00AC3CBB"/>
    <w:rsid w:val="00AC4B92"/>
    <w:rsid w:val="00AC4C1E"/>
    <w:rsid w:val="00AC4D23"/>
    <w:rsid w:val="00AC5CEB"/>
    <w:rsid w:val="00AC6B75"/>
    <w:rsid w:val="00AC6D9C"/>
    <w:rsid w:val="00AC722B"/>
    <w:rsid w:val="00AC7E60"/>
    <w:rsid w:val="00AD0656"/>
    <w:rsid w:val="00AD0A91"/>
    <w:rsid w:val="00AD164B"/>
    <w:rsid w:val="00AD2798"/>
    <w:rsid w:val="00AD2D26"/>
    <w:rsid w:val="00AD2E5C"/>
    <w:rsid w:val="00AD309F"/>
    <w:rsid w:val="00AD32B8"/>
    <w:rsid w:val="00AD4E5E"/>
    <w:rsid w:val="00AD516E"/>
    <w:rsid w:val="00AD5CB2"/>
    <w:rsid w:val="00AD6146"/>
    <w:rsid w:val="00AD6868"/>
    <w:rsid w:val="00AD7A47"/>
    <w:rsid w:val="00AE0A51"/>
    <w:rsid w:val="00AE1383"/>
    <w:rsid w:val="00AE1C2D"/>
    <w:rsid w:val="00AE2C39"/>
    <w:rsid w:val="00AE2C56"/>
    <w:rsid w:val="00AE4A74"/>
    <w:rsid w:val="00AE5CC0"/>
    <w:rsid w:val="00AE676C"/>
    <w:rsid w:val="00AE6B39"/>
    <w:rsid w:val="00AE7653"/>
    <w:rsid w:val="00AE7D80"/>
    <w:rsid w:val="00AF06D4"/>
    <w:rsid w:val="00AF0F1E"/>
    <w:rsid w:val="00AF2A5B"/>
    <w:rsid w:val="00AF35AA"/>
    <w:rsid w:val="00AF3BDE"/>
    <w:rsid w:val="00AF4AC5"/>
    <w:rsid w:val="00AF5615"/>
    <w:rsid w:val="00AF6E02"/>
    <w:rsid w:val="00AF7A28"/>
    <w:rsid w:val="00AF7EE0"/>
    <w:rsid w:val="00B0019D"/>
    <w:rsid w:val="00B003F4"/>
    <w:rsid w:val="00B00E49"/>
    <w:rsid w:val="00B0143A"/>
    <w:rsid w:val="00B01638"/>
    <w:rsid w:val="00B01ABC"/>
    <w:rsid w:val="00B02145"/>
    <w:rsid w:val="00B02691"/>
    <w:rsid w:val="00B02BF5"/>
    <w:rsid w:val="00B0321C"/>
    <w:rsid w:val="00B03F32"/>
    <w:rsid w:val="00B04D18"/>
    <w:rsid w:val="00B0530C"/>
    <w:rsid w:val="00B058E9"/>
    <w:rsid w:val="00B059EB"/>
    <w:rsid w:val="00B06015"/>
    <w:rsid w:val="00B06CF3"/>
    <w:rsid w:val="00B06EB2"/>
    <w:rsid w:val="00B07180"/>
    <w:rsid w:val="00B07693"/>
    <w:rsid w:val="00B10AC3"/>
    <w:rsid w:val="00B11E57"/>
    <w:rsid w:val="00B12212"/>
    <w:rsid w:val="00B15148"/>
    <w:rsid w:val="00B15C31"/>
    <w:rsid w:val="00B167FF"/>
    <w:rsid w:val="00B16AF2"/>
    <w:rsid w:val="00B21210"/>
    <w:rsid w:val="00B214C3"/>
    <w:rsid w:val="00B2353E"/>
    <w:rsid w:val="00B24126"/>
    <w:rsid w:val="00B242C0"/>
    <w:rsid w:val="00B251D6"/>
    <w:rsid w:val="00B25570"/>
    <w:rsid w:val="00B26674"/>
    <w:rsid w:val="00B27379"/>
    <w:rsid w:val="00B27A14"/>
    <w:rsid w:val="00B27FD1"/>
    <w:rsid w:val="00B304DE"/>
    <w:rsid w:val="00B306CE"/>
    <w:rsid w:val="00B30B71"/>
    <w:rsid w:val="00B30E81"/>
    <w:rsid w:val="00B31E13"/>
    <w:rsid w:val="00B3211D"/>
    <w:rsid w:val="00B321D0"/>
    <w:rsid w:val="00B323E8"/>
    <w:rsid w:val="00B32442"/>
    <w:rsid w:val="00B32D2D"/>
    <w:rsid w:val="00B33961"/>
    <w:rsid w:val="00B33BB2"/>
    <w:rsid w:val="00B33CB0"/>
    <w:rsid w:val="00B347EB"/>
    <w:rsid w:val="00B35701"/>
    <w:rsid w:val="00B35965"/>
    <w:rsid w:val="00B360A8"/>
    <w:rsid w:val="00B36998"/>
    <w:rsid w:val="00B37A1A"/>
    <w:rsid w:val="00B40398"/>
    <w:rsid w:val="00B40DA2"/>
    <w:rsid w:val="00B41778"/>
    <w:rsid w:val="00B41BD9"/>
    <w:rsid w:val="00B421E7"/>
    <w:rsid w:val="00B4276F"/>
    <w:rsid w:val="00B42922"/>
    <w:rsid w:val="00B42BFC"/>
    <w:rsid w:val="00B42DF1"/>
    <w:rsid w:val="00B42E9F"/>
    <w:rsid w:val="00B42F47"/>
    <w:rsid w:val="00B43510"/>
    <w:rsid w:val="00B43D81"/>
    <w:rsid w:val="00B44ED4"/>
    <w:rsid w:val="00B4604C"/>
    <w:rsid w:val="00B46CE5"/>
    <w:rsid w:val="00B47190"/>
    <w:rsid w:val="00B504A9"/>
    <w:rsid w:val="00B516BD"/>
    <w:rsid w:val="00B51F65"/>
    <w:rsid w:val="00B52AFB"/>
    <w:rsid w:val="00B54835"/>
    <w:rsid w:val="00B54E87"/>
    <w:rsid w:val="00B5536E"/>
    <w:rsid w:val="00B56B1E"/>
    <w:rsid w:val="00B57F29"/>
    <w:rsid w:val="00B57FE2"/>
    <w:rsid w:val="00B601C7"/>
    <w:rsid w:val="00B6028E"/>
    <w:rsid w:val="00B60A89"/>
    <w:rsid w:val="00B60F19"/>
    <w:rsid w:val="00B610A7"/>
    <w:rsid w:val="00B6164A"/>
    <w:rsid w:val="00B61F85"/>
    <w:rsid w:val="00B626C3"/>
    <w:rsid w:val="00B62ADE"/>
    <w:rsid w:val="00B62BDE"/>
    <w:rsid w:val="00B638F7"/>
    <w:rsid w:val="00B64955"/>
    <w:rsid w:val="00B653F2"/>
    <w:rsid w:val="00B6556F"/>
    <w:rsid w:val="00B657F0"/>
    <w:rsid w:val="00B65AB2"/>
    <w:rsid w:val="00B65CF4"/>
    <w:rsid w:val="00B66131"/>
    <w:rsid w:val="00B6657C"/>
    <w:rsid w:val="00B66756"/>
    <w:rsid w:val="00B7028F"/>
    <w:rsid w:val="00B729F7"/>
    <w:rsid w:val="00B74375"/>
    <w:rsid w:val="00B74B92"/>
    <w:rsid w:val="00B762D4"/>
    <w:rsid w:val="00B77BB6"/>
    <w:rsid w:val="00B801E4"/>
    <w:rsid w:val="00B802BA"/>
    <w:rsid w:val="00B80BCF"/>
    <w:rsid w:val="00B80E1F"/>
    <w:rsid w:val="00B80E32"/>
    <w:rsid w:val="00B81007"/>
    <w:rsid w:val="00B8133F"/>
    <w:rsid w:val="00B81A62"/>
    <w:rsid w:val="00B82FC2"/>
    <w:rsid w:val="00B830DC"/>
    <w:rsid w:val="00B83945"/>
    <w:rsid w:val="00B83CD5"/>
    <w:rsid w:val="00B86A84"/>
    <w:rsid w:val="00B86A88"/>
    <w:rsid w:val="00B8715F"/>
    <w:rsid w:val="00B9021F"/>
    <w:rsid w:val="00B90946"/>
    <w:rsid w:val="00B90C30"/>
    <w:rsid w:val="00B90DC0"/>
    <w:rsid w:val="00B910E3"/>
    <w:rsid w:val="00B913A1"/>
    <w:rsid w:val="00B91B5B"/>
    <w:rsid w:val="00B92189"/>
    <w:rsid w:val="00B92561"/>
    <w:rsid w:val="00B92EF8"/>
    <w:rsid w:val="00B93421"/>
    <w:rsid w:val="00B93A3F"/>
    <w:rsid w:val="00B93FC6"/>
    <w:rsid w:val="00B9453A"/>
    <w:rsid w:val="00B948FA"/>
    <w:rsid w:val="00B96701"/>
    <w:rsid w:val="00B96D0F"/>
    <w:rsid w:val="00B97646"/>
    <w:rsid w:val="00BA07CA"/>
    <w:rsid w:val="00BA0A16"/>
    <w:rsid w:val="00BA0F52"/>
    <w:rsid w:val="00BA1118"/>
    <w:rsid w:val="00BA1613"/>
    <w:rsid w:val="00BA18BC"/>
    <w:rsid w:val="00BA2F23"/>
    <w:rsid w:val="00BA3520"/>
    <w:rsid w:val="00BA3F2B"/>
    <w:rsid w:val="00BA4902"/>
    <w:rsid w:val="00BA4A60"/>
    <w:rsid w:val="00BA5153"/>
    <w:rsid w:val="00BA51E1"/>
    <w:rsid w:val="00BA6297"/>
    <w:rsid w:val="00BA634B"/>
    <w:rsid w:val="00BA6477"/>
    <w:rsid w:val="00BA6EC8"/>
    <w:rsid w:val="00BA73F8"/>
    <w:rsid w:val="00BA74CC"/>
    <w:rsid w:val="00BA7929"/>
    <w:rsid w:val="00BA7962"/>
    <w:rsid w:val="00BA7BB2"/>
    <w:rsid w:val="00BB0BD5"/>
    <w:rsid w:val="00BB0CC4"/>
    <w:rsid w:val="00BB23FA"/>
    <w:rsid w:val="00BB3D9B"/>
    <w:rsid w:val="00BB4194"/>
    <w:rsid w:val="00BB41D8"/>
    <w:rsid w:val="00BB4795"/>
    <w:rsid w:val="00BB59DF"/>
    <w:rsid w:val="00BB6124"/>
    <w:rsid w:val="00BB62F2"/>
    <w:rsid w:val="00BB775B"/>
    <w:rsid w:val="00BB78EE"/>
    <w:rsid w:val="00BB7BDC"/>
    <w:rsid w:val="00BB7D47"/>
    <w:rsid w:val="00BC037F"/>
    <w:rsid w:val="00BC06D4"/>
    <w:rsid w:val="00BC20A8"/>
    <w:rsid w:val="00BC2D3C"/>
    <w:rsid w:val="00BC2F26"/>
    <w:rsid w:val="00BC55A9"/>
    <w:rsid w:val="00BC5AB1"/>
    <w:rsid w:val="00BC6298"/>
    <w:rsid w:val="00BC7048"/>
    <w:rsid w:val="00BC706E"/>
    <w:rsid w:val="00BD0463"/>
    <w:rsid w:val="00BD05C5"/>
    <w:rsid w:val="00BD0B6F"/>
    <w:rsid w:val="00BD1FE6"/>
    <w:rsid w:val="00BD21C6"/>
    <w:rsid w:val="00BD2372"/>
    <w:rsid w:val="00BD3A50"/>
    <w:rsid w:val="00BD4D40"/>
    <w:rsid w:val="00BD52C5"/>
    <w:rsid w:val="00BD5DF6"/>
    <w:rsid w:val="00BD61A0"/>
    <w:rsid w:val="00BD654A"/>
    <w:rsid w:val="00BD7904"/>
    <w:rsid w:val="00BD7A72"/>
    <w:rsid w:val="00BE04CA"/>
    <w:rsid w:val="00BE0BE4"/>
    <w:rsid w:val="00BE0DA7"/>
    <w:rsid w:val="00BE11F3"/>
    <w:rsid w:val="00BE18F4"/>
    <w:rsid w:val="00BE1918"/>
    <w:rsid w:val="00BE1BFD"/>
    <w:rsid w:val="00BE2331"/>
    <w:rsid w:val="00BE23B2"/>
    <w:rsid w:val="00BE24EF"/>
    <w:rsid w:val="00BE278B"/>
    <w:rsid w:val="00BE306A"/>
    <w:rsid w:val="00BE3080"/>
    <w:rsid w:val="00BE43BE"/>
    <w:rsid w:val="00BE5304"/>
    <w:rsid w:val="00BE5B6E"/>
    <w:rsid w:val="00BE6769"/>
    <w:rsid w:val="00BE69FF"/>
    <w:rsid w:val="00BE7665"/>
    <w:rsid w:val="00BE7D87"/>
    <w:rsid w:val="00BF1749"/>
    <w:rsid w:val="00BF1A39"/>
    <w:rsid w:val="00BF1B16"/>
    <w:rsid w:val="00BF1F93"/>
    <w:rsid w:val="00BF225E"/>
    <w:rsid w:val="00BF22DF"/>
    <w:rsid w:val="00BF2730"/>
    <w:rsid w:val="00BF2B73"/>
    <w:rsid w:val="00BF34D2"/>
    <w:rsid w:val="00BF3BC9"/>
    <w:rsid w:val="00BF4833"/>
    <w:rsid w:val="00BF608C"/>
    <w:rsid w:val="00BF66E4"/>
    <w:rsid w:val="00BF6F12"/>
    <w:rsid w:val="00BF70FC"/>
    <w:rsid w:val="00C00077"/>
    <w:rsid w:val="00C010C1"/>
    <w:rsid w:val="00C017FF"/>
    <w:rsid w:val="00C026DB"/>
    <w:rsid w:val="00C02BDF"/>
    <w:rsid w:val="00C03412"/>
    <w:rsid w:val="00C03CAE"/>
    <w:rsid w:val="00C0475C"/>
    <w:rsid w:val="00C056FE"/>
    <w:rsid w:val="00C0685D"/>
    <w:rsid w:val="00C10A0F"/>
    <w:rsid w:val="00C10B61"/>
    <w:rsid w:val="00C12094"/>
    <w:rsid w:val="00C121CA"/>
    <w:rsid w:val="00C12A1A"/>
    <w:rsid w:val="00C13C93"/>
    <w:rsid w:val="00C1479F"/>
    <w:rsid w:val="00C154E0"/>
    <w:rsid w:val="00C15533"/>
    <w:rsid w:val="00C15D09"/>
    <w:rsid w:val="00C17230"/>
    <w:rsid w:val="00C175D9"/>
    <w:rsid w:val="00C1792E"/>
    <w:rsid w:val="00C17C09"/>
    <w:rsid w:val="00C206FC"/>
    <w:rsid w:val="00C21E99"/>
    <w:rsid w:val="00C24E1F"/>
    <w:rsid w:val="00C24EAE"/>
    <w:rsid w:val="00C26609"/>
    <w:rsid w:val="00C268D8"/>
    <w:rsid w:val="00C269C9"/>
    <w:rsid w:val="00C27B7F"/>
    <w:rsid w:val="00C3006A"/>
    <w:rsid w:val="00C30413"/>
    <w:rsid w:val="00C32A1F"/>
    <w:rsid w:val="00C32B4A"/>
    <w:rsid w:val="00C33199"/>
    <w:rsid w:val="00C3384D"/>
    <w:rsid w:val="00C33F1E"/>
    <w:rsid w:val="00C3429D"/>
    <w:rsid w:val="00C34390"/>
    <w:rsid w:val="00C34874"/>
    <w:rsid w:val="00C34C2F"/>
    <w:rsid w:val="00C34F49"/>
    <w:rsid w:val="00C350CA"/>
    <w:rsid w:val="00C352B1"/>
    <w:rsid w:val="00C357FE"/>
    <w:rsid w:val="00C35B4A"/>
    <w:rsid w:val="00C35F03"/>
    <w:rsid w:val="00C3690B"/>
    <w:rsid w:val="00C3731E"/>
    <w:rsid w:val="00C3734C"/>
    <w:rsid w:val="00C37A6A"/>
    <w:rsid w:val="00C37EE1"/>
    <w:rsid w:val="00C41E07"/>
    <w:rsid w:val="00C446B2"/>
    <w:rsid w:val="00C449AB"/>
    <w:rsid w:val="00C45806"/>
    <w:rsid w:val="00C45E3A"/>
    <w:rsid w:val="00C45E56"/>
    <w:rsid w:val="00C463C9"/>
    <w:rsid w:val="00C469FD"/>
    <w:rsid w:val="00C46E71"/>
    <w:rsid w:val="00C47581"/>
    <w:rsid w:val="00C475E2"/>
    <w:rsid w:val="00C50284"/>
    <w:rsid w:val="00C5093B"/>
    <w:rsid w:val="00C5158B"/>
    <w:rsid w:val="00C53BDC"/>
    <w:rsid w:val="00C53C34"/>
    <w:rsid w:val="00C542BA"/>
    <w:rsid w:val="00C54377"/>
    <w:rsid w:val="00C54875"/>
    <w:rsid w:val="00C549E7"/>
    <w:rsid w:val="00C55F8F"/>
    <w:rsid w:val="00C569E8"/>
    <w:rsid w:val="00C56BA0"/>
    <w:rsid w:val="00C56DD2"/>
    <w:rsid w:val="00C576CD"/>
    <w:rsid w:val="00C57774"/>
    <w:rsid w:val="00C6029B"/>
    <w:rsid w:val="00C60325"/>
    <w:rsid w:val="00C60334"/>
    <w:rsid w:val="00C60A91"/>
    <w:rsid w:val="00C60C52"/>
    <w:rsid w:val="00C61390"/>
    <w:rsid w:val="00C626B0"/>
    <w:rsid w:val="00C6288F"/>
    <w:rsid w:val="00C62D81"/>
    <w:rsid w:val="00C62F80"/>
    <w:rsid w:val="00C63E03"/>
    <w:rsid w:val="00C65107"/>
    <w:rsid w:val="00C654C6"/>
    <w:rsid w:val="00C6577A"/>
    <w:rsid w:val="00C659F1"/>
    <w:rsid w:val="00C66DFD"/>
    <w:rsid w:val="00C701AF"/>
    <w:rsid w:val="00C70298"/>
    <w:rsid w:val="00C702D0"/>
    <w:rsid w:val="00C70DD1"/>
    <w:rsid w:val="00C7157D"/>
    <w:rsid w:val="00C72523"/>
    <w:rsid w:val="00C728BC"/>
    <w:rsid w:val="00C73226"/>
    <w:rsid w:val="00C73886"/>
    <w:rsid w:val="00C73F66"/>
    <w:rsid w:val="00C73FD4"/>
    <w:rsid w:val="00C74A7E"/>
    <w:rsid w:val="00C75491"/>
    <w:rsid w:val="00C76A5C"/>
    <w:rsid w:val="00C7711D"/>
    <w:rsid w:val="00C81524"/>
    <w:rsid w:val="00C8158D"/>
    <w:rsid w:val="00C81B5C"/>
    <w:rsid w:val="00C81C8F"/>
    <w:rsid w:val="00C8255C"/>
    <w:rsid w:val="00C82DD0"/>
    <w:rsid w:val="00C8336E"/>
    <w:rsid w:val="00C834B4"/>
    <w:rsid w:val="00C83D11"/>
    <w:rsid w:val="00C85B7D"/>
    <w:rsid w:val="00C868AB"/>
    <w:rsid w:val="00C87217"/>
    <w:rsid w:val="00C874DA"/>
    <w:rsid w:val="00C87759"/>
    <w:rsid w:val="00C879E5"/>
    <w:rsid w:val="00C879E8"/>
    <w:rsid w:val="00C90AB2"/>
    <w:rsid w:val="00C90B1E"/>
    <w:rsid w:val="00C91586"/>
    <w:rsid w:val="00C91748"/>
    <w:rsid w:val="00C91A83"/>
    <w:rsid w:val="00C91E92"/>
    <w:rsid w:val="00C93199"/>
    <w:rsid w:val="00C93CD2"/>
    <w:rsid w:val="00C94068"/>
    <w:rsid w:val="00C943E5"/>
    <w:rsid w:val="00C94906"/>
    <w:rsid w:val="00C949D3"/>
    <w:rsid w:val="00C94F77"/>
    <w:rsid w:val="00C9561C"/>
    <w:rsid w:val="00C95CC2"/>
    <w:rsid w:val="00C961F6"/>
    <w:rsid w:val="00C96D89"/>
    <w:rsid w:val="00C976E8"/>
    <w:rsid w:val="00C9772D"/>
    <w:rsid w:val="00C97A7E"/>
    <w:rsid w:val="00C97DAA"/>
    <w:rsid w:val="00CA0430"/>
    <w:rsid w:val="00CA0F4D"/>
    <w:rsid w:val="00CA181D"/>
    <w:rsid w:val="00CA19B8"/>
    <w:rsid w:val="00CA1F43"/>
    <w:rsid w:val="00CA2156"/>
    <w:rsid w:val="00CA229C"/>
    <w:rsid w:val="00CA22D8"/>
    <w:rsid w:val="00CA255A"/>
    <w:rsid w:val="00CA2CD6"/>
    <w:rsid w:val="00CA2FF2"/>
    <w:rsid w:val="00CA337D"/>
    <w:rsid w:val="00CA3C2F"/>
    <w:rsid w:val="00CA405E"/>
    <w:rsid w:val="00CA4842"/>
    <w:rsid w:val="00CA4B14"/>
    <w:rsid w:val="00CA74B2"/>
    <w:rsid w:val="00CA7854"/>
    <w:rsid w:val="00CA7F09"/>
    <w:rsid w:val="00CB11DE"/>
    <w:rsid w:val="00CB136B"/>
    <w:rsid w:val="00CB23F3"/>
    <w:rsid w:val="00CB2ACF"/>
    <w:rsid w:val="00CB31A6"/>
    <w:rsid w:val="00CB3A7A"/>
    <w:rsid w:val="00CB453C"/>
    <w:rsid w:val="00CB4DEA"/>
    <w:rsid w:val="00CB50DF"/>
    <w:rsid w:val="00CB62DB"/>
    <w:rsid w:val="00CB647F"/>
    <w:rsid w:val="00CB6F06"/>
    <w:rsid w:val="00CB77A5"/>
    <w:rsid w:val="00CC0783"/>
    <w:rsid w:val="00CC1410"/>
    <w:rsid w:val="00CC1CAE"/>
    <w:rsid w:val="00CC2847"/>
    <w:rsid w:val="00CC2C77"/>
    <w:rsid w:val="00CC3823"/>
    <w:rsid w:val="00CC3CF7"/>
    <w:rsid w:val="00CC4DEC"/>
    <w:rsid w:val="00CC52BB"/>
    <w:rsid w:val="00CC5875"/>
    <w:rsid w:val="00CC5C33"/>
    <w:rsid w:val="00CC5EEC"/>
    <w:rsid w:val="00CC6885"/>
    <w:rsid w:val="00CC6AF4"/>
    <w:rsid w:val="00CC6CB4"/>
    <w:rsid w:val="00CD14BC"/>
    <w:rsid w:val="00CD1C4A"/>
    <w:rsid w:val="00CD2997"/>
    <w:rsid w:val="00CD2A63"/>
    <w:rsid w:val="00CD3815"/>
    <w:rsid w:val="00CD618D"/>
    <w:rsid w:val="00CD63F6"/>
    <w:rsid w:val="00CD6BBD"/>
    <w:rsid w:val="00CD7246"/>
    <w:rsid w:val="00CD74AD"/>
    <w:rsid w:val="00CD7763"/>
    <w:rsid w:val="00CD795B"/>
    <w:rsid w:val="00CE0161"/>
    <w:rsid w:val="00CE073D"/>
    <w:rsid w:val="00CE0D7B"/>
    <w:rsid w:val="00CE3030"/>
    <w:rsid w:val="00CE40C1"/>
    <w:rsid w:val="00CE51D4"/>
    <w:rsid w:val="00CE547F"/>
    <w:rsid w:val="00CE5F4B"/>
    <w:rsid w:val="00CE6A78"/>
    <w:rsid w:val="00CE6A92"/>
    <w:rsid w:val="00CE7F52"/>
    <w:rsid w:val="00CF128C"/>
    <w:rsid w:val="00CF30E3"/>
    <w:rsid w:val="00CF493B"/>
    <w:rsid w:val="00CF4D23"/>
    <w:rsid w:val="00CF5749"/>
    <w:rsid w:val="00CF7E68"/>
    <w:rsid w:val="00CF7EE5"/>
    <w:rsid w:val="00D0094C"/>
    <w:rsid w:val="00D00FFC"/>
    <w:rsid w:val="00D01134"/>
    <w:rsid w:val="00D01DFF"/>
    <w:rsid w:val="00D02B43"/>
    <w:rsid w:val="00D02DCF"/>
    <w:rsid w:val="00D03CE8"/>
    <w:rsid w:val="00D054CD"/>
    <w:rsid w:val="00D05F26"/>
    <w:rsid w:val="00D0605E"/>
    <w:rsid w:val="00D0719C"/>
    <w:rsid w:val="00D11275"/>
    <w:rsid w:val="00D1193F"/>
    <w:rsid w:val="00D120F8"/>
    <w:rsid w:val="00D12DC5"/>
    <w:rsid w:val="00D12E74"/>
    <w:rsid w:val="00D13F3E"/>
    <w:rsid w:val="00D14846"/>
    <w:rsid w:val="00D14F4C"/>
    <w:rsid w:val="00D203E8"/>
    <w:rsid w:val="00D2062E"/>
    <w:rsid w:val="00D20E04"/>
    <w:rsid w:val="00D20F85"/>
    <w:rsid w:val="00D22200"/>
    <w:rsid w:val="00D223B2"/>
    <w:rsid w:val="00D223EC"/>
    <w:rsid w:val="00D234C6"/>
    <w:rsid w:val="00D23555"/>
    <w:rsid w:val="00D2382B"/>
    <w:rsid w:val="00D2395A"/>
    <w:rsid w:val="00D23984"/>
    <w:rsid w:val="00D23AA4"/>
    <w:rsid w:val="00D23EF4"/>
    <w:rsid w:val="00D25DA1"/>
    <w:rsid w:val="00D25F5F"/>
    <w:rsid w:val="00D268E6"/>
    <w:rsid w:val="00D270D7"/>
    <w:rsid w:val="00D27E22"/>
    <w:rsid w:val="00D3092E"/>
    <w:rsid w:val="00D31093"/>
    <w:rsid w:val="00D310D8"/>
    <w:rsid w:val="00D360F5"/>
    <w:rsid w:val="00D36A02"/>
    <w:rsid w:val="00D37510"/>
    <w:rsid w:val="00D40046"/>
    <w:rsid w:val="00D409A6"/>
    <w:rsid w:val="00D40E3C"/>
    <w:rsid w:val="00D41057"/>
    <w:rsid w:val="00D41064"/>
    <w:rsid w:val="00D41545"/>
    <w:rsid w:val="00D42592"/>
    <w:rsid w:val="00D4313E"/>
    <w:rsid w:val="00D43226"/>
    <w:rsid w:val="00D43432"/>
    <w:rsid w:val="00D437D2"/>
    <w:rsid w:val="00D43912"/>
    <w:rsid w:val="00D442C9"/>
    <w:rsid w:val="00D44659"/>
    <w:rsid w:val="00D44E8A"/>
    <w:rsid w:val="00D45091"/>
    <w:rsid w:val="00D46515"/>
    <w:rsid w:val="00D471D9"/>
    <w:rsid w:val="00D477A0"/>
    <w:rsid w:val="00D47E83"/>
    <w:rsid w:val="00D511AC"/>
    <w:rsid w:val="00D512E3"/>
    <w:rsid w:val="00D517CB"/>
    <w:rsid w:val="00D51A69"/>
    <w:rsid w:val="00D527D0"/>
    <w:rsid w:val="00D53DEA"/>
    <w:rsid w:val="00D53E36"/>
    <w:rsid w:val="00D53E6F"/>
    <w:rsid w:val="00D540C6"/>
    <w:rsid w:val="00D5517A"/>
    <w:rsid w:val="00D56AEB"/>
    <w:rsid w:val="00D56B2B"/>
    <w:rsid w:val="00D6075B"/>
    <w:rsid w:val="00D61893"/>
    <w:rsid w:val="00D618E9"/>
    <w:rsid w:val="00D62446"/>
    <w:rsid w:val="00D624A8"/>
    <w:rsid w:val="00D62599"/>
    <w:rsid w:val="00D62C79"/>
    <w:rsid w:val="00D63205"/>
    <w:rsid w:val="00D644D6"/>
    <w:rsid w:val="00D64DF2"/>
    <w:rsid w:val="00D6563E"/>
    <w:rsid w:val="00D666C0"/>
    <w:rsid w:val="00D6698E"/>
    <w:rsid w:val="00D66C19"/>
    <w:rsid w:val="00D66C66"/>
    <w:rsid w:val="00D70366"/>
    <w:rsid w:val="00D70721"/>
    <w:rsid w:val="00D70855"/>
    <w:rsid w:val="00D710A3"/>
    <w:rsid w:val="00D7155C"/>
    <w:rsid w:val="00D71C68"/>
    <w:rsid w:val="00D72288"/>
    <w:rsid w:val="00D72831"/>
    <w:rsid w:val="00D72DBC"/>
    <w:rsid w:val="00D72F14"/>
    <w:rsid w:val="00D739FA"/>
    <w:rsid w:val="00D745A0"/>
    <w:rsid w:val="00D75BD5"/>
    <w:rsid w:val="00D76817"/>
    <w:rsid w:val="00D76D72"/>
    <w:rsid w:val="00D770A1"/>
    <w:rsid w:val="00D77BC9"/>
    <w:rsid w:val="00D805AD"/>
    <w:rsid w:val="00D806CC"/>
    <w:rsid w:val="00D825E0"/>
    <w:rsid w:val="00D83596"/>
    <w:rsid w:val="00D83CD0"/>
    <w:rsid w:val="00D83DA4"/>
    <w:rsid w:val="00D846F3"/>
    <w:rsid w:val="00D84847"/>
    <w:rsid w:val="00D84850"/>
    <w:rsid w:val="00D84B08"/>
    <w:rsid w:val="00D85464"/>
    <w:rsid w:val="00D856D2"/>
    <w:rsid w:val="00D86B95"/>
    <w:rsid w:val="00D86C8E"/>
    <w:rsid w:val="00D92676"/>
    <w:rsid w:val="00D92906"/>
    <w:rsid w:val="00D93525"/>
    <w:rsid w:val="00D93753"/>
    <w:rsid w:val="00D94223"/>
    <w:rsid w:val="00D94782"/>
    <w:rsid w:val="00D96BF4"/>
    <w:rsid w:val="00D96C43"/>
    <w:rsid w:val="00DA07DD"/>
    <w:rsid w:val="00DA13D3"/>
    <w:rsid w:val="00DA1638"/>
    <w:rsid w:val="00DA196F"/>
    <w:rsid w:val="00DA1AAD"/>
    <w:rsid w:val="00DA2284"/>
    <w:rsid w:val="00DA23AA"/>
    <w:rsid w:val="00DA25C7"/>
    <w:rsid w:val="00DA2B67"/>
    <w:rsid w:val="00DA3195"/>
    <w:rsid w:val="00DA35AA"/>
    <w:rsid w:val="00DA4501"/>
    <w:rsid w:val="00DA4BC3"/>
    <w:rsid w:val="00DA6D05"/>
    <w:rsid w:val="00DA6D24"/>
    <w:rsid w:val="00DA6F2D"/>
    <w:rsid w:val="00DA7BE4"/>
    <w:rsid w:val="00DB054C"/>
    <w:rsid w:val="00DB0732"/>
    <w:rsid w:val="00DB084A"/>
    <w:rsid w:val="00DB0931"/>
    <w:rsid w:val="00DB1A71"/>
    <w:rsid w:val="00DB287F"/>
    <w:rsid w:val="00DB2BF5"/>
    <w:rsid w:val="00DB2D31"/>
    <w:rsid w:val="00DB3045"/>
    <w:rsid w:val="00DB30AB"/>
    <w:rsid w:val="00DB4879"/>
    <w:rsid w:val="00DB583C"/>
    <w:rsid w:val="00DB5863"/>
    <w:rsid w:val="00DB7513"/>
    <w:rsid w:val="00DB75A5"/>
    <w:rsid w:val="00DB7F59"/>
    <w:rsid w:val="00DC098B"/>
    <w:rsid w:val="00DC10DF"/>
    <w:rsid w:val="00DC174F"/>
    <w:rsid w:val="00DC1CDD"/>
    <w:rsid w:val="00DC1D18"/>
    <w:rsid w:val="00DC23F6"/>
    <w:rsid w:val="00DC248B"/>
    <w:rsid w:val="00DC26A4"/>
    <w:rsid w:val="00DC2994"/>
    <w:rsid w:val="00DC4891"/>
    <w:rsid w:val="00DC5051"/>
    <w:rsid w:val="00DC5910"/>
    <w:rsid w:val="00DC5AA8"/>
    <w:rsid w:val="00DC6461"/>
    <w:rsid w:val="00DC6DDD"/>
    <w:rsid w:val="00DC6DE2"/>
    <w:rsid w:val="00DC702B"/>
    <w:rsid w:val="00DC7FDB"/>
    <w:rsid w:val="00DD00A1"/>
    <w:rsid w:val="00DD04F5"/>
    <w:rsid w:val="00DD06D1"/>
    <w:rsid w:val="00DD0C64"/>
    <w:rsid w:val="00DD1224"/>
    <w:rsid w:val="00DD184E"/>
    <w:rsid w:val="00DD229B"/>
    <w:rsid w:val="00DD23D9"/>
    <w:rsid w:val="00DD300E"/>
    <w:rsid w:val="00DD31D9"/>
    <w:rsid w:val="00DD3EDF"/>
    <w:rsid w:val="00DD47AF"/>
    <w:rsid w:val="00DD524B"/>
    <w:rsid w:val="00DD56C6"/>
    <w:rsid w:val="00DD5FB1"/>
    <w:rsid w:val="00DD6061"/>
    <w:rsid w:val="00DD76B3"/>
    <w:rsid w:val="00DE0506"/>
    <w:rsid w:val="00DE1157"/>
    <w:rsid w:val="00DE1261"/>
    <w:rsid w:val="00DE13CB"/>
    <w:rsid w:val="00DE13D7"/>
    <w:rsid w:val="00DE16C2"/>
    <w:rsid w:val="00DE2D8A"/>
    <w:rsid w:val="00DE337B"/>
    <w:rsid w:val="00DE48A1"/>
    <w:rsid w:val="00DE4E8C"/>
    <w:rsid w:val="00DE519F"/>
    <w:rsid w:val="00DE6BD5"/>
    <w:rsid w:val="00DE727E"/>
    <w:rsid w:val="00DE7923"/>
    <w:rsid w:val="00DE799F"/>
    <w:rsid w:val="00DF0549"/>
    <w:rsid w:val="00DF0706"/>
    <w:rsid w:val="00DF16D7"/>
    <w:rsid w:val="00DF1C92"/>
    <w:rsid w:val="00DF1EC7"/>
    <w:rsid w:val="00DF24AF"/>
    <w:rsid w:val="00DF4F1D"/>
    <w:rsid w:val="00DF4FCF"/>
    <w:rsid w:val="00DF6B64"/>
    <w:rsid w:val="00DF7F28"/>
    <w:rsid w:val="00E00178"/>
    <w:rsid w:val="00E00233"/>
    <w:rsid w:val="00E00D20"/>
    <w:rsid w:val="00E01AEA"/>
    <w:rsid w:val="00E02357"/>
    <w:rsid w:val="00E026DC"/>
    <w:rsid w:val="00E029E3"/>
    <w:rsid w:val="00E03334"/>
    <w:rsid w:val="00E034DC"/>
    <w:rsid w:val="00E03A5F"/>
    <w:rsid w:val="00E03F4F"/>
    <w:rsid w:val="00E03FA2"/>
    <w:rsid w:val="00E04BC4"/>
    <w:rsid w:val="00E04C96"/>
    <w:rsid w:val="00E053E8"/>
    <w:rsid w:val="00E055DD"/>
    <w:rsid w:val="00E05B46"/>
    <w:rsid w:val="00E05EBB"/>
    <w:rsid w:val="00E05F64"/>
    <w:rsid w:val="00E06215"/>
    <w:rsid w:val="00E06861"/>
    <w:rsid w:val="00E072D4"/>
    <w:rsid w:val="00E07687"/>
    <w:rsid w:val="00E10275"/>
    <w:rsid w:val="00E104C3"/>
    <w:rsid w:val="00E10579"/>
    <w:rsid w:val="00E1126F"/>
    <w:rsid w:val="00E1193B"/>
    <w:rsid w:val="00E1196C"/>
    <w:rsid w:val="00E11F3F"/>
    <w:rsid w:val="00E12C12"/>
    <w:rsid w:val="00E134A6"/>
    <w:rsid w:val="00E1353C"/>
    <w:rsid w:val="00E13696"/>
    <w:rsid w:val="00E14170"/>
    <w:rsid w:val="00E147AF"/>
    <w:rsid w:val="00E15896"/>
    <w:rsid w:val="00E16678"/>
    <w:rsid w:val="00E2002A"/>
    <w:rsid w:val="00E200ED"/>
    <w:rsid w:val="00E20DCE"/>
    <w:rsid w:val="00E20DFA"/>
    <w:rsid w:val="00E20E18"/>
    <w:rsid w:val="00E21FF0"/>
    <w:rsid w:val="00E22049"/>
    <w:rsid w:val="00E2315A"/>
    <w:rsid w:val="00E23759"/>
    <w:rsid w:val="00E239BD"/>
    <w:rsid w:val="00E249F1"/>
    <w:rsid w:val="00E2553A"/>
    <w:rsid w:val="00E25ACB"/>
    <w:rsid w:val="00E25DD6"/>
    <w:rsid w:val="00E26184"/>
    <w:rsid w:val="00E268D9"/>
    <w:rsid w:val="00E279F8"/>
    <w:rsid w:val="00E27CCB"/>
    <w:rsid w:val="00E30B5B"/>
    <w:rsid w:val="00E30E41"/>
    <w:rsid w:val="00E31F51"/>
    <w:rsid w:val="00E32068"/>
    <w:rsid w:val="00E3232E"/>
    <w:rsid w:val="00E335BC"/>
    <w:rsid w:val="00E339E5"/>
    <w:rsid w:val="00E33A5C"/>
    <w:rsid w:val="00E34F86"/>
    <w:rsid w:val="00E35126"/>
    <w:rsid w:val="00E35858"/>
    <w:rsid w:val="00E363CB"/>
    <w:rsid w:val="00E367AE"/>
    <w:rsid w:val="00E36855"/>
    <w:rsid w:val="00E36A1C"/>
    <w:rsid w:val="00E37685"/>
    <w:rsid w:val="00E40874"/>
    <w:rsid w:val="00E413FB"/>
    <w:rsid w:val="00E415DB"/>
    <w:rsid w:val="00E4223C"/>
    <w:rsid w:val="00E4235A"/>
    <w:rsid w:val="00E427B7"/>
    <w:rsid w:val="00E42B56"/>
    <w:rsid w:val="00E431C5"/>
    <w:rsid w:val="00E43201"/>
    <w:rsid w:val="00E434F5"/>
    <w:rsid w:val="00E444B3"/>
    <w:rsid w:val="00E446B8"/>
    <w:rsid w:val="00E457D1"/>
    <w:rsid w:val="00E45D55"/>
    <w:rsid w:val="00E46415"/>
    <w:rsid w:val="00E4643C"/>
    <w:rsid w:val="00E465E5"/>
    <w:rsid w:val="00E46C12"/>
    <w:rsid w:val="00E46E57"/>
    <w:rsid w:val="00E46E9B"/>
    <w:rsid w:val="00E47F7C"/>
    <w:rsid w:val="00E50171"/>
    <w:rsid w:val="00E503F7"/>
    <w:rsid w:val="00E50A6E"/>
    <w:rsid w:val="00E5199C"/>
    <w:rsid w:val="00E5216B"/>
    <w:rsid w:val="00E540A3"/>
    <w:rsid w:val="00E5434E"/>
    <w:rsid w:val="00E549FC"/>
    <w:rsid w:val="00E55A66"/>
    <w:rsid w:val="00E56E91"/>
    <w:rsid w:val="00E60205"/>
    <w:rsid w:val="00E6042D"/>
    <w:rsid w:val="00E61757"/>
    <w:rsid w:val="00E625F5"/>
    <w:rsid w:val="00E62882"/>
    <w:rsid w:val="00E647DC"/>
    <w:rsid w:val="00E65642"/>
    <w:rsid w:val="00E65919"/>
    <w:rsid w:val="00E664DD"/>
    <w:rsid w:val="00E67FBE"/>
    <w:rsid w:val="00E7188B"/>
    <w:rsid w:val="00E71FF1"/>
    <w:rsid w:val="00E72703"/>
    <w:rsid w:val="00E733FE"/>
    <w:rsid w:val="00E73CA5"/>
    <w:rsid w:val="00E73D63"/>
    <w:rsid w:val="00E746D6"/>
    <w:rsid w:val="00E7560E"/>
    <w:rsid w:val="00E75AC6"/>
    <w:rsid w:val="00E75FB3"/>
    <w:rsid w:val="00E76373"/>
    <w:rsid w:val="00E76452"/>
    <w:rsid w:val="00E76E63"/>
    <w:rsid w:val="00E7766B"/>
    <w:rsid w:val="00E8052E"/>
    <w:rsid w:val="00E80968"/>
    <w:rsid w:val="00E81FA8"/>
    <w:rsid w:val="00E82006"/>
    <w:rsid w:val="00E8276F"/>
    <w:rsid w:val="00E8399C"/>
    <w:rsid w:val="00E83AB8"/>
    <w:rsid w:val="00E842F1"/>
    <w:rsid w:val="00E86D54"/>
    <w:rsid w:val="00E86FE9"/>
    <w:rsid w:val="00E8731C"/>
    <w:rsid w:val="00E903E5"/>
    <w:rsid w:val="00E905A4"/>
    <w:rsid w:val="00E9067C"/>
    <w:rsid w:val="00E90A76"/>
    <w:rsid w:val="00E90B38"/>
    <w:rsid w:val="00E90F60"/>
    <w:rsid w:val="00E912AD"/>
    <w:rsid w:val="00E91AC5"/>
    <w:rsid w:val="00E927A1"/>
    <w:rsid w:val="00E9319E"/>
    <w:rsid w:val="00E9538D"/>
    <w:rsid w:val="00E96C82"/>
    <w:rsid w:val="00E97395"/>
    <w:rsid w:val="00EA0058"/>
    <w:rsid w:val="00EA0AE9"/>
    <w:rsid w:val="00EA1095"/>
    <w:rsid w:val="00EA1644"/>
    <w:rsid w:val="00EA17B8"/>
    <w:rsid w:val="00EA2003"/>
    <w:rsid w:val="00EA2401"/>
    <w:rsid w:val="00EA42CD"/>
    <w:rsid w:val="00EA477B"/>
    <w:rsid w:val="00EA58DB"/>
    <w:rsid w:val="00EA6A10"/>
    <w:rsid w:val="00EA71FB"/>
    <w:rsid w:val="00EB0424"/>
    <w:rsid w:val="00EB0B00"/>
    <w:rsid w:val="00EB19A1"/>
    <w:rsid w:val="00EB22A0"/>
    <w:rsid w:val="00EB23D1"/>
    <w:rsid w:val="00EB2F19"/>
    <w:rsid w:val="00EB3AD6"/>
    <w:rsid w:val="00EB5EE6"/>
    <w:rsid w:val="00EB6207"/>
    <w:rsid w:val="00EB6FF4"/>
    <w:rsid w:val="00EB714F"/>
    <w:rsid w:val="00EB7A57"/>
    <w:rsid w:val="00EC369A"/>
    <w:rsid w:val="00EC427C"/>
    <w:rsid w:val="00EC437B"/>
    <w:rsid w:val="00EC44AF"/>
    <w:rsid w:val="00EC45ED"/>
    <w:rsid w:val="00EC50B1"/>
    <w:rsid w:val="00EC6C3E"/>
    <w:rsid w:val="00EC7817"/>
    <w:rsid w:val="00EC7982"/>
    <w:rsid w:val="00EC7CBE"/>
    <w:rsid w:val="00ED0220"/>
    <w:rsid w:val="00ED0578"/>
    <w:rsid w:val="00ED1535"/>
    <w:rsid w:val="00ED1600"/>
    <w:rsid w:val="00ED16B4"/>
    <w:rsid w:val="00ED1D84"/>
    <w:rsid w:val="00ED2145"/>
    <w:rsid w:val="00ED2DA1"/>
    <w:rsid w:val="00ED3021"/>
    <w:rsid w:val="00ED4247"/>
    <w:rsid w:val="00ED428B"/>
    <w:rsid w:val="00ED492A"/>
    <w:rsid w:val="00ED5048"/>
    <w:rsid w:val="00ED505D"/>
    <w:rsid w:val="00ED5C45"/>
    <w:rsid w:val="00ED5D8A"/>
    <w:rsid w:val="00ED623F"/>
    <w:rsid w:val="00EE07FE"/>
    <w:rsid w:val="00EE45F9"/>
    <w:rsid w:val="00EE5016"/>
    <w:rsid w:val="00EE507D"/>
    <w:rsid w:val="00EE60D1"/>
    <w:rsid w:val="00EE627C"/>
    <w:rsid w:val="00EE63B0"/>
    <w:rsid w:val="00EE7065"/>
    <w:rsid w:val="00EE7550"/>
    <w:rsid w:val="00EE785D"/>
    <w:rsid w:val="00EE7D78"/>
    <w:rsid w:val="00EF068F"/>
    <w:rsid w:val="00EF1FF2"/>
    <w:rsid w:val="00EF2204"/>
    <w:rsid w:val="00EF227D"/>
    <w:rsid w:val="00EF2B34"/>
    <w:rsid w:val="00EF3197"/>
    <w:rsid w:val="00EF3525"/>
    <w:rsid w:val="00EF4265"/>
    <w:rsid w:val="00EF43D7"/>
    <w:rsid w:val="00EF44DB"/>
    <w:rsid w:val="00EF49E2"/>
    <w:rsid w:val="00EF4B0F"/>
    <w:rsid w:val="00EF5019"/>
    <w:rsid w:val="00EF550D"/>
    <w:rsid w:val="00EF59BE"/>
    <w:rsid w:val="00EF6463"/>
    <w:rsid w:val="00EF6EB0"/>
    <w:rsid w:val="00EF6FFE"/>
    <w:rsid w:val="00EF78FC"/>
    <w:rsid w:val="00EF7B27"/>
    <w:rsid w:val="00EF7D5B"/>
    <w:rsid w:val="00F00071"/>
    <w:rsid w:val="00F0047B"/>
    <w:rsid w:val="00F0114A"/>
    <w:rsid w:val="00F01D6E"/>
    <w:rsid w:val="00F02526"/>
    <w:rsid w:val="00F02F27"/>
    <w:rsid w:val="00F03140"/>
    <w:rsid w:val="00F0387E"/>
    <w:rsid w:val="00F04995"/>
    <w:rsid w:val="00F04ED4"/>
    <w:rsid w:val="00F05421"/>
    <w:rsid w:val="00F06018"/>
    <w:rsid w:val="00F06F8E"/>
    <w:rsid w:val="00F072B1"/>
    <w:rsid w:val="00F0730F"/>
    <w:rsid w:val="00F07477"/>
    <w:rsid w:val="00F07799"/>
    <w:rsid w:val="00F07F7E"/>
    <w:rsid w:val="00F1059A"/>
    <w:rsid w:val="00F1178B"/>
    <w:rsid w:val="00F125E9"/>
    <w:rsid w:val="00F125FC"/>
    <w:rsid w:val="00F12792"/>
    <w:rsid w:val="00F13440"/>
    <w:rsid w:val="00F1512B"/>
    <w:rsid w:val="00F15137"/>
    <w:rsid w:val="00F15503"/>
    <w:rsid w:val="00F163B6"/>
    <w:rsid w:val="00F16F66"/>
    <w:rsid w:val="00F17498"/>
    <w:rsid w:val="00F17824"/>
    <w:rsid w:val="00F17982"/>
    <w:rsid w:val="00F2018C"/>
    <w:rsid w:val="00F2040F"/>
    <w:rsid w:val="00F21144"/>
    <w:rsid w:val="00F226E0"/>
    <w:rsid w:val="00F23A11"/>
    <w:rsid w:val="00F23FB7"/>
    <w:rsid w:val="00F2473C"/>
    <w:rsid w:val="00F250A7"/>
    <w:rsid w:val="00F25151"/>
    <w:rsid w:val="00F2543E"/>
    <w:rsid w:val="00F254DF"/>
    <w:rsid w:val="00F25BFE"/>
    <w:rsid w:val="00F26228"/>
    <w:rsid w:val="00F26478"/>
    <w:rsid w:val="00F26912"/>
    <w:rsid w:val="00F26A1D"/>
    <w:rsid w:val="00F26D33"/>
    <w:rsid w:val="00F27247"/>
    <w:rsid w:val="00F2756D"/>
    <w:rsid w:val="00F30A6E"/>
    <w:rsid w:val="00F31486"/>
    <w:rsid w:val="00F314C0"/>
    <w:rsid w:val="00F31725"/>
    <w:rsid w:val="00F32018"/>
    <w:rsid w:val="00F32BA5"/>
    <w:rsid w:val="00F32E10"/>
    <w:rsid w:val="00F32E54"/>
    <w:rsid w:val="00F338EF"/>
    <w:rsid w:val="00F339EC"/>
    <w:rsid w:val="00F340B1"/>
    <w:rsid w:val="00F347E6"/>
    <w:rsid w:val="00F367D7"/>
    <w:rsid w:val="00F36B8F"/>
    <w:rsid w:val="00F36BDC"/>
    <w:rsid w:val="00F370F4"/>
    <w:rsid w:val="00F3711A"/>
    <w:rsid w:val="00F371EC"/>
    <w:rsid w:val="00F37267"/>
    <w:rsid w:val="00F40059"/>
    <w:rsid w:val="00F40192"/>
    <w:rsid w:val="00F40746"/>
    <w:rsid w:val="00F40F7C"/>
    <w:rsid w:val="00F40F81"/>
    <w:rsid w:val="00F4285B"/>
    <w:rsid w:val="00F42CE1"/>
    <w:rsid w:val="00F43519"/>
    <w:rsid w:val="00F45BED"/>
    <w:rsid w:val="00F45BF6"/>
    <w:rsid w:val="00F46073"/>
    <w:rsid w:val="00F4654F"/>
    <w:rsid w:val="00F47120"/>
    <w:rsid w:val="00F472A7"/>
    <w:rsid w:val="00F47938"/>
    <w:rsid w:val="00F50423"/>
    <w:rsid w:val="00F505BF"/>
    <w:rsid w:val="00F507D5"/>
    <w:rsid w:val="00F52266"/>
    <w:rsid w:val="00F527DF"/>
    <w:rsid w:val="00F53022"/>
    <w:rsid w:val="00F535F2"/>
    <w:rsid w:val="00F537FD"/>
    <w:rsid w:val="00F53C64"/>
    <w:rsid w:val="00F54741"/>
    <w:rsid w:val="00F54BE0"/>
    <w:rsid w:val="00F54DD8"/>
    <w:rsid w:val="00F54DE8"/>
    <w:rsid w:val="00F55477"/>
    <w:rsid w:val="00F55CFB"/>
    <w:rsid w:val="00F563F2"/>
    <w:rsid w:val="00F566B6"/>
    <w:rsid w:val="00F56B72"/>
    <w:rsid w:val="00F5733E"/>
    <w:rsid w:val="00F606D9"/>
    <w:rsid w:val="00F6230B"/>
    <w:rsid w:val="00F62602"/>
    <w:rsid w:val="00F62875"/>
    <w:rsid w:val="00F64AC2"/>
    <w:rsid w:val="00F64D52"/>
    <w:rsid w:val="00F650A9"/>
    <w:rsid w:val="00F650AE"/>
    <w:rsid w:val="00F660C7"/>
    <w:rsid w:val="00F66E06"/>
    <w:rsid w:val="00F66E63"/>
    <w:rsid w:val="00F674D6"/>
    <w:rsid w:val="00F675B2"/>
    <w:rsid w:val="00F705A1"/>
    <w:rsid w:val="00F705FC"/>
    <w:rsid w:val="00F706A1"/>
    <w:rsid w:val="00F70733"/>
    <w:rsid w:val="00F7130E"/>
    <w:rsid w:val="00F717C1"/>
    <w:rsid w:val="00F71AC3"/>
    <w:rsid w:val="00F7246A"/>
    <w:rsid w:val="00F74795"/>
    <w:rsid w:val="00F75169"/>
    <w:rsid w:val="00F75D0B"/>
    <w:rsid w:val="00F76149"/>
    <w:rsid w:val="00F76246"/>
    <w:rsid w:val="00F76E39"/>
    <w:rsid w:val="00F80D80"/>
    <w:rsid w:val="00F815FB"/>
    <w:rsid w:val="00F82A76"/>
    <w:rsid w:val="00F82CA5"/>
    <w:rsid w:val="00F83154"/>
    <w:rsid w:val="00F842BC"/>
    <w:rsid w:val="00F8493F"/>
    <w:rsid w:val="00F84F4E"/>
    <w:rsid w:val="00F8548D"/>
    <w:rsid w:val="00F8724C"/>
    <w:rsid w:val="00F875C0"/>
    <w:rsid w:val="00F87D1B"/>
    <w:rsid w:val="00F87F96"/>
    <w:rsid w:val="00F903FC"/>
    <w:rsid w:val="00F911E1"/>
    <w:rsid w:val="00F912E8"/>
    <w:rsid w:val="00F913F9"/>
    <w:rsid w:val="00F91475"/>
    <w:rsid w:val="00F91C3D"/>
    <w:rsid w:val="00F949EA"/>
    <w:rsid w:val="00F953C8"/>
    <w:rsid w:val="00F9559C"/>
    <w:rsid w:val="00F95A5C"/>
    <w:rsid w:val="00F96440"/>
    <w:rsid w:val="00F9694E"/>
    <w:rsid w:val="00FA13BA"/>
    <w:rsid w:val="00FA1800"/>
    <w:rsid w:val="00FA2122"/>
    <w:rsid w:val="00FA2B5A"/>
    <w:rsid w:val="00FA4A7A"/>
    <w:rsid w:val="00FA594E"/>
    <w:rsid w:val="00FA64D2"/>
    <w:rsid w:val="00FA689A"/>
    <w:rsid w:val="00FA7637"/>
    <w:rsid w:val="00FB168F"/>
    <w:rsid w:val="00FB21A9"/>
    <w:rsid w:val="00FB2775"/>
    <w:rsid w:val="00FB29D5"/>
    <w:rsid w:val="00FB2CB3"/>
    <w:rsid w:val="00FB315D"/>
    <w:rsid w:val="00FB413D"/>
    <w:rsid w:val="00FB45A7"/>
    <w:rsid w:val="00FB48B1"/>
    <w:rsid w:val="00FB4B9D"/>
    <w:rsid w:val="00FB63D0"/>
    <w:rsid w:val="00FB691B"/>
    <w:rsid w:val="00FC002A"/>
    <w:rsid w:val="00FC015B"/>
    <w:rsid w:val="00FC078C"/>
    <w:rsid w:val="00FC08CC"/>
    <w:rsid w:val="00FC0C08"/>
    <w:rsid w:val="00FC1AEB"/>
    <w:rsid w:val="00FC3D5F"/>
    <w:rsid w:val="00FC4B8C"/>
    <w:rsid w:val="00FC4D6B"/>
    <w:rsid w:val="00FC4FFE"/>
    <w:rsid w:val="00FC53BC"/>
    <w:rsid w:val="00FC5403"/>
    <w:rsid w:val="00FC594B"/>
    <w:rsid w:val="00FC5CAC"/>
    <w:rsid w:val="00FC603A"/>
    <w:rsid w:val="00FC67E6"/>
    <w:rsid w:val="00FC6899"/>
    <w:rsid w:val="00FC71FA"/>
    <w:rsid w:val="00FC7D76"/>
    <w:rsid w:val="00FC7F96"/>
    <w:rsid w:val="00FD040E"/>
    <w:rsid w:val="00FD0C96"/>
    <w:rsid w:val="00FD0CC7"/>
    <w:rsid w:val="00FD2C1A"/>
    <w:rsid w:val="00FD3536"/>
    <w:rsid w:val="00FD3617"/>
    <w:rsid w:val="00FD3B68"/>
    <w:rsid w:val="00FD4D38"/>
    <w:rsid w:val="00FD556E"/>
    <w:rsid w:val="00FD5B33"/>
    <w:rsid w:val="00FD7122"/>
    <w:rsid w:val="00FE1204"/>
    <w:rsid w:val="00FE1DD7"/>
    <w:rsid w:val="00FE1FDE"/>
    <w:rsid w:val="00FE235A"/>
    <w:rsid w:val="00FE3074"/>
    <w:rsid w:val="00FE373E"/>
    <w:rsid w:val="00FE45B9"/>
    <w:rsid w:val="00FE4796"/>
    <w:rsid w:val="00FE56E1"/>
    <w:rsid w:val="00FE579B"/>
    <w:rsid w:val="00FE7682"/>
    <w:rsid w:val="00FF0286"/>
    <w:rsid w:val="00FF0981"/>
    <w:rsid w:val="00FF129B"/>
    <w:rsid w:val="00FF152C"/>
    <w:rsid w:val="00FF251C"/>
    <w:rsid w:val="00FF2944"/>
    <w:rsid w:val="00FF3025"/>
    <w:rsid w:val="00FF3385"/>
    <w:rsid w:val="00FF33C7"/>
    <w:rsid w:val="00FF349B"/>
    <w:rsid w:val="00FF37D7"/>
    <w:rsid w:val="00FF37F1"/>
    <w:rsid w:val="00FF380B"/>
    <w:rsid w:val="00FF3A6D"/>
    <w:rsid w:val="00FF4350"/>
    <w:rsid w:val="00FF4657"/>
    <w:rsid w:val="00FF5557"/>
    <w:rsid w:val="00FF556F"/>
    <w:rsid w:val="00FF55E3"/>
    <w:rsid w:val="00FF59A7"/>
    <w:rsid w:val="00FF5A2D"/>
    <w:rsid w:val="00FF5CE5"/>
    <w:rsid w:val="00FF68E0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38136"/>
  <w14:defaultImageDpi w14:val="0"/>
  <w15:docId w15:val="{5A443461-E22E-466C-93A7-8BF11671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5503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F912E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C8255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D745A0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F912E8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C8255C"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D745A0"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9173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9173D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69173D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semiHidden/>
    <w:rsid w:val="00156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1569A0"/>
    <w:rPr>
      <w:rFonts w:cs="Times New Roman"/>
    </w:rPr>
  </w:style>
  <w:style w:type="paragraph" w:styleId="Zpat">
    <w:name w:val="footer"/>
    <w:basedOn w:val="Normln"/>
    <w:link w:val="ZpatChar"/>
    <w:uiPriority w:val="99"/>
    <w:rsid w:val="00156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569A0"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443887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12308"/>
    <w:rPr>
      <w:rFonts w:cs="Times New Roman"/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E2FA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rsid w:val="00731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73106A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A0F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0F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0F1F"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0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0F1F"/>
    <w:rPr>
      <w:rFonts w:cs="Times New Roman"/>
      <w:b/>
      <w:bCs/>
      <w:lang w:eastAsia="en-US"/>
    </w:rPr>
  </w:style>
  <w:style w:type="paragraph" w:styleId="Zkladntext">
    <w:name w:val="Body Text"/>
    <w:basedOn w:val="Normln"/>
    <w:link w:val="ZkladntextChar"/>
    <w:rsid w:val="004835D2"/>
    <w:pPr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835D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8A5BA-2D46-40D8-A0B6-06376A57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C0B64985</Template>
  <TotalTime>2</TotalTime>
  <Pages>3</Pages>
  <Words>762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Marešová Blanka DiS.</cp:lastModifiedBy>
  <cp:revision>3</cp:revision>
  <dcterms:created xsi:type="dcterms:W3CDTF">2021-08-23T07:10:00Z</dcterms:created>
  <dcterms:modified xsi:type="dcterms:W3CDTF">2021-08-23T07:11:00Z</dcterms:modified>
</cp:coreProperties>
</file>