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E0D" w:rsidRPr="00345CB2" w:rsidRDefault="00DD4E0D" w:rsidP="00DD4E0D">
      <w:pPr>
        <w:pStyle w:val="Zkladntext"/>
        <w:spacing w:after="120"/>
        <w:jc w:val="center"/>
        <w:rPr>
          <w:b/>
          <w:sz w:val="28"/>
        </w:rPr>
      </w:pPr>
      <w:bookmarkStart w:id="0" w:name="_GoBack"/>
      <w:bookmarkEnd w:id="0"/>
      <w:r w:rsidRPr="00345CB2">
        <w:rPr>
          <w:b/>
          <w:sz w:val="28"/>
        </w:rPr>
        <w:t>Jihočeská univerzita v Českých Budějovicích</w:t>
      </w:r>
    </w:p>
    <w:p w:rsidR="00DD4E0D" w:rsidRPr="00345CB2" w:rsidRDefault="00DD4E0D" w:rsidP="00DD4E0D">
      <w:pPr>
        <w:pStyle w:val="Zkladntext"/>
        <w:spacing w:after="120"/>
        <w:jc w:val="center"/>
        <w:rPr>
          <w:b/>
          <w:sz w:val="28"/>
        </w:rPr>
      </w:pPr>
      <w:r w:rsidRPr="00345CB2">
        <w:rPr>
          <w:b/>
          <w:sz w:val="28"/>
        </w:rPr>
        <w:t>Filozofická fakulta</w:t>
      </w:r>
    </w:p>
    <w:p w:rsidR="00DD4E0D" w:rsidRPr="00345CB2" w:rsidRDefault="00DD4E0D" w:rsidP="00DD4E0D">
      <w:pPr>
        <w:pStyle w:val="Zkladntext"/>
        <w:spacing w:after="120"/>
        <w:jc w:val="center"/>
        <w:rPr>
          <w:sz w:val="28"/>
          <w:szCs w:val="24"/>
        </w:rPr>
      </w:pPr>
      <w:r w:rsidRPr="00345CB2">
        <w:rPr>
          <w:b/>
          <w:sz w:val="28"/>
        </w:rPr>
        <w:t>Ústav věd o umění a kultuře</w:t>
      </w:r>
    </w:p>
    <w:p w:rsidR="00DD4E0D" w:rsidRPr="00345CB2" w:rsidRDefault="00DD4E0D" w:rsidP="00DD4E0D">
      <w:pPr>
        <w:pStyle w:val="Zkladntext"/>
        <w:rPr>
          <w:szCs w:val="24"/>
        </w:rPr>
      </w:pPr>
    </w:p>
    <w:p w:rsidR="00DD4E0D" w:rsidRPr="00345CB2" w:rsidRDefault="00DD4E0D" w:rsidP="00DD4E0D">
      <w:pPr>
        <w:pStyle w:val="Zkladntext"/>
        <w:rPr>
          <w:szCs w:val="24"/>
        </w:rPr>
      </w:pPr>
    </w:p>
    <w:p w:rsidR="00DD4E0D" w:rsidRPr="00345CB2" w:rsidRDefault="00DD4E0D" w:rsidP="00DD4E0D">
      <w:pPr>
        <w:pStyle w:val="Zkladntext"/>
        <w:rPr>
          <w:szCs w:val="24"/>
        </w:rPr>
      </w:pPr>
    </w:p>
    <w:p w:rsidR="00DD4E0D" w:rsidRPr="00345CB2" w:rsidRDefault="00C73371" w:rsidP="00DD4E0D">
      <w:pPr>
        <w:jc w:val="center"/>
        <w:rPr>
          <w:b/>
          <w:sz w:val="32"/>
        </w:rPr>
      </w:pPr>
      <w:r>
        <w:rPr>
          <w:b/>
          <w:sz w:val="32"/>
        </w:rPr>
        <w:t xml:space="preserve">POSUDEK </w:t>
      </w:r>
      <w:r w:rsidR="00D9508B">
        <w:rPr>
          <w:b/>
          <w:sz w:val="32"/>
        </w:rPr>
        <w:t>BAKALÁŘSKÉ</w:t>
      </w:r>
      <w:r w:rsidR="00DD4E0D" w:rsidRPr="00345CB2">
        <w:rPr>
          <w:b/>
          <w:sz w:val="32"/>
        </w:rPr>
        <w:t xml:space="preserve"> PRÁCE</w:t>
      </w:r>
    </w:p>
    <w:p w:rsidR="00DD4E0D" w:rsidRPr="00345CB2" w:rsidRDefault="00DD4E0D" w:rsidP="00DD4E0D">
      <w:pPr>
        <w:pStyle w:val="Zkladntext"/>
        <w:rPr>
          <w:szCs w:val="24"/>
        </w:rPr>
      </w:pPr>
    </w:p>
    <w:p w:rsidR="00DD4E0D" w:rsidRPr="00345CB2" w:rsidRDefault="00DD4E0D" w:rsidP="00DD4E0D">
      <w:pPr>
        <w:pStyle w:val="Zkladntext"/>
        <w:rPr>
          <w:szCs w:val="24"/>
        </w:rPr>
      </w:pPr>
    </w:p>
    <w:p w:rsidR="00DD4E0D" w:rsidRPr="00345CB2" w:rsidRDefault="00DD4E0D" w:rsidP="00DD4E0D">
      <w:pPr>
        <w:pStyle w:val="Zkladntext"/>
        <w:rPr>
          <w:szCs w:val="24"/>
        </w:rPr>
      </w:pPr>
    </w:p>
    <w:p w:rsidR="00DD4E0D" w:rsidRPr="00EB42CE" w:rsidRDefault="00DD4E0D" w:rsidP="00DD4E0D">
      <w:pPr>
        <w:pStyle w:val="Zkladntext"/>
        <w:rPr>
          <w:b/>
        </w:rPr>
      </w:pPr>
      <w:r w:rsidRPr="00345CB2">
        <w:t xml:space="preserve">Autor práce a studijní obor: </w:t>
      </w:r>
      <w:r w:rsidR="005356F8" w:rsidRPr="005356F8">
        <w:rPr>
          <w:b/>
        </w:rPr>
        <w:t>Miroslav Adamec</w:t>
      </w:r>
      <w:r w:rsidR="00F50B8B">
        <w:rPr>
          <w:b/>
        </w:rPr>
        <w:t xml:space="preserve">, </w:t>
      </w:r>
      <w:proofErr w:type="spellStart"/>
      <w:r w:rsidR="00F50B8B">
        <w:rPr>
          <w:b/>
        </w:rPr>
        <w:t>DiS</w:t>
      </w:r>
      <w:proofErr w:type="spellEnd"/>
      <w:r w:rsidR="00EB42CE" w:rsidRPr="005356F8">
        <w:rPr>
          <w:rFonts w:cstheme="minorHAnsi"/>
          <w:b/>
          <w:szCs w:val="24"/>
        </w:rPr>
        <w:t>,</w:t>
      </w:r>
      <w:r w:rsidR="00EB42CE" w:rsidRPr="00EB42CE">
        <w:rPr>
          <w:rFonts w:cstheme="minorHAnsi"/>
          <w:b/>
          <w:szCs w:val="24"/>
        </w:rPr>
        <w:t xml:space="preserve"> Dějiny umění</w:t>
      </w:r>
    </w:p>
    <w:p w:rsidR="00DD4E0D" w:rsidRPr="00345CB2" w:rsidRDefault="00DD4E0D" w:rsidP="00DD4E0D">
      <w:pPr>
        <w:pStyle w:val="Zkladntext"/>
      </w:pPr>
    </w:p>
    <w:p w:rsidR="00DD4E0D" w:rsidRPr="00EB42CE" w:rsidRDefault="00DD4E0D" w:rsidP="00E21469">
      <w:pPr>
        <w:pStyle w:val="Zkladntext"/>
        <w:rPr>
          <w:b/>
        </w:rPr>
      </w:pPr>
      <w:r w:rsidRPr="00345CB2">
        <w:t>Název práce:</w:t>
      </w:r>
      <w:r w:rsidR="005356F8">
        <w:t xml:space="preserve"> </w:t>
      </w:r>
      <w:r w:rsidR="005356F8" w:rsidRPr="005356F8">
        <w:rPr>
          <w:b/>
        </w:rPr>
        <w:t>Plakátová a ilustrační tvorba Emila Weisse v Čechách</w:t>
      </w:r>
      <w:r w:rsidR="00D9508B" w:rsidRPr="005356F8">
        <w:rPr>
          <w:b/>
        </w:rPr>
        <w:t xml:space="preserve"> </w:t>
      </w:r>
    </w:p>
    <w:p w:rsidR="00DD4E0D" w:rsidRPr="00345CB2" w:rsidRDefault="00DD4E0D" w:rsidP="00DD4E0D">
      <w:pPr>
        <w:rPr>
          <w:b/>
          <w:sz w:val="24"/>
        </w:rPr>
      </w:pPr>
    </w:p>
    <w:p w:rsidR="00EB42CE" w:rsidRPr="005126A3" w:rsidRDefault="004C64E1" w:rsidP="00EB42C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Oponent práce: </w:t>
      </w:r>
      <w:r w:rsidRPr="004C64E1">
        <w:rPr>
          <w:rFonts w:cstheme="minorHAnsi"/>
          <w:b/>
          <w:sz w:val="24"/>
          <w:szCs w:val="24"/>
        </w:rPr>
        <w:t>Mgr. Filip Šenk, Ph.D.</w:t>
      </w:r>
      <w:r>
        <w:rPr>
          <w:rFonts w:cstheme="minorHAnsi"/>
          <w:sz w:val="24"/>
          <w:szCs w:val="24"/>
        </w:rPr>
        <w:t xml:space="preserve"> </w:t>
      </w:r>
    </w:p>
    <w:p w:rsidR="00345CB2" w:rsidRDefault="00345CB2" w:rsidP="00DD4E0D">
      <w:pPr>
        <w:rPr>
          <w:b/>
          <w:sz w:val="24"/>
        </w:rPr>
      </w:pPr>
    </w:p>
    <w:p w:rsidR="004C64E1" w:rsidRDefault="004C64E1" w:rsidP="00DD4E0D">
      <w:pPr>
        <w:rPr>
          <w:b/>
          <w:sz w:val="24"/>
        </w:rPr>
      </w:pPr>
    </w:p>
    <w:p w:rsidR="004C64E1" w:rsidRPr="00345CB2" w:rsidRDefault="004C64E1" w:rsidP="00DD4E0D">
      <w:pPr>
        <w:rPr>
          <w:b/>
          <w:sz w:val="24"/>
        </w:rPr>
      </w:pPr>
    </w:p>
    <w:p w:rsidR="00DD4E0D" w:rsidRDefault="00DD4E0D" w:rsidP="00DD4E0D">
      <w:pPr>
        <w:jc w:val="both"/>
        <w:rPr>
          <w:b/>
          <w:bCs/>
          <w:sz w:val="24"/>
        </w:rPr>
      </w:pPr>
      <w:r w:rsidRPr="00345CB2">
        <w:rPr>
          <w:b/>
          <w:bCs/>
          <w:sz w:val="24"/>
        </w:rPr>
        <w:t>Slovní vyjádření, náměty a otázky k obhajobě:</w:t>
      </w:r>
    </w:p>
    <w:p w:rsidR="00D9508B" w:rsidRDefault="00D9508B" w:rsidP="00DD4E0D">
      <w:pPr>
        <w:jc w:val="both"/>
        <w:rPr>
          <w:b/>
          <w:bCs/>
          <w:sz w:val="24"/>
        </w:rPr>
      </w:pPr>
    </w:p>
    <w:p w:rsidR="00D51C69" w:rsidRPr="00754A27" w:rsidRDefault="009B64C5" w:rsidP="00DD4E0D">
      <w:pPr>
        <w:jc w:val="both"/>
        <w:rPr>
          <w:sz w:val="24"/>
          <w:szCs w:val="24"/>
        </w:rPr>
      </w:pPr>
      <w:r w:rsidRPr="00754A27">
        <w:rPr>
          <w:sz w:val="24"/>
          <w:szCs w:val="24"/>
        </w:rPr>
        <w:t>Bakalářská práce</w:t>
      </w:r>
      <w:r w:rsidR="00F50B8B" w:rsidRPr="00754A27">
        <w:rPr>
          <w:sz w:val="24"/>
          <w:szCs w:val="24"/>
        </w:rPr>
        <w:t xml:space="preserve"> Miroslava Adamce zpracovává především plakátovou tvorbu Emila Weisse. Na úvod poznamenávám, že téma je poměrně náročné, protože není rozsáhle zpracováno a navíc v obecné rovině jazyk, kterým daná díla popisovat </w:t>
      </w:r>
      <w:r w:rsidR="00E36A1D" w:rsidRPr="00754A27">
        <w:rPr>
          <w:sz w:val="24"/>
          <w:szCs w:val="24"/>
        </w:rPr>
        <w:t xml:space="preserve">a analyzovat </w:t>
      </w:r>
      <w:r w:rsidR="00F50B8B" w:rsidRPr="00754A27">
        <w:rPr>
          <w:sz w:val="24"/>
          <w:szCs w:val="24"/>
        </w:rPr>
        <w:t>nelze jednoduše převzít z dějin umění, protože cíle a strategie plakátu a reklamy nejsou shodné s uměleckými díly.</w:t>
      </w:r>
      <w:r w:rsidR="00E36A1D" w:rsidRPr="00754A27">
        <w:rPr>
          <w:sz w:val="24"/>
          <w:szCs w:val="24"/>
        </w:rPr>
        <w:t xml:space="preserve"> Přitom je spojitost mezi nimi jednoznačně daná, protože je lze zařadit pod obecnější pojem vizuální komunikace. </w:t>
      </w:r>
    </w:p>
    <w:p w:rsidR="00E36A1D" w:rsidRPr="00754A27" w:rsidRDefault="00E36A1D" w:rsidP="00DD4E0D">
      <w:pPr>
        <w:jc w:val="both"/>
        <w:rPr>
          <w:sz w:val="24"/>
          <w:szCs w:val="24"/>
        </w:rPr>
      </w:pPr>
    </w:p>
    <w:p w:rsidR="00E36A1D" w:rsidRPr="00754A27" w:rsidRDefault="00E36A1D" w:rsidP="00DD4E0D">
      <w:pPr>
        <w:jc w:val="both"/>
        <w:rPr>
          <w:sz w:val="24"/>
          <w:szCs w:val="24"/>
        </w:rPr>
      </w:pPr>
      <w:r w:rsidRPr="00754A27">
        <w:rPr>
          <w:sz w:val="24"/>
          <w:szCs w:val="24"/>
        </w:rPr>
        <w:t>Práce má</w:t>
      </w:r>
      <w:r w:rsidR="00F21352" w:rsidRPr="00754A27">
        <w:rPr>
          <w:sz w:val="24"/>
          <w:szCs w:val="24"/>
        </w:rPr>
        <w:t xml:space="preserve"> přehlednou a jasnou strukturu, snaží se postihnout i širší kontext, ve kterém tvorba Emila Weisse vznikala. Díky </w:t>
      </w:r>
      <w:r w:rsidR="00F21352" w:rsidRPr="00754A27">
        <w:rPr>
          <w:sz w:val="24"/>
          <w:szCs w:val="24"/>
        </w:rPr>
        <w:lastRenderedPageBreak/>
        <w:t>práci s relevantními zdroji se studentovi podařilo podat v úvodu práce vcelku přehledný</w:t>
      </w:r>
      <w:r w:rsidR="00C508E9" w:rsidRPr="00754A27">
        <w:rPr>
          <w:sz w:val="24"/>
          <w:szCs w:val="24"/>
        </w:rPr>
        <w:t xml:space="preserve"> a smysluplný</w:t>
      </w:r>
      <w:r w:rsidR="00F21352" w:rsidRPr="00754A27">
        <w:rPr>
          <w:sz w:val="24"/>
          <w:szCs w:val="24"/>
        </w:rPr>
        <w:t xml:space="preserve"> vývoj tuzemského plakátu</w:t>
      </w:r>
      <w:r w:rsidR="00C508E9" w:rsidRPr="00754A27">
        <w:rPr>
          <w:sz w:val="24"/>
          <w:szCs w:val="24"/>
        </w:rPr>
        <w:t xml:space="preserve">, byť si myslím, že některé výrazné postavy, jakou byl třeba Luděk </w:t>
      </w:r>
      <w:proofErr w:type="spellStart"/>
      <w:r w:rsidR="00C508E9" w:rsidRPr="00754A27">
        <w:rPr>
          <w:sz w:val="24"/>
          <w:szCs w:val="24"/>
        </w:rPr>
        <w:t>Marold</w:t>
      </w:r>
      <w:proofErr w:type="spellEnd"/>
      <w:r w:rsidR="00C508E9" w:rsidRPr="00754A27">
        <w:rPr>
          <w:sz w:val="24"/>
          <w:szCs w:val="24"/>
        </w:rPr>
        <w:t>, mohly být zdůrazněny</w:t>
      </w:r>
      <w:r w:rsidR="00F21352" w:rsidRPr="00754A27">
        <w:rPr>
          <w:sz w:val="24"/>
          <w:szCs w:val="24"/>
        </w:rPr>
        <w:t>. Největší předností práce je autorova snaha o popisy a analýzy založené na vlastním pozorování. Současně je však zřejmé úskalí, do jakého se student dostává, protože jazyk je místy suše popisný až mechanický. Jinde naopak zase příliš psychologizující a pro čtenáře zarážející, protože je spíše autorovou projekcí (speciálně popis kresby Karly, budoucí ženy malíře).</w:t>
      </w:r>
      <w:r w:rsidR="005E7F1F" w:rsidRPr="00754A27">
        <w:rPr>
          <w:sz w:val="24"/>
          <w:szCs w:val="24"/>
        </w:rPr>
        <w:t xml:space="preserve"> Respektive není jasné, čím je daný popis podepřen (je to čistý dojem?). </w:t>
      </w:r>
      <w:r w:rsidR="00F21352" w:rsidRPr="00754A27">
        <w:rPr>
          <w:sz w:val="24"/>
          <w:szCs w:val="24"/>
        </w:rPr>
        <w:t xml:space="preserve"> </w:t>
      </w:r>
    </w:p>
    <w:p w:rsidR="00F21352" w:rsidRPr="00754A27" w:rsidRDefault="00F21352" w:rsidP="00DD4E0D">
      <w:pPr>
        <w:jc w:val="both"/>
        <w:rPr>
          <w:sz w:val="24"/>
          <w:szCs w:val="24"/>
        </w:rPr>
      </w:pPr>
    </w:p>
    <w:p w:rsidR="005E7F1F" w:rsidRPr="00754A27" w:rsidRDefault="00F21352" w:rsidP="00DD4E0D">
      <w:pPr>
        <w:jc w:val="both"/>
        <w:rPr>
          <w:sz w:val="24"/>
          <w:szCs w:val="24"/>
        </w:rPr>
      </w:pPr>
      <w:r w:rsidRPr="00754A27">
        <w:rPr>
          <w:sz w:val="24"/>
          <w:szCs w:val="24"/>
        </w:rPr>
        <w:t>Zarážející je téměř úplná absence Weissových ilustrací, ačkoli anotace práce slibovala také jejich zpracování. Navíc v kapitole o ilustracích je nelogicky zařazena právě kresba Karly.</w:t>
      </w:r>
      <w:r w:rsidR="005E7F1F" w:rsidRPr="00754A27">
        <w:rPr>
          <w:sz w:val="24"/>
          <w:szCs w:val="24"/>
        </w:rPr>
        <w:t xml:space="preserve"> Student v práci jmenuje i Weissovy kolegy a je škoda, že nevyužil příležitost ke srovnávání jednotlivých autorů. To by mu více pomohlo tříbit jazyk popisu a v důsledku také k hlubším analýzám. </w:t>
      </w:r>
    </w:p>
    <w:p w:rsidR="005E7F1F" w:rsidRPr="00754A27" w:rsidRDefault="005E7F1F" w:rsidP="00DD4E0D">
      <w:pPr>
        <w:jc w:val="both"/>
        <w:rPr>
          <w:sz w:val="24"/>
          <w:szCs w:val="24"/>
        </w:rPr>
      </w:pPr>
    </w:p>
    <w:p w:rsidR="005E7F1F" w:rsidRPr="00754A27" w:rsidRDefault="005E7F1F" w:rsidP="00DD4E0D">
      <w:pPr>
        <w:jc w:val="both"/>
        <w:rPr>
          <w:sz w:val="24"/>
          <w:szCs w:val="24"/>
        </w:rPr>
      </w:pPr>
      <w:r w:rsidRPr="00754A27">
        <w:rPr>
          <w:sz w:val="24"/>
          <w:szCs w:val="24"/>
        </w:rPr>
        <w:t>Pro obhajobu navrhuji tyto otázky:</w:t>
      </w:r>
    </w:p>
    <w:p w:rsidR="005E7F1F" w:rsidRPr="00754A27" w:rsidRDefault="005E7F1F" w:rsidP="00DD4E0D">
      <w:pPr>
        <w:jc w:val="both"/>
        <w:rPr>
          <w:sz w:val="24"/>
          <w:szCs w:val="24"/>
        </w:rPr>
      </w:pPr>
    </w:p>
    <w:p w:rsidR="005E7F1F" w:rsidRPr="00754A27" w:rsidRDefault="005E7F1F" w:rsidP="005E7F1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4A27">
        <w:rPr>
          <w:rFonts w:ascii="Times New Roman" w:hAnsi="Times New Roman" w:cs="Times New Roman"/>
          <w:sz w:val="24"/>
          <w:szCs w:val="24"/>
        </w:rPr>
        <w:t xml:space="preserve">Opravdu mezi dobovou plakátovou a volnou tvorbou neexistují spojitosti? Lze v případě desátých či dvacátých let mluvit pouze o umění avantgardy? </w:t>
      </w:r>
    </w:p>
    <w:p w:rsidR="005E7F1F" w:rsidRPr="00754A27" w:rsidRDefault="005E7F1F" w:rsidP="005E7F1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4A27">
        <w:rPr>
          <w:rFonts w:ascii="Times New Roman" w:hAnsi="Times New Roman" w:cs="Times New Roman"/>
          <w:sz w:val="24"/>
          <w:szCs w:val="24"/>
        </w:rPr>
        <w:t xml:space="preserve">Pokuste se </w:t>
      </w:r>
      <w:r w:rsidR="00754A27" w:rsidRPr="00754A27">
        <w:rPr>
          <w:rFonts w:ascii="Times New Roman" w:hAnsi="Times New Roman" w:cs="Times New Roman"/>
          <w:sz w:val="24"/>
          <w:szCs w:val="24"/>
        </w:rPr>
        <w:t>popsat</w:t>
      </w:r>
      <w:r w:rsidRPr="00754A27">
        <w:rPr>
          <w:rFonts w:ascii="Times New Roman" w:hAnsi="Times New Roman" w:cs="Times New Roman"/>
          <w:sz w:val="24"/>
          <w:szCs w:val="24"/>
        </w:rPr>
        <w:t xml:space="preserve"> formální odlišnosti v tvorbě hlavních tvůrců, kteří se věnovali plakátu </w:t>
      </w:r>
      <w:r w:rsidR="00754A27" w:rsidRPr="00754A27">
        <w:rPr>
          <w:rFonts w:ascii="Times New Roman" w:hAnsi="Times New Roman" w:cs="Times New Roman"/>
          <w:sz w:val="24"/>
          <w:szCs w:val="24"/>
        </w:rPr>
        <w:t xml:space="preserve">v meziválečné Praze. </w:t>
      </w:r>
    </w:p>
    <w:p w:rsidR="00F21352" w:rsidRDefault="00754A27" w:rsidP="005E7F1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4A27">
        <w:rPr>
          <w:rFonts w:ascii="Times New Roman" w:hAnsi="Times New Roman" w:cs="Times New Roman"/>
          <w:sz w:val="24"/>
          <w:szCs w:val="24"/>
        </w:rPr>
        <w:t xml:space="preserve">Na základě čeho lze jednoznačně odlišit volnou a užitou tvorbu umělců jako </w:t>
      </w:r>
      <w:proofErr w:type="spellStart"/>
      <w:r w:rsidRPr="00754A27">
        <w:rPr>
          <w:rFonts w:ascii="Times New Roman" w:hAnsi="Times New Roman" w:cs="Times New Roman"/>
          <w:sz w:val="24"/>
          <w:szCs w:val="24"/>
        </w:rPr>
        <w:t>Preissig</w:t>
      </w:r>
      <w:proofErr w:type="spellEnd"/>
      <w:r w:rsidRPr="00754A27">
        <w:rPr>
          <w:rFonts w:ascii="Times New Roman" w:hAnsi="Times New Roman" w:cs="Times New Roman"/>
          <w:sz w:val="24"/>
          <w:szCs w:val="24"/>
        </w:rPr>
        <w:t xml:space="preserve"> či Švabinský? </w:t>
      </w:r>
      <w:r w:rsidR="005E7F1F" w:rsidRPr="00754A27">
        <w:rPr>
          <w:rFonts w:ascii="Times New Roman" w:hAnsi="Times New Roman" w:cs="Times New Roman"/>
          <w:sz w:val="24"/>
          <w:szCs w:val="24"/>
        </w:rPr>
        <w:t xml:space="preserve"> </w:t>
      </w:r>
      <w:r w:rsidR="00F21352" w:rsidRPr="00754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A27" w:rsidRDefault="00754A27" w:rsidP="00754A27">
      <w:pPr>
        <w:jc w:val="both"/>
        <w:rPr>
          <w:sz w:val="24"/>
          <w:szCs w:val="24"/>
        </w:rPr>
      </w:pPr>
    </w:p>
    <w:p w:rsidR="00D51C69" w:rsidRDefault="00DD4E0D" w:rsidP="00DD4E0D">
      <w:pPr>
        <w:pStyle w:val="Zkladntext"/>
      </w:pPr>
      <w:r w:rsidRPr="00345CB2">
        <w:rPr>
          <w:b/>
        </w:rPr>
        <w:lastRenderedPageBreak/>
        <w:t>Navrhovaná klasifikace:</w:t>
      </w:r>
      <w:r w:rsidR="002E76C6">
        <w:t xml:space="preserve"> </w:t>
      </w:r>
      <w:r w:rsidR="00D51C69" w:rsidRPr="00D51C69">
        <w:rPr>
          <w:b/>
          <w:u w:val="single"/>
        </w:rPr>
        <w:t>velmi dobře</w:t>
      </w:r>
      <w:r w:rsidR="00D51C69">
        <w:tab/>
      </w:r>
      <w:r w:rsidR="00D51C69">
        <w:tab/>
      </w:r>
      <w:r w:rsidR="00D51C69">
        <w:tab/>
      </w:r>
      <w:r w:rsidR="00D51C69">
        <w:tab/>
      </w:r>
      <w:r w:rsidR="00D51C69">
        <w:tab/>
      </w:r>
      <w:r w:rsidR="00D51C69">
        <w:tab/>
      </w:r>
      <w:r w:rsidR="00D51C69">
        <w:tab/>
      </w:r>
      <w:r w:rsidR="00D51C69">
        <w:tab/>
      </w:r>
      <w:r w:rsidR="00D51C69">
        <w:tab/>
      </w:r>
      <w:r w:rsidR="00D51C69">
        <w:tab/>
        <w:t xml:space="preserve">    </w:t>
      </w:r>
      <w:r w:rsidR="00481042">
        <w:rPr>
          <w:noProof/>
          <w:szCs w:val="24"/>
        </w:rPr>
        <w:t xml:space="preserve">                      </w:t>
      </w:r>
      <w:r w:rsidR="00D51C69">
        <w:rPr>
          <w:noProof/>
          <w:szCs w:val="24"/>
        </w:rPr>
        <w:drawing>
          <wp:inline distT="0" distB="0" distL="0" distR="0" wp14:anchorId="4E3E3C52" wp14:editId="449D0548">
            <wp:extent cx="3239265" cy="1352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289" cy="135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6C6" w:rsidRDefault="00F624E0" w:rsidP="00DD4E0D">
      <w:r>
        <w:t xml:space="preserve">  </w:t>
      </w:r>
      <w:r w:rsidR="002C166A">
        <w:tab/>
      </w:r>
      <w:r w:rsidR="002C166A">
        <w:tab/>
      </w:r>
      <w:r w:rsidR="002C166A">
        <w:tab/>
      </w:r>
      <w:r w:rsidR="002C166A">
        <w:tab/>
      </w:r>
      <w:r w:rsidR="00843C36">
        <w:tab/>
      </w:r>
      <w:r w:rsidR="00843C36">
        <w:tab/>
      </w:r>
      <w:r w:rsidR="00843C36">
        <w:tab/>
      </w:r>
      <w:r w:rsidR="00843C36">
        <w:tab/>
      </w:r>
    </w:p>
    <w:p w:rsidR="00DD4E0D" w:rsidRPr="00345CB2" w:rsidRDefault="00DD4E0D" w:rsidP="00DD4E0D">
      <w:pPr>
        <w:ind w:left="2832" w:firstLine="708"/>
        <w:rPr>
          <w:sz w:val="24"/>
        </w:rPr>
      </w:pPr>
      <w:r w:rsidRPr="00345CB2">
        <w:rPr>
          <w:sz w:val="24"/>
        </w:rPr>
        <w:t>...................................................................................</w:t>
      </w:r>
    </w:p>
    <w:p w:rsidR="00DD4E0D" w:rsidRPr="00345CB2" w:rsidRDefault="00DD4E0D" w:rsidP="00DD4E0D">
      <w:pPr>
        <w:rPr>
          <w:sz w:val="24"/>
        </w:rPr>
      </w:pPr>
      <w:r w:rsidRPr="00345CB2">
        <w:rPr>
          <w:sz w:val="24"/>
        </w:rPr>
        <w:tab/>
      </w:r>
      <w:r w:rsidRPr="00345CB2">
        <w:rPr>
          <w:sz w:val="24"/>
        </w:rPr>
        <w:tab/>
      </w:r>
      <w:r w:rsidRPr="00345CB2">
        <w:rPr>
          <w:sz w:val="24"/>
        </w:rPr>
        <w:tab/>
      </w:r>
      <w:r w:rsidRPr="00345CB2">
        <w:rPr>
          <w:sz w:val="24"/>
        </w:rPr>
        <w:tab/>
      </w:r>
      <w:r w:rsidRPr="00345CB2">
        <w:rPr>
          <w:sz w:val="24"/>
        </w:rPr>
        <w:tab/>
        <w:t xml:space="preserve">            podpis oponenta práce</w:t>
      </w:r>
    </w:p>
    <w:p w:rsidR="00DD4E0D" w:rsidRPr="00345CB2" w:rsidRDefault="00DD4E0D" w:rsidP="00DD4E0D">
      <w:pPr>
        <w:rPr>
          <w:sz w:val="24"/>
        </w:rPr>
      </w:pPr>
    </w:p>
    <w:p w:rsidR="00DD4E0D" w:rsidRPr="00345CB2" w:rsidRDefault="00EB42CE" w:rsidP="00F624E0">
      <w:pPr>
        <w:jc w:val="both"/>
        <w:rPr>
          <w:sz w:val="24"/>
        </w:rPr>
      </w:pPr>
      <w:r>
        <w:rPr>
          <w:sz w:val="24"/>
        </w:rPr>
        <w:t xml:space="preserve">České Budějovice </w:t>
      </w:r>
      <w:r w:rsidR="004412F1">
        <w:rPr>
          <w:sz w:val="24"/>
        </w:rPr>
        <w:t>19.</w:t>
      </w:r>
      <w:r w:rsidR="00AE29D7">
        <w:rPr>
          <w:sz w:val="24"/>
        </w:rPr>
        <w:t xml:space="preserve"> </w:t>
      </w:r>
      <w:r w:rsidR="004412F1">
        <w:rPr>
          <w:sz w:val="24"/>
        </w:rPr>
        <w:t>8</w:t>
      </w:r>
      <w:r w:rsidR="00481042">
        <w:rPr>
          <w:sz w:val="24"/>
        </w:rPr>
        <w:t>. 2019</w:t>
      </w:r>
    </w:p>
    <w:p w:rsidR="00DD4E0D" w:rsidRDefault="00DD4E0D" w:rsidP="00DD4E0D">
      <w:pPr>
        <w:rPr>
          <w:sz w:val="24"/>
        </w:rPr>
      </w:pPr>
    </w:p>
    <w:p w:rsidR="001A3D9F" w:rsidRDefault="001A3D9F" w:rsidP="00DD4E0D">
      <w:pPr>
        <w:rPr>
          <w:sz w:val="24"/>
        </w:rPr>
      </w:pPr>
    </w:p>
    <w:p w:rsidR="001A3D9F" w:rsidRPr="00345CB2" w:rsidRDefault="001A3D9F" w:rsidP="00DD4E0D">
      <w:pPr>
        <w:rPr>
          <w:sz w:val="24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DD4E0D" w:rsidRPr="00345CB2" w:rsidTr="00681A17">
        <w:tc>
          <w:tcPr>
            <w:tcW w:w="2155" w:type="dxa"/>
          </w:tcPr>
          <w:p w:rsidR="00DD4E0D" w:rsidRPr="00345CB2" w:rsidRDefault="00DD4E0D" w:rsidP="004C64E1">
            <w:pPr>
              <w:rPr>
                <w:sz w:val="24"/>
              </w:rPr>
            </w:pPr>
            <w:r w:rsidRPr="00345CB2">
              <w:rPr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DD4E0D" w:rsidRPr="00345CB2" w:rsidRDefault="00DD4E0D" w:rsidP="004C64E1">
            <w:pPr>
              <w:rPr>
                <w:sz w:val="24"/>
              </w:rPr>
            </w:pPr>
            <w:r w:rsidRPr="00345CB2">
              <w:rPr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DD4E0D" w:rsidRPr="00345CB2" w:rsidRDefault="00DD4E0D" w:rsidP="004C64E1">
            <w:pPr>
              <w:rPr>
                <w:sz w:val="24"/>
              </w:rPr>
            </w:pPr>
            <w:r w:rsidRPr="00345CB2">
              <w:rPr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DD4E0D" w:rsidRPr="00345CB2" w:rsidRDefault="00DD4E0D" w:rsidP="004C64E1">
            <w:pPr>
              <w:rPr>
                <w:sz w:val="24"/>
              </w:rPr>
            </w:pPr>
            <w:r w:rsidRPr="00345CB2">
              <w:rPr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DD4E0D" w:rsidRPr="00345CB2" w:rsidRDefault="00DD4E0D" w:rsidP="004C64E1">
            <w:pPr>
              <w:rPr>
                <w:sz w:val="24"/>
              </w:rPr>
            </w:pPr>
            <w:r w:rsidRPr="00345CB2">
              <w:rPr>
                <w:sz w:val="24"/>
              </w:rPr>
              <w:t xml:space="preserve">       nevyhověl</w:t>
            </w:r>
          </w:p>
        </w:tc>
      </w:tr>
    </w:tbl>
    <w:p w:rsidR="00CC1F34" w:rsidRPr="00345CB2" w:rsidRDefault="00CC1F34" w:rsidP="00F624E0"/>
    <w:sectPr w:rsidR="00CC1F34" w:rsidRPr="00345CB2" w:rsidSect="004C6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E1A75"/>
    <w:multiLevelType w:val="hybridMultilevel"/>
    <w:tmpl w:val="17A43C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F2024"/>
    <w:multiLevelType w:val="hybridMultilevel"/>
    <w:tmpl w:val="57245D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0D"/>
    <w:rsid w:val="000D7003"/>
    <w:rsid w:val="00101A2C"/>
    <w:rsid w:val="00107D08"/>
    <w:rsid w:val="00164C51"/>
    <w:rsid w:val="001965AC"/>
    <w:rsid w:val="001A3D9F"/>
    <w:rsid w:val="001E593A"/>
    <w:rsid w:val="00256A9B"/>
    <w:rsid w:val="002C166A"/>
    <w:rsid w:val="002E76C6"/>
    <w:rsid w:val="00345CB2"/>
    <w:rsid w:val="003530A5"/>
    <w:rsid w:val="004412F1"/>
    <w:rsid w:val="00481042"/>
    <w:rsid w:val="004A3999"/>
    <w:rsid w:val="004C64E1"/>
    <w:rsid w:val="005356F8"/>
    <w:rsid w:val="0055109E"/>
    <w:rsid w:val="005E7F1F"/>
    <w:rsid w:val="00635E17"/>
    <w:rsid w:val="00645CA7"/>
    <w:rsid w:val="00662D84"/>
    <w:rsid w:val="00665789"/>
    <w:rsid w:val="00681A17"/>
    <w:rsid w:val="006C4EC3"/>
    <w:rsid w:val="00732612"/>
    <w:rsid w:val="00732E92"/>
    <w:rsid w:val="00754A27"/>
    <w:rsid w:val="007F4C51"/>
    <w:rsid w:val="00843C36"/>
    <w:rsid w:val="0091191A"/>
    <w:rsid w:val="00917790"/>
    <w:rsid w:val="00934D73"/>
    <w:rsid w:val="009A3185"/>
    <w:rsid w:val="009B64C5"/>
    <w:rsid w:val="00A62FD0"/>
    <w:rsid w:val="00AE29D7"/>
    <w:rsid w:val="00AE3F6B"/>
    <w:rsid w:val="00AE3FC8"/>
    <w:rsid w:val="00B40107"/>
    <w:rsid w:val="00B4446B"/>
    <w:rsid w:val="00B551C8"/>
    <w:rsid w:val="00BB6610"/>
    <w:rsid w:val="00BD0FB3"/>
    <w:rsid w:val="00C40337"/>
    <w:rsid w:val="00C508E9"/>
    <w:rsid w:val="00C73371"/>
    <w:rsid w:val="00CA2365"/>
    <w:rsid w:val="00CC1F34"/>
    <w:rsid w:val="00D51C69"/>
    <w:rsid w:val="00D64C55"/>
    <w:rsid w:val="00D87AEB"/>
    <w:rsid w:val="00D9508B"/>
    <w:rsid w:val="00DD4E0D"/>
    <w:rsid w:val="00E21469"/>
    <w:rsid w:val="00E36A1D"/>
    <w:rsid w:val="00EB42CE"/>
    <w:rsid w:val="00F04993"/>
    <w:rsid w:val="00F21352"/>
    <w:rsid w:val="00F50B8B"/>
    <w:rsid w:val="00F6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4FDCE-AAB7-40DB-B9DA-BB9CD421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D4E0D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D4E0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C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C36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EB42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40077F34</Template>
  <TotalTime>5</TotalTime>
  <Pages>2</Pages>
  <Words>390</Words>
  <Characters>2304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 av cr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sronek</dc:creator>
  <cp:lastModifiedBy>Marešová Blanka DiS.</cp:lastModifiedBy>
  <cp:revision>2</cp:revision>
  <cp:lastPrinted>2019-08-20T08:31:00Z</cp:lastPrinted>
  <dcterms:created xsi:type="dcterms:W3CDTF">2019-08-20T08:37:00Z</dcterms:created>
  <dcterms:modified xsi:type="dcterms:W3CDTF">2019-08-20T08:37:00Z</dcterms:modified>
</cp:coreProperties>
</file>