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9B" w:rsidRPr="0079737A" w:rsidRDefault="001F77FC">
      <w:pPr>
        <w:rPr>
          <w:sz w:val="28"/>
          <w:szCs w:val="28"/>
        </w:rPr>
      </w:pPr>
      <w:bookmarkStart w:id="0" w:name="_GoBack"/>
      <w:bookmarkEnd w:id="0"/>
      <w:r w:rsidRPr="0079737A">
        <w:rPr>
          <w:sz w:val="28"/>
          <w:szCs w:val="28"/>
        </w:rPr>
        <w:t>Oponentský posudek na bakalářskou práci Petra Březiny „ Badatelsky orientovaná výuka k tématu sinic a řas“</w:t>
      </w:r>
    </w:p>
    <w:p w:rsidR="001F77FC" w:rsidRDefault="001F77FC"/>
    <w:p w:rsidR="002B0732" w:rsidRDefault="002B0732">
      <w:r>
        <w:t>Práce se věnuje modernímu (možná až módnímu) směru, kterým</w:t>
      </w:r>
      <w:r w:rsidR="0079737A">
        <w:t xml:space="preserve"> se ubírá současná pedagogika. A</w:t>
      </w:r>
      <w:r>
        <w:t xml:space="preserve">utor </w:t>
      </w:r>
      <w:r w:rsidR="0079737A">
        <w:t xml:space="preserve">však </w:t>
      </w:r>
      <w:r>
        <w:t xml:space="preserve">nepropadá </w:t>
      </w:r>
      <w:r w:rsidR="0079737A">
        <w:t xml:space="preserve">nekritickému nadšení pro věc, </w:t>
      </w:r>
      <w:r>
        <w:t xml:space="preserve">je si jasně vědom kladů i záporů BOV a podle toho s ním pracuje. </w:t>
      </w:r>
    </w:p>
    <w:p w:rsidR="00863AE6" w:rsidRDefault="00863AE6">
      <w:r>
        <w:t>Čas na obhajobách je drahá věc, a proto budu stručný – je to výborná bakalářská práce.</w:t>
      </w:r>
    </w:p>
    <w:p w:rsidR="00E66C7E" w:rsidRDefault="002B0732">
      <w:r>
        <w:t>Na první pohled zaujme formulačně precizní jazyk</w:t>
      </w:r>
      <w:r w:rsidR="007D0D8F">
        <w:t>. T</w:t>
      </w:r>
      <w:r>
        <w:t>o by sice mělo být pravidlem závěrečných prací, ale všichni víme, jak</w:t>
      </w:r>
      <w:r w:rsidR="007D0D8F">
        <w:t>á</w:t>
      </w:r>
      <w:r>
        <w:t xml:space="preserve"> je to </w:t>
      </w:r>
      <w:r w:rsidR="00863AE6">
        <w:t xml:space="preserve">ve skutečnosti </w:t>
      </w:r>
      <w:r>
        <w:t>vzácn</w:t>
      </w:r>
      <w:r w:rsidR="0079737A">
        <w:t>ost</w:t>
      </w:r>
      <w:r>
        <w:t>.</w:t>
      </w:r>
      <w:r w:rsidR="00863AE6">
        <w:t xml:space="preserve"> </w:t>
      </w:r>
      <w:r w:rsidR="00984A22">
        <w:t>Úvod je příjemně stručný a</w:t>
      </w:r>
      <w:r w:rsidR="00863AE6">
        <w:t>le</w:t>
      </w:r>
      <w:r w:rsidR="00984A22">
        <w:t xml:space="preserve"> věcný, </w:t>
      </w:r>
      <w:r w:rsidR="001F77FC">
        <w:t xml:space="preserve"> </w:t>
      </w:r>
      <w:r w:rsidR="00863AE6">
        <w:t>dotazníkové šetření mělo slušnou odezvu a je dobře zpracované, zvolené otázky pro pracovní lisy na BOV jsou hezké a velmi dobře udělané. To, že je nešlo z </w:t>
      </w:r>
      <w:proofErr w:type="spellStart"/>
      <w:r w:rsidR="00863AE6">
        <w:t>covidových</w:t>
      </w:r>
      <w:proofErr w:type="spellEnd"/>
      <w:r w:rsidR="00863AE6">
        <w:t xml:space="preserve"> důvodů vyzkoušet v praxi  jistě není studentova chyba.</w:t>
      </w:r>
    </w:p>
    <w:p w:rsidR="00863AE6" w:rsidRDefault="00863AE6">
      <w:r>
        <w:t xml:space="preserve">Protože vím, že student bude v podobné tématice pokračovat a vrhne se i na on-line materiály, měl bych </w:t>
      </w:r>
      <w:r w:rsidR="0079737A">
        <w:t>tři</w:t>
      </w:r>
      <w:r>
        <w:t xml:space="preserve"> malá upozornění: v borovanském lomu se už křemelina netěží</w:t>
      </w:r>
      <w:r w:rsidR="0079737A">
        <w:t xml:space="preserve">. K </w:t>
      </w:r>
      <w:r>
        <w:t xml:space="preserve">úloze </w:t>
      </w:r>
      <w:r w:rsidR="0079737A">
        <w:t>„</w:t>
      </w:r>
      <w:r>
        <w:t>Mikroskopičtí pionýři</w:t>
      </w:r>
      <w:r w:rsidR="0079737A">
        <w:t>“</w:t>
      </w:r>
      <w:r>
        <w:t xml:space="preserve"> velmi doporučuji navrhovat využití vodních ploch, které má student či škola pod kontrolou (vlastní zahradní jezírka a podobně). Z vlastní opakované zkušenosti vím,  že sebedůvtipnější maskování pokusných objektů ve vodě nedokáže zabránit kolemjdoucím je objevit, vytáhnout a sebrat.</w:t>
      </w:r>
      <w:r w:rsidR="00CA7E7A">
        <w:t xml:space="preserve"> Také na obr. 27. by možná bylo didaktické ukázat na svazeček </w:t>
      </w:r>
      <w:proofErr w:type="spellStart"/>
      <w:r w:rsidR="00CA7E7A" w:rsidRPr="00CA7E7A">
        <w:rPr>
          <w:i/>
        </w:rPr>
        <w:t>Trichormus</w:t>
      </w:r>
      <w:proofErr w:type="spellEnd"/>
      <w:r w:rsidR="00CA7E7A">
        <w:t xml:space="preserve"> nějakou šipkou, ať je jasné, o co jde. Ale jsou to skutečně jen </w:t>
      </w:r>
      <w:r w:rsidR="0079737A">
        <w:t>drobnosti</w:t>
      </w:r>
      <w:r w:rsidR="00CA7E7A">
        <w:t>.</w:t>
      </w:r>
    </w:p>
    <w:p w:rsidR="00863AE6" w:rsidRDefault="00863AE6">
      <w:r>
        <w:t>Měl bych i několik dotazů</w:t>
      </w:r>
      <w:r w:rsidR="0079737A">
        <w:t>.</w:t>
      </w:r>
    </w:p>
    <w:p w:rsidR="001F77FC" w:rsidRDefault="00863AE6">
      <w:r>
        <w:t>Jak autor přesně myslel větu ze str</w:t>
      </w:r>
      <w:r w:rsidR="007D0D8F">
        <w:t>.</w:t>
      </w:r>
      <w:r>
        <w:t xml:space="preserve"> 24</w:t>
      </w:r>
      <w:r w:rsidR="007D0D8F">
        <w:t>.</w:t>
      </w:r>
      <w:r>
        <w:t xml:space="preserve"> </w:t>
      </w:r>
      <w:r w:rsidR="0003788E">
        <w:t>„V</w:t>
      </w:r>
      <w:r w:rsidR="00E66C7E">
        <w:t xml:space="preserve"> případě řas </w:t>
      </w:r>
      <w:r w:rsidR="0003788E">
        <w:t>…</w:t>
      </w:r>
      <w:r w:rsidR="00E66C7E">
        <w:t>je</w:t>
      </w:r>
      <w:r w:rsidR="0003788E">
        <w:t xml:space="preserve"> (</w:t>
      </w:r>
      <w:r w:rsidR="00E66C7E">
        <w:t>sukcese</w:t>
      </w:r>
      <w:r w:rsidR="0003788E">
        <w:t xml:space="preserve"> k dosažení klimaxu) </w:t>
      </w:r>
      <w:r w:rsidR="00E66C7E">
        <w:t xml:space="preserve"> kratší, tr</w:t>
      </w:r>
      <w:r w:rsidR="0003788E">
        <w:t>v</w:t>
      </w:r>
      <w:r w:rsidR="00E66C7E">
        <w:t xml:space="preserve">á </w:t>
      </w:r>
      <w:r w:rsidR="0003788E">
        <w:t xml:space="preserve">i </w:t>
      </w:r>
      <w:r w:rsidR="00E66C7E">
        <w:t xml:space="preserve">jen desítky </w:t>
      </w:r>
      <w:proofErr w:type="gramStart"/>
      <w:r w:rsidR="00E66C7E">
        <w:t>let.</w:t>
      </w:r>
      <w:r w:rsidR="0003788E">
        <w:t>“</w:t>
      </w:r>
      <w:r w:rsidR="001F77FC">
        <w:t xml:space="preserve"> </w:t>
      </w:r>
      <w:r>
        <w:t>? Není</w:t>
      </w:r>
      <w:proofErr w:type="gramEnd"/>
      <w:r>
        <w:t xml:space="preserve"> to spíš desítky dnů?</w:t>
      </w:r>
    </w:p>
    <w:p w:rsidR="00CA7E7A" w:rsidRDefault="00CA7E7A">
      <w:r>
        <w:t xml:space="preserve">Z mého hlediska je </w:t>
      </w:r>
      <w:r w:rsidR="00CF71B6">
        <w:t>u</w:t>
      </w:r>
      <w:r>
        <w:t xml:space="preserve">čebnice </w:t>
      </w:r>
      <w:proofErr w:type="spellStart"/>
      <w:r>
        <w:t>Zicháček</w:t>
      </w:r>
      <w:proofErr w:type="spellEnd"/>
      <w:r>
        <w:t xml:space="preserve"> a Jelínek </w:t>
      </w:r>
      <w:r w:rsidR="00CF71B6">
        <w:t xml:space="preserve">pouhou </w:t>
      </w:r>
      <w:r>
        <w:t>nepříliš povedenou kompilací starších učebnic. Její oblíbenost mezi učiteli SŠ (potvrzená i dotazníkem v této práci) mě nepřestává fascinovat. Měl byste nějaké vysvětlení pro tento fenomén?</w:t>
      </w:r>
    </w:p>
    <w:p w:rsidR="00BD3438" w:rsidRDefault="00CA7E7A">
      <w:r>
        <w:t xml:space="preserve">Opravdu si myslíte že  je </w:t>
      </w:r>
      <w:r w:rsidR="0079737A">
        <w:t>„..</w:t>
      </w:r>
      <w:r>
        <w:t xml:space="preserve">zapotřebí </w:t>
      </w:r>
      <w:r w:rsidRPr="00CA7E7A">
        <w:t xml:space="preserve">klást větší důraz na zavádění nového systému </w:t>
      </w:r>
      <w:proofErr w:type="spellStart"/>
      <w:r w:rsidRPr="00CA7E7A">
        <w:t>eukaryot</w:t>
      </w:r>
      <w:proofErr w:type="spellEnd"/>
      <w:r w:rsidRPr="00CA7E7A">
        <w:t xml:space="preserve"> do výuky biologie</w:t>
      </w:r>
      <w:r w:rsidR="0079737A">
        <w:t>,,,“?</w:t>
      </w:r>
      <w:r w:rsidR="0079737A" w:rsidRPr="0079737A">
        <w:t xml:space="preserve"> </w:t>
      </w:r>
      <w:r w:rsidR="0079737A">
        <w:t xml:space="preserve">(str. </w:t>
      </w:r>
      <w:proofErr w:type="gramStart"/>
      <w:r w:rsidR="0079737A">
        <w:t>47)  Slovo</w:t>
      </w:r>
      <w:proofErr w:type="gramEnd"/>
      <w:r w:rsidR="0079737A">
        <w:t xml:space="preserve"> systém působí na mnohé studenty i učitele vysloveně odpudivě. Nešlo by to i bez něj?</w:t>
      </w:r>
    </w:p>
    <w:p w:rsidR="0079737A" w:rsidRDefault="0079737A">
      <w:r>
        <w:t>Závěr</w:t>
      </w:r>
      <w:r w:rsidR="00CF71B6">
        <w:t>:</w:t>
      </w:r>
    </w:p>
    <w:p w:rsidR="0079737A" w:rsidRDefault="0079737A">
      <w:r>
        <w:t>Práce je kvalitní a dobře udělaná, navrhuji hodnotit známkou výborně.</w:t>
      </w:r>
    </w:p>
    <w:p w:rsidR="0079737A" w:rsidRDefault="0079737A" w:rsidP="0079737A">
      <w:pPr>
        <w:jc w:val="right"/>
      </w:pPr>
      <w:r>
        <w:t xml:space="preserve">V Habří </w:t>
      </w:r>
      <w:r w:rsidR="00CF71B6">
        <w:t>26. 4. 2021</w:t>
      </w:r>
    </w:p>
    <w:p w:rsidR="0079737A" w:rsidRDefault="0079737A" w:rsidP="0079737A">
      <w:pPr>
        <w:jc w:val="right"/>
      </w:pPr>
      <w:r>
        <w:t>doc. RNDr. Jan Kaštovský, Ph.D.</w:t>
      </w:r>
    </w:p>
    <w:sectPr w:rsidR="00797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FC"/>
    <w:rsid w:val="0003788E"/>
    <w:rsid w:val="001F77FC"/>
    <w:rsid w:val="002B0732"/>
    <w:rsid w:val="0079737A"/>
    <w:rsid w:val="007D0D8F"/>
    <w:rsid w:val="00863AE6"/>
    <w:rsid w:val="00984A22"/>
    <w:rsid w:val="00BD3438"/>
    <w:rsid w:val="00CA7E7A"/>
    <w:rsid w:val="00CF71B6"/>
    <w:rsid w:val="00DD1C9B"/>
    <w:rsid w:val="00E66C7E"/>
    <w:rsid w:val="00EB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E6E86-B9DA-491A-95F9-9517B37E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178912F3.dotm</Template>
  <TotalTime>0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Kaštovský Jan doc. RNDr. Ph.D.</dc:creator>
  <cp:keywords/>
  <dc:description/>
  <cp:lastModifiedBy>Weiterová Iva Mgr. Ph.D.</cp:lastModifiedBy>
  <cp:revision>2</cp:revision>
  <dcterms:created xsi:type="dcterms:W3CDTF">2021-05-19T09:28:00Z</dcterms:created>
  <dcterms:modified xsi:type="dcterms:W3CDTF">2021-05-19T09:28:00Z</dcterms:modified>
</cp:coreProperties>
</file>