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B6" w:rsidRPr="00FD0579" w:rsidRDefault="000247E6">
      <w:pPr>
        <w:rPr>
          <w:b/>
          <w:u w:val="single"/>
        </w:rPr>
      </w:pPr>
      <w:bookmarkStart w:id="0" w:name="_GoBack"/>
      <w:bookmarkEnd w:id="0"/>
      <w:proofErr w:type="gramStart"/>
      <w:r>
        <w:rPr>
          <w:b/>
          <w:u w:val="single"/>
        </w:rPr>
        <w:t>Posudek  školitele</w:t>
      </w:r>
      <w:proofErr w:type="gramEnd"/>
    </w:p>
    <w:p w:rsidR="00FD0579" w:rsidRPr="00FD0579" w:rsidRDefault="00FD0579">
      <w:pPr>
        <w:rPr>
          <w:b/>
        </w:rPr>
      </w:pPr>
      <w:r w:rsidRPr="00FD0579">
        <w:t>Student:</w:t>
      </w:r>
      <w:r>
        <w:rPr>
          <w:b/>
        </w:rPr>
        <w:t xml:space="preserve"> </w:t>
      </w:r>
      <w:r w:rsidR="00730638">
        <w:rPr>
          <w:b/>
        </w:rPr>
        <w:t>Artem Kriuchkov</w:t>
      </w:r>
      <w:r>
        <w:rPr>
          <w:b/>
        </w:rPr>
        <w:t xml:space="preserve"> (</w:t>
      </w:r>
      <w:r w:rsidR="00730638">
        <w:rPr>
          <w:b/>
        </w:rPr>
        <w:t>K</w:t>
      </w:r>
      <w:r w:rsidR="000247E6">
        <w:rPr>
          <w:b/>
        </w:rPr>
        <w:t xml:space="preserve">atedra </w:t>
      </w:r>
      <w:r w:rsidR="00730638">
        <w:rPr>
          <w:b/>
        </w:rPr>
        <w:t>botaniky,</w:t>
      </w:r>
      <w:r w:rsidR="000247E6">
        <w:rPr>
          <w:b/>
        </w:rPr>
        <w:t xml:space="preserve"> </w:t>
      </w:r>
      <w:proofErr w:type="spellStart"/>
      <w:r w:rsidR="000247E6">
        <w:rPr>
          <w:b/>
        </w:rPr>
        <w:t>Přf</w:t>
      </w:r>
      <w:proofErr w:type="spellEnd"/>
      <w:r w:rsidR="000247E6">
        <w:rPr>
          <w:b/>
        </w:rPr>
        <w:t xml:space="preserve"> JU v Č. Budějovicích</w:t>
      </w:r>
      <w:r>
        <w:rPr>
          <w:b/>
        </w:rPr>
        <w:t>)</w:t>
      </w:r>
    </w:p>
    <w:p w:rsidR="00FD0579" w:rsidRDefault="00730638">
      <w:pPr>
        <w:rPr>
          <w:b/>
        </w:rPr>
      </w:pPr>
      <w:r>
        <w:t>Bakalářská práce</w:t>
      </w:r>
      <w:r w:rsidR="00FD0579" w:rsidRPr="00FD0579">
        <w:t>:</w:t>
      </w:r>
      <w:r w:rsidR="00FD0579">
        <w:rPr>
          <w:b/>
        </w:rPr>
        <w:t xml:space="preserve"> </w:t>
      </w:r>
      <w:r w:rsidRPr="00730638">
        <w:rPr>
          <w:b/>
        </w:rPr>
        <w:t xml:space="preserve">Taxonomická identifikace producentů toxických </w:t>
      </w:r>
      <w:proofErr w:type="spellStart"/>
      <w:r w:rsidRPr="00730638">
        <w:rPr>
          <w:b/>
        </w:rPr>
        <w:t>lipopeptidů</w:t>
      </w:r>
      <w:proofErr w:type="spellEnd"/>
      <w:r w:rsidRPr="00730638">
        <w:rPr>
          <w:b/>
        </w:rPr>
        <w:t xml:space="preserve"> ve vodním květu sinic</w:t>
      </w:r>
    </w:p>
    <w:p w:rsidR="00730638" w:rsidRDefault="00730638" w:rsidP="00E96B9D">
      <w:pPr>
        <w:spacing w:after="0"/>
        <w:ind w:firstLine="567"/>
        <w:jc w:val="both"/>
      </w:pPr>
      <w:r>
        <w:t xml:space="preserve">Bakalářská práce </w:t>
      </w:r>
      <w:proofErr w:type="spellStart"/>
      <w:r>
        <w:t>Artema</w:t>
      </w:r>
      <w:proofErr w:type="spellEnd"/>
      <w:r>
        <w:t xml:space="preserve"> </w:t>
      </w:r>
      <w:proofErr w:type="spellStart"/>
      <w:r>
        <w:t>Kriuchkova</w:t>
      </w:r>
      <w:proofErr w:type="spellEnd"/>
      <w:r>
        <w:t xml:space="preserve"> přímo navazuje na diplomovou práci Marie Bártové obhájenou v roce 2019 na katedře medicínské biologie, ve které byl poprvé potvrzen hojný výskyt potenciálně toxických </w:t>
      </w:r>
      <w:proofErr w:type="spellStart"/>
      <w:r>
        <w:t>puwainaphycinů</w:t>
      </w:r>
      <w:proofErr w:type="spellEnd"/>
      <w:r>
        <w:t xml:space="preserve"> ve </w:t>
      </w:r>
      <w:r w:rsidR="00E71F6D">
        <w:t xml:space="preserve">vzorcích </w:t>
      </w:r>
      <w:r>
        <w:t>vodní</w:t>
      </w:r>
      <w:r w:rsidR="00E71F6D">
        <w:t>ho</w:t>
      </w:r>
      <w:r>
        <w:t xml:space="preserve"> květu sinic. Úkolem uchazeče bylo zjistit, které sinice jsou za produkci těchto látek zodpovědné a identifikovat je v rámci moderního systému.</w:t>
      </w:r>
    </w:p>
    <w:p w:rsidR="00730638" w:rsidRDefault="00730638" w:rsidP="00E96B9D">
      <w:pPr>
        <w:spacing w:after="0"/>
        <w:ind w:firstLine="567"/>
        <w:jc w:val="both"/>
      </w:pPr>
      <w:r>
        <w:t xml:space="preserve">Na úvod musím ocenit, že </w:t>
      </w:r>
      <w:proofErr w:type="spellStart"/>
      <w:r>
        <w:t>Artema</w:t>
      </w:r>
      <w:proofErr w:type="spellEnd"/>
      <w:r>
        <w:t xml:space="preserve"> neodradila obtížná izolace jednotlivých vláken a kolonií sinic a amplifikace genomu z tohoto materiálu, kter</w:t>
      </w:r>
      <w:r w:rsidR="00640E67">
        <w:t>ý</w:t>
      </w:r>
      <w:r>
        <w:t xml:space="preserve"> je extrémně náchyln</w:t>
      </w:r>
      <w:r w:rsidR="00640E67">
        <w:t>ý</w:t>
      </w:r>
      <w:r>
        <w:t xml:space="preserve"> ke kontaminaci. Přestože měl minimální zkušenost jak s determinací sinic</w:t>
      </w:r>
      <w:r w:rsidR="00157B52">
        <w:t>,</w:t>
      </w:r>
      <w:r>
        <w:t xml:space="preserve"> tak s prací v molekulární laboratoři, zhostil se úkolu velmi obstojně. Počáteční problémy s kontaminacemi </w:t>
      </w:r>
      <w:r w:rsidR="00640E67">
        <w:t xml:space="preserve">paradoxně </w:t>
      </w:r>
      <w:r>
        <w:t>nakonec</w:t>
      </w:r>
      <w:r w:rsidR="00640E67">
        <w:t xml:space="preserve"> </w:t>
      </w:r>
      <w:r>
        <w:t>přinesly zajímavý zvrat</w:t>
      </w:r>
      <w:r w:rsidR="00640E67">
        <w:t xml:space="preserve"> při řešení práce a navedly nás na stopu skutečného producenta </w:t>
      </w:r>
      <w:proofErr w:type="spellStart"/>
      <w:r w:rsidR="00640E67">
        <w:t>lipopeptidů</w:t>
      </w:r>
      <w:proofErr w:type="spellEnd"/>
      <w:r w:rsidR="00640E67">
        <w:t xml:space="preserve">. V závěru práce již Artem veškerou metodiku zvládal samostatně a dobře a byl schopen věrohodně doložit, že jedním z producentů je sinice </w:t>
      </w:r>
      <w:proofErr w:type="spellStart"/>
      <w:r w:rsidR="00640E67" w:rsidRPr="00640E67">
        <w:rPr>
          <w:i/>
          <w:iCs/>
        </w:rPr>
        <w:t>Aphanizomenon</w:t>
      </w:r>
      <w:proofErr w:type="spellEnd"/>
      <w:r w:rsidR="00640E67" w:rsidRPr="00640E67">
        <w:rPr>
          <w:i/>
          <w:iCs/>
        </w:rPr>
        <w:t xml:space="preserve"> </w:t>
      </w:r>
      <w:proofErr w:type="spellStart"/>
      <w:r w:rsidR="00640E67" w:rsidRPr="00640E67">
        <w:rPr>
          <w:i/>
          <w:iCs/>
        </w:rPr>
        <w:t>gracile</w:t>
      </w:r>
      <w:proofErr w:type="spellEnd"/>
      <w:r w:rsidR="00640E67">
        <w:t xml:space="preserve">, která je hojnou složkou vodních květů v celém </w:t>
      </w:r>
      <w:proofErr w:type="spellStart"/>
      <w:r w:rsidR="00640E67">
        <w:t>temperátu</w:t>
      </w:r>
      <w:proofErr w:type="spellEnd"/>
      <w:r w:rsidR="00640E67">
        <w:t>. Tato data jsou dostatečně kvalitní, aby se stala součástí budoucí publikace našeho týmu.</w:t>
      </w:r>
    </w:p>
    <w:p w:rsidR="00640E67" w:rsidRDefault="00640E67" w:rsidP="00E96B9D">
      <w:pPr>
        <w:spacing w:after="0"/>
        <w:ind w:firstLine="567"/>
        <w:jc w:val="both"/>
      </w:pPr>
      <w:r>
        <w:t>Artem s mojí počáteční</w:t>
      </w:r>
      <w:r w:rsidR="00E71F6D">
        <w:t xml:space="preserve"> krátkou</w:t>
      </w:r>
      <w:r>
        <w:t xml:space="preserve"> pomocí a následně samostatně provedl terénní odběry, determinaci druhů pod mikroskopem, izolaci sinic a </w:t>
      </w:r>
      <w:r w:rsidR="0004117F">
        <w:t xml:space="preserve">veškeré </w:t>
      </w:r>
      <w:r>
        <w:t>molekulární analýz</w:t>
      </w:r>
      <w:r w:rsidR="00E71F6D">
        <w:t>y</w:t>
      </w:r>
      <w:r>
        <w:t>. Pod mým dohledem provedl závěrečnou fylogenetickou analýzu</w:t>
      </w:r>
      <w:r w:rsidR="00157B52">
        <w:t>,</w:t>
      </w:r>
      <w:r>
        <w:t xml:space="preserve"> se kterou neměl žádné předchozí zkušenosti. Po celou dobu řešení práce jsem byl většinou spokojen s jeho pracovitým přístupem a u studentů nepříliš obvyklou snahou mít vše hotové co nej</w:t>
      </w:r>
      <w:r w:rsidR="00157B52">
        <w:t>d</w:t>
      </w:r>
      <w:r>
        <w:t>říve a nikoli na poslední chvíli. Díky tomu bylo také možné diskutovat nad mnoha verzemi</w:t>
      </w:r>
      <w:r w:rsidR="00E71F6D">
        <w:t xml:space="preserve"> bakalářské práce a doladit jazykové problémy vyplývající z faktu, že čeština není </w:t>
      </w:r>
      <w:proofErr w:type="spellStart"/>
      <w:r w:rsidR="00E71F6D">
        <w:t>Artemovým</w:t>
      </w:r>
      <w:proofErr w:type="spellEnd"/>
      <w:r w:rsidR="00E71F6D">
        <w:t xml:space="preserve"> rodným jazykem.</w:t>
      </w:r>
    </w:p>
    <w:p w:rsidR="00E71F6D" w:rsidRDefault="00E71F6D" w:rsidP="00E96B9D">
      <w:pPr>
        <w:spacing w:after="0"/>
        <w:ind w:firstLine="567"/>
        <w:jc w:val="both"/>
      </w:pPr>
      <w:r>
        <w:t xml:space="preserve">Mám-li hledat také nějaká negativa, ocenil bych samostatnější a kreativnější přístup k práci s literaturou </w:t>
      </w:r>
      <w:r w:rsidR="00157B52">
        <w:t>ale i</w:t>
      </w:r>
      <w:r>
        <w:t xml:space="preserve"> k plánování a provádění terénních a laboratorních prací.</w:t>
      </w:r>
      <w:r w:rsidR="00157B52">
        <w:t xml:space="preserve"> Problém s určitou mírou pasivity a bezmyšlenkovitým plněním zadaných úkolů je ale u bakalářského studenta pochopitelný.</w:t>
      </w:r>
      <w:r>
        <w:t xml:space="preserve"> </w:t>
      </w:r>
    </w:p>
    <w:p w:rsidR="00E96B9D" w:rsidRDefault="00157B52" w:rsidP="00E96B9D">
      <w:pPr>
        <w:spacing w:after="0"/>
        <w:ind w:firstLine="567"/>
        <w:jc w:val="both"/>
      </w:pPr>
      <w:r>
        <w:t>Bakalářskou</w:t>
      </w:r>
      <w:r w:rsidR="00E96B9D">
        <w:t xml:space="preserve"> práci </w:t>
      </w:r>
      <w:proofErr w:type="spellStart"/>
      <w:r>
        <w:t>Artema</w:t>
      </w:r>
      <w:proofErr w:type="spellEnd"/>
      <w:r>
        <w:t xml:space="preserve"> </w:t>
      </w:r>
      <w:proofErr w:type="spellStart"/>
      <w:r>
        <w:t>Kriuchkova</w:t>
      </w:r>
      <w:proofErr w:type="spellEnd"/>
      <w:r w:rsidR="00E96B9D">
        <w:t xml:space="preserve"> považuji za velmi </w:t>
      </w:r>
      <w:r w:rsidR="00DD77D0">
        <w:t xml:space="preserve">zdařilou a </w:t>
      </w:r>
      <w:r>
        <w:t>v</w:t>
      </w:r>
      <w:r w:rsidR="00E96B9D">
        <w:t xml:space="preserve">řele ji </w:t>
      </w:r>
      <w:r w:rsidR="00E96B9D" w:rsidRPr="00E96B9D">
        <w:rPr>
          <w:b/>
        </w:rPr>
        <w:t>doporučuji k obhajobě</w:t>
      </w:r>
      <w:r w:rsidR="00E96B9D">
        <w:t>.</w:t>
      </w:r>
    </w:p>
    <w:p w:rsidR="000247E6" w:rsidRDefault="000247E6" w:rsidP="005E3A03">
      <w:pPr>
        <w:spacing w:after="0"/>
        <w:ind w:firstLine="567"/>
      </w:pPr>
    </w:p>
    <w:p w:rsidR="00E56B52" w:rsidRDefault="00E56B52" w:rsidP="005E3A03">
      <w:pPr>
        <w:spacing w:after="0"/>
        <w:ind w:firstLine="567"/>
      </w:pPr>
    </w:p>
    <w:p w:rsidR="00E56B52" w:rsidRDefault="00E56B52" w:rsidP="005E3A03">
      <w:pPr>
        <w:spacing w:after="0"/>
        <w:ind w:firstLine="567"/>
      </w:pPr>
      <w:r>
        <w:t xml:space="preserve">V Českých Budějovicích </w:t>
      </w:r>
      <w:r w:rsidR="00730638">
        <w:t>12</w:t>
      </w:r>
      <w:r>
        <w:t xml:space="preserve">. </w:t>
      </w:r>
      <w:r w:rsidR="00E96B9D">
        <w:t>5</w:t>
      </w:r>
      <w:r>
        <w:t>. 20</w:t>
      </w:r>
      <w:r w:rsidR="00730638">
        <w:t>20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E56B52" w:rsidRPr="005E3A03" w:rsidRDefault="00E56B52" w:rsidP="005E3A03">
      <w:pPr>
        <w:spacing w:after="0"/>
        <w:ind w:firstLine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Jan Mareš (školitel)</w:t>
      </w:r>
    </w:p>
    <w:sectPr w:rsidR="00E56B52" w:rsidRPr="005E3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K2NDYztbQ0MzExMDJV0lEKTi0uzszPAykwrgUA9Aun7SwAAAA="/>
  </w:docVars>
  <w:rsids>
    <w:rsidRoot w:val="00FD0579"/>
    <w:rsid w:val="000247E6"/>
    <w:rsid w:val="0004117F"/>
    <w:rsid w:val="00106D5F"/>
    <w:rsid w:val="00157B52"/>
    <w:rsid w:val="00397D9B"/>
    <w:rsid w:val="005716CE"/>
    <w:rsid w:val="005E3A03"/>
    <w:rsid w:val="00640E67"/>
    <w:rsid w:val="00712178"/>
    <w:rsid w:val="00730638"/>
    <w:rsid w:val="007720B6"/>
    <w:rsid w:val="00866B32"/>
    <w:rsid w:val="00C87C90"/>
    <w:rsid w:val="00DC2104"/>
    <w:rsid w:val="00DD77D0"/>
    <w:rsid w:val="00E56B52"/>
    <w:rsid w:val="00E71F6D"/>
    <w:rsid w:val="00E96B9D"/>
    <w:rsid w:val="00F26670"/>
    <w:rsid w:val="00F80BED"/>
    <w:rsid w:val="00FD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CFD63-A351-4286-BCDF-3EA9697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D7FA1C64.dotm</Template>
  <TotalTime>0</TotalTime>
  <Pages>1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Weiterová Iva Mgr. Ph.D.</cp:lastModifiedBy>
  <cp:revision>2</cp:revision>
  <dcterms:created xsi:type="dcterms:W3CDTF">2021-05-19T09:31:00Z</dcterms:created>
  <dcterms:modified xsi:type="dcterms:W3CDTF">2021-05-19T09:31:00Z</dcterms:modified>
</cp:coreProperties>
</file>