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7CB" w:rsidRDefault="00A907CB" w:rsidP="00A907C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Oponentský posudek bakalářské</w:t>
      </w:r>
      <w:r w:rsidRPr="000167A6">
        <w:rPr>
          <w:b/>
          <w:sz w:val="28"/>
          <w:szCs w:val="28"/>
          <w:u w:val="single"/>
        </w:rPr>
        <w:t xml:space="preserve"> práce</w:t>
      </w:r>
    </w:p>
    <w:p w:rsidR="00A907CB" w:rsidRDefault="00A907CB" w:rsidP="00A907CB">
      <w:pPr>
        <w:jc w:val="center"/>
        <w:rPr>
          <w:b/>
          <w:sz w:val="28"/>
          <w:szCs w:val="28"/>
          <w:u w:val="single"/>
        </w:rPr>
      </w:pPr>
    </w:p>
    <w:p w:rsidR="00A907CB" w:rsidRDefault="00A907CB" w:rsidP="00A907CB">
      <w:pPr>
        <w:jc w:val="center"/>
        <w:rPr>
          <w:b/>
          <w:sz w:val="28"/>
          <w:szCs w:val="28"/>
          <w:u w:val="single"/>
        </w:rPr>
      </w:pPr>
    </w:p>
    <w:p w:rsidR="00A907CB" w:rsidRDefault="00A907CB" w:rsidP="00A907CB">
      <w:r>
        <w:rPr>
          <w:b/>
        </w:rPr>
        <w:t>Autorka</w:t>
      </w:r>
      <w:r w:rsidRPr="003D7A6D">
        <w:rPr>
          <w:b/>
        </w:rPr>
        <w:t>:</w:t>
      </w:r>
      <w:r>
        <w:rPr>
          <w:b/>
        </w:rPr>
        <w:t xml:space="preserve"> </w:t>
      </w:r>
      <w:r w:rsidR="009527D2">
        <w:t>Eva BRYCHTOVÁ</w:t>
      </w:r>
      <w:r w:rsidRPr="00F4160E">
        <w:t>,</w:t>
      </w:r>
      <w:r w:rsidRPr="009C2D71">
        <w:t xml:space="preserve"> FF JCU v Českých Budějovicích</w:t>
      </w:r>
    </w:p>
    <w:p w:rsidR="00A907CB" w:rsidRDefault="00A907CB" w:rsidP="00A907CB">
      <w:pPr>
        <w:jc w:val="both"/>
        <w:rPr>
          <w:b/>
        </w:rPr>
      </w:pPr>
    </w:p>
    <w:p w:rsidR="00A907CB" w:rsidRPr="00B93C85" w:rsidRDefault="00A907CB" w:rsidP="00A907CB">
      <w:pPr>
        <w:jc w:val="both"/>
        <w:rPr>
          <w:i/>
        </w:rPr>
      </w:pPr>
      <w:r w:rsidRPr="003D578F">
        <w:rPr>
          <w:b/>
        </w:rPr>
        <w:t xml:space="preserve">Téma: </w:t>
      </w:r>
      <w:r w:rsidR="00304A95">
        <w:rPr>
          <w:i/>
        </w:rPr>
        <w:t>Český spotřebitel a potraviny pocházející z Francie</w:t>
      </w:r>
    </w:p>
    <w:p w:rsidR="00A907CB" w:rsidRPr="003A5780" w:rsidRDefault="00A907CB" w:rsidP="00A907CB">
      <w:pPr>
        <w:jc w:val="both"/>
        <w:rPr>
          <w:u w:val="single"/>
        </w:rPr>
      </w:pPr>
    </w:p>
    <w:p w:rsidR="00D07EA8" w:rsidRPr="003A5780" w:rsidRDefault="00A907CB" w:rsidP="00D07EA8">
      <w:pPr>
        <w:ind w:firstLine="708"/>
        <w:jc w:val="both"/>
      </w:pPr>
      <w:r w:rsidRPr="003A5780">
        <w:t xml:space="preserve">Autorka předkládané bakalářské práce </w:t>
      </w:r>
      <w:r w:rsidR="00BE5B91" w:rsidRPr="003A5780">
        <w:t>zvolila téma z</w:t>
      </w:r>
      <w:r w:rsidR="00FA226E">
        <w:t xml:space="preserve"> ekonomické</w:t>
      </w:r>
      <w:r w:rsidR="009841D6" w:rsidRPr="003A5780">
        <w:t> oblasti</w:t>
      </w:r>
      <w:r w:rsidR="00BE5B91" w:rsidRPr="003A5780">
        <w:t xml:space="preserve"> </w:t>
      </w:r>
      <w:r w:rsidRPr="003A5780">
        <w:t>s</w:t>
      </w:r>
      <w:r w:rsidR="003A5780" w:rsidRPr="003A5780">
        <w:t> </w:t>
      </w:r>
      <w:r w:rsidR="00CE6EDA" w:rsidRPr="003A5780">
        <w:t xml:space="preserve">cílem: </w:t>
      </w:r>
      <w:r w:rsidRPr="003A5780">
        <w:t>„…</w:t>
      </w:r>
      <w:r w:rsidR="003A5780" w:rsidRPr="003A5780">
        <w:rPr>
          <w:i/>
        </w:rPr>
        <w:t>zjistit aktuální povědomí českých spotřebitelů o francouzských potravinách v nabídce českého maloobchodu a posoudit vliv dostupných inform</w:t>
      </w:r>
      <w:r w:rsidR="003A5780">
        <w:rPr>
          <w:i/>
        </w:rPr>
        <w:t>ací o původu takových vý</w:t>
      </w:r>
      <w:r w:rsidR="003A5780" w:rsidRPr="003A5780">
        <w:rPr>
          <w:i/>
        </w:rPr>
        <w:t>robků na nákupní chování českých spotřebitelů a využitelnost v marketingové komunikaci</w:t>
      </w:r>
      <w:r w:rsidR="003A5780" w:rsidRPr="003A5780">
        <w:t xml:space="preserve"> </w:t>
      </w:r>
      <w:r w:rsidR="00F4160E" w:rsidRPr="003A5780">
        <w:t xml:space="preserve">(s. </w:t>
      </w:r>
      <w:r w:rsidR="003A5780" w:rsidRPr="003A5780">
        <w:t>28</w:t>
      </w:r>
      <w:r w:rsidR="00525C0A" w:rsidRPr="003A5780">
        <w:t>).</w:t>
      </w:r>
      <w:r w:rsidR="00D07EA8" w:rsidRPr="003A5780">
        <w:t xml:space="preserve"> </w:t>
      </w:r>
    </w:p>
    <w:p w:rsidR="00D07EA8" w:rsidRDefault="00D07EA8" w:rsidP="00D07EA8">
      <w:pPr>
        <w:ind w:firstLine="708"/>
        <w:jc w:val="both"/>
      </w:pPr>
      <w:r w:rsidRPr="003A5780">
        <w:t>P</w:t>
      </w:r>
      <w:r w:rsidR="007E563F" w:rsidRPr="003A5780">
        <w:t>ráci</w:t>
      </w:r>
      <w:r w:rsidR="007E563F">
        <w:t xml:space="preserve"> nejsem schopen kompetentně pos</w:t>
      </w:r>
      <w:r w:rsidR="00FA226E">
        <w:t>oudit v rovině marketingové komunikace</w:t>
      </w:r>
      <w:r w:rsidR="007E563F">
        <w:t>, proto ji bu</w:t>
      </w:r>
      <w:r>
        <w:t xml:space="preserve">du hodnotit především </w:t>
      </w:r>
      <w:r w:rsidR="007E563F">
        <w:t>v rovině formální</w:t>
      </w:r>
      <w:r>
        <w:t>,</w:t>
      </w:r>
      <w:r w:rsidR="007E563F">
        <w:t xml:space="preserve"> metodologické</w:t>
      </w:r>
      <w:r>
        <w:t xml:space="preserve"> a jazykové, jakož i</w:t>
      </w:r>
      <w:r w:rsidR="007E563F">
        <w:t xml:space="preserve"> z hlediska dosažení stanovených cílů. </w:t>
      </w:r>
    </w:p>
    <w:p w:rsidR="009841D6" w:rsidRDefault="007E563F" w:rsidP="003B0E0B">
      <w:pPr>
        <w:ind w:firstLine="708"/>
        <w:jc w:val="both"/>
      </w:pPr>
      <w:r>
        <w:t>V prvním ohledu</w:t>
      </w:r>
      <w:r w:rsidR="00803E2E">
        <w:t xml:space="preserve"> musím bohužel uvést zásadní výhradu</w:t>
      </w:r>
      <w:r w:rsidR="009841D6">
        <w:t xml:space="preserve">, </w:t>
      </w:r>
      <w:r w:rsidR="003A5780">
        <w:t>že citační</w:t>
      </w:r>
      <w:r w:rsidR="00B93C20">
        <w:t xml:space="preserve"> pravidla</w:t>
      </w:r>
      <w:r w:rsidR="003A5780">
        <w:t xml:space="preserve"> nejsou </w:t>
      </w:r>
      <w:r w:rsidR="003B0E0B">
        <w:t>respektována, když především autorka u žádného tištěného zdroje autorka neuvádí stranu/y, kde lze uváděné údaje dohledat!?</w:t>
      </w:r>
      <w:r w:rsidR="00803E2E">
        <w:t xml:space="preserve"> A to ani u přímých citací, např. Vysekalová a Mikeš na s. 15.</w:t>
      </w:r>
      <w:r w:rsidR="003B0E0B">
        <w:t xml:space="preserve"> Podobně ani internetové zdroje nejsou uváděny v souladu s citační etikou. </w:t>
      </w:r>
      <w:r w:rsidR="003B0E0B" w:rsidRPr="004272A1">
        <w:t xml:space="preserve"> </w:t>
      </w:r>
    </w:p>
    <w:p w:rsidR="003B0E0B" w:rsidRDefault="003B0E0B" w:rsidP="00D07EA8">
      <w:pPr>
        <w:ind w:firstLine="708"/>
        <w:jc w:val="both"/>
      </w:pPr>
      <w:r>
        <w:t>V metodologické rovině</w:t>
      </w:r>
      <w:r w:rsidR="009841D6">
        <w:t xml:space="preserve"> mám výhradu ke struktuře práce</w:t>
      </w:r>
      <w:r w:rsidR="007C3828">
        <w:t>. P</w:t>
      </w:r>
      <w:r w:rsidRPr="001E4F28">
        <w:t xml:space="preserve">ovažuji za zbytečné vyhrazení samostatné </w:t>
      </w:r>
      <w:r w:rsidR="007C3828">
        <w:t>druhé</w:t>
      </w:r>
      <w:r>
        <w:t xml:space="preserve"> </w:t>
      </w:r>
      <w:r w:rsidRPr="001E4F28">
        <w:t xml:space="preserve">kapitoly </w:t>
      </w:r>
      <w:r w:rsidR="007C3828">
        <w:t>pro vymezení cílů a metodiky, jakož i čtvrté kapitoly pro zhodnocení výs</w:t>
      </w:r>
      <w:r w:rsidR="003A5780">
        <w:t>ledků, tedy informací očekávaných</w:t>
      </w:r>
      <w:r w:rsidR="007C3828">
        <w:t xml:space="preserve"> v úvodu a závěru. Tyto zásadní metodologické části každé odborné práce tak vzhledem ke zvolen</w:t>
      </w:r>
      <w:r w:rsidR="003A5780">
        <w:t>ému postupu jsou prakticky bezobsažné</w:t>
      </w:r>
      <w:r w:rsidR="007C3828">
        <w:t>. Další metodologickou výhradu mám k </w:t>
      </w:r>
      <w:r w:rsidR="007C3828" w:rsidRPr="007C3828">
        <w:rPr>
          <w:i/>
        </w:rPr>
        <w:t>r</w:t>
      </w:r>
      <w:r w:rsidR="007C3828">
        <w:rPr>
          <w:i/>
        </w:rPr>
        <w:t>és</w:t>
      </w:r>
      <w:r w:rsidR="007C3828" w:rsidRPr="007C3828">
        <w:rPr>
          <w:i/>
        </w:rPr>
        <w:t>umé</w:t>
      </w:r>
      <w:r w:rsidR="007C3828">
        <w:t xml:space="preserve">, které </w:t>
      </w:r>
      <w:r w:rsidR="00803E2E">
        <w:t xml:space="preserve">však </w:t>
      </w:r>
      <w:r w:rsidR="007C3828">
        <w:t xml:space="preserve">parametry </w:t>
      </w:r>
      <w:r w:rsidR="007C3828">
        <w:rPr>
          <w:i/>
        </w:rPr>
        <w:t>ré</w:t>
      </w:r>
      <w:r w:rsidR="007C3828" w:rsidRPr="007C3828">
        <w:rPr>
          <w:i/>
        </w:rPr>
        <w:t>sumé</w:t>
      </w:r>
      <w:r w:rsidR="007C3828">
        <w:t xml:space="preserve"> postrádá, jde totiž o přeložený závěr.</w:t>
      </w:r>
    </w:p>
    <w:p w:rsidR="007C3828" w:rsidRPr="007C3828" w:rsidRDefault="007C3828" w:rsidP="00D07EA8">
      <w:pPr>
        <w:ind w:firstLine="708"/>
        <w:jc w:val="both"/>
      </w:pPr>
      <w:r>
        <w:t>Jazyk francouzsky psaného</w:t>
      </w:r>
      <w:r w:rsidRPr="007C3828">
        <w:rPr>
          <w:i/>
        </w:rPr>
        <w:t xml:space="preserve"> résumé</w:t>
      </w:r>
      <w:r>
        <w:rPr>
          <w:i/>
        </w:rPr>
        <w:t xml:space="preserve"> </w:t>
      </w:r>
      <w:r w:rsidR="003A5780">
        <w:t xml:space="preserve">není optimální. V úvodu </w:t>
      </w:r>
      <w:r>
        <w:t>např. autorka svoji prác</w:t>
      </w:r>
      <w:r w:rsidR="00803E2E">
        <w:t xml:space="preserve">i mylně označuje termínem </w:t>
      </w:r>
      <w:proofErr w:type="spellStart"/>
      <w:r w:rsidR="00803E2E">
        <w:rPr>
          <w:i/>
        </w:rPr>
        <w:t>thès</w:t>
      </w:r>
      <w:r w:rsidR="00803E2E" w:rsidRPr="00803E2E">
        <w:rPr>
          <w:i/>
        </w:rPr>
        <w:t>e</w:t>
      </w:r>
      <w:proofErr w:type="spellEnd"/>
      <w:r w:rsidR="00803E2E">
        <w:t xml:space="preserve">, špatně píše i název Jihočeského kraje! V česky psaných pasážích </w:t>
      </w:r>
      <w:r w:rsidR="003A5780">
        <w:t xml:space="preserve">práce </w:t>
      </w:r>
      <w:r w:rsidR="00803E2E">
        <w:t>pak naráží</w:t>
      </w:r>
      <w:r w:rsidR="00574FDB">
        <w:t>me na množství neobratných formulací, např. „</w:t>
      </w:r>
      <w:r w:rsidR="00574FDB" w:rsidRPr="00574FDB">
        <w:rPr>
          <w:i/>
        </w:rPr>
        <w:t>Zmenšený zájem o původ země výrobků předstihl již průzkum z roku 2018 …</w:t>
      </w:r>
      <w:r w:rsidR="00574FDB">
        <w:t>“</w:t>
      </w:r>
      <w:r w:rsidR="0091025E">
        <w:t xml:space="preserve"> na s. 27.</w:t>
      </w:r>
    </w:p>
    <w:p w:rsidR="00B93C20" w:rsidRDefault="00C1565A" w:rsidP="00A907CB">
      <w:pPr>
        <w:ind w:firstLine="708"/>
        <w:jc w:val="both"/>
      </w:pPr>
      <w:r>
        <w:t>Jak řečeno výše, v obsahové rovině práci nehodnotím v</w:t>
      </w:r>
      <w:r w:rsidR="00C66E4E">
        <w:t> oblas</w:t>
      </w:r>
      <w:r>
        <w:t xml:space="preserve">ti marketingu, nicméně </w:t>
      </w:r>
      <w:r w:rsidR="00B93C20">
        <w:t>obecnou výhradu mám k faktu, že teoretická příprava se jen málo zhodnocuje v praktické části. Ta stojí na dotazníkovém šetření, které naopak hodnotím kladně, neboť jeho příprava i zhodnocení jsou směrem k dosažení stanovených cílů relevantní. Z věcného hlediska pak vzhledem k zaměření práce na otázku původu zboží vnímám jako nedostatek, že autorka úplně pominula právní úpravu v této oblasti. Směrem k obhajobě tak prosím o doplnění tohoto aspektu.</w:t>
      </w:r>
    </w:p>
    <w:p w:rsidR="00A907CB" w:rsidRPr="005B0E04" w:rsidRDefault="00A907CB" w:rsidP="00A907CB">
      <w:pPr>
        <w:jc w:val="both"/>
        <w:rPr>
          <w:highlight w:val="yellow"/>
        </w:rPr>
      </w:pPr>
      <w:bookmarkStart w:id="0" w:name="_GoBack"/>
      <w:bookmarkEnd w:id="0"/>
    </w:p>
    <w:p w:rsidR="00A907CB" w:rsidRPr="0024271A" w:rsidRDefault="00A907CB" w:rsidP="00A907CB">
      <w:pPr>
        <w:ind w:firstLine="708"/>
        <w:jc w:val="both"/>
      </w:pPr>
      <w:r w:rsidRPr="00D821C3">
        <w:t>Celkový dojem z </w:t>
      </w:r>
      <w:r w:rsidR="00D821C3">
        <w:t>předkládané ba</w:t>
      </w:r>
      <w:r w:rsidR="00C37B38">
        <w:t xml:space="preserve">kalářské práce </w:t>
      </w:r>
      <w:r w:rsidR="00BE5B91">
        <w:t>je</w:t>
      </w:r>
      <w:r w:rsidR="00CE6EDA">
        <w:t xml:space="preserve"> </w:t>
      </w:r>
      <w:r w:rsidR="00574FDB">
        <w:t xml:space="preserve">rozpačitý, prvky, které dokáži posoudit, jsou slabší. </w:t>
      </w:r>
      <w:r w:rsidR="001803B5">
        <w:t>Obecně ale lze konsta</w:t>
      </w:r>
      <w:r w:rsidR="003A5780">
        <w:t xml:space="preserve">tovat, že práce ještě </w:t>
      </w:r>
      <w:r w:rsidR="001803B5">
        <w:t xml:space="preserve">splňuje požadavky kladené </w:t>
      </w:r>
      <w:r w:rsidR="003A5780">
        <w:t>na závěrečné kvalifikační práce a víceméně dosáhla svých cílů. Proto ji</w:t>
      </w:r>
      <w:r w:rsidR="00CE6EDA">
        <w:t xml:space="preserve"> </w:t>
      </w:r>
      <w:r w:rsidR="00CE6EDA" w:rsidRPr="00CE6EDA">
        <w:rPr>
          <w:b/>
        </w:rPr>
        <w:t>doporučuji k obhajobě</w:t>
      </w:r>
      <w:r w:rsidR="00CE6EDA">
        <w:t xml:space="preserve"> a</w:t>
      </w:r>
      <w:r w:rsidR="00B93C20">
        <w:t xml:space="preserve"> v případě adekvátní reakce na výhrady uvedené v posudku</w:t>
      </w:r>
      <w:r w:rsidR="003A5780">
        <w:t xml:space="preserve"> ji</w:t>
      </w:r>
      <w:r w:rsidR="009E59A3">
        <w:t xml:space="preserve"> </w:t>
      </w:r>
      <w:r w:rsidRPr="00D821C3">
        <w:t xml:space="preserve">navrhuji </w:t>
      </w:r>
      <w:r w:rsidR="00BE5B91">
        <w:t xml:space="preserve">klasifikovat známkou </w:t>
      </w:r>
      <w:r w:rsidR="00BE5B91" w:rsidRPr="00BE5B91">
        <w:rPr>
          <w:b/>
        </w:rPr>
        <w:t>v</w:t>
      </w:r>
      <w:r w:rsidR="003A5780">
        <w:rPr>
          <w:b/>
        </w:rPr>
        <w:t>elmi dobře</w:t>
      </w:r>
      <w:r w:rsidRPr="00D821C3">
        <w:t>.</w:t>
      </w:r>
    </w:p>
    <w:p w:rsidR="00A907CB" w:rsidRDefault="00A907CB" w:rsidP="00A907CB">
      <w:pPr>
        <w:ind w:firstLine="708"/>
        <w:jc w:val="both"/>
      </w:pPr>
    </w:p>
    <w:p w:rsidR="00A907CB" w:rsidRPr="004C70E2" w:rsidRDefault="00A907CB" w:rsidP="00A907CB">
      <w:pPr>
        <w:ind w:firstLine="708"/>
        <w:jc w:val="both"/>
        <w:rPr>
          <w:highlight w:val="yellow"/>
        </w:rPr>
      </w:pPr>
    </w:p>
    <w:p w:rsidR="00A907CB" w:rsidRDefault="00A907CB" w:rsidP="00A907CB">
      <w:pPr>
        <w:jc w:val="both"/>
      </w:pPr>
      <w:r w:rsidRPr="00CD16FF">
        <w:t>České Budějovice,</w:t>
      </w:r>
      <w:r w:rsidR="003A5780">
        <w:t xml:space="preserve"> 25. 5</w:t>
      </w:r>
      <w:r w:rsidR="005B0E04">
        <w:t>. 202</w:t>
      </w:r>
      <w:r w:rsidR="007E563F">
        <w:t>3</w:t>
      </w:r>
      <w:r>
        <w:tab/>
      </w:r>
      <w:r>
        <w:tab/>
      </w:r>
      <w:r>
        <w:tab/>
      </w:r>
      <w:r>
        <w:tab/>
        <w:t xml:space="preserve">         JUDr. Mg</w:t>
      </w:r>
      <w:r w:rsidRPr="00CD16FF">
        <w:t>r. Ivo Petrů</w:t>
      </w:r>
      <w:r>
        <w:t>, Ph.D.</w:t>
      </w:r>
    </w:p>
    <w:p w:rsidR="00410F77" w:rsidRDefault="00410F77"/>
    <w:sectPr w:rsidR="00410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BE"/>
    <w:rsid w:val="000D28F4"/>
    <w:rsid w:val="00125D8F"/>
    <w:rsid w:val="001803B5"/>
    <w:rsid w:val="002F76E8"/>
    <w:rsid w:val="00304A95"/>
    <w:rsid w:val="003403C8"/>
    <w:rsid w:val="003A5780"/>
    <w:rsid w:val="003B0E0B"/>
    <w:rsid w:val="00410F77"/>
    <w:rsid w:val="00525C0A"/>
    <w:rsid w:val="005436F9"/>
    <w:rsid w:val="00574FDB"/>
    <w:rsid w:val="005B0E04"/>
    <w:rsid w:val="006916BE"/>
    <w:rsid w:val="00782C92"/>
    <w:rsid w:val="00790DCB"/>
    <w:rsid w:val="007939BD"/>
    <w:rsid w:val="007C3828"/>
    <w:rsid w:val="007E563F"/>
    <w:rsid w:val="00803E2E"/>
    <w:rsid w:val="0091025E"/>
    <w:rsid w:val="009156A1"/>
    <w:rsid w:val="009527D2"/>
    <w:rsid w:val="009841D6"/>
    <w:rsid w:val="009E59A3"/>
    <w:rsid w:val="00A907CB"/>
    <w:rsid w:val="00AD75B9"/>
    <w:rsid w:val="00B43D11"/>
    <w:rsid w:val="00B93C20"/>
    <w:rsid w:val="00BE5B91"/>
    <w:rsid w:val="00C1565A"/>
    <w:rsid w:val="00C37B38"/>
    <w:rsid w:val="00C66E4E"/>
    <w:rsid w:val="00CE6EDA"/>
    <w:rsid w:val="00D07EA8"/>
    <w:rsid w:val="00D821C3"/>
    <w:rsid w:val="00D95E9D"/>
    <w:rsid w:val="00F4160E"/>
    <w:rsid w:val="00F6382D"/>
    <w:rsid w:val="00FA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C3359-5367-4F05-B329-3A846611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0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E56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3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A7A5538C.dotm</Template>
  <TotalTime>257</TotalTime>
  <Pages>1</Pages>
  <Words>404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Petrů Ivo JUDr. Mgr. Ph.D.</dc:creator>
  <cp:keywords/>
  <dc:description/>
  <cp:lastModifiedBy>Petrů Ivo JUDr. Mgr. Ph.D.</cp:lastModifiedBy>
  <cp:revision>6</cp:revision>
  <dcterms:created xsi:type="dcterms:W3CDTF">2023-01-12T10:47:00Z</dcterms:created>
  <dcterms:modified xsi:type="dcterms:W3CDTF">2023-05-25T14:24:00Z</dcterms:modified>
</cp:coreProperties>
</file>