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F8D" w:rsidRDefault="00AC1F8D" w:rsidP="00AC1F8D"/>
    <w:p w:rsidR="00DF083A" w:rsidRDefault="00AC1F8D" w:rsidP="00AC1F8D">
      <w:pPr>
        <w:pStyle w:val="Odstavecseseznamem"/>
        <w:numPr>
          <w:ilvl w:val="0"/>
          <w:numId w:val="1"/>
        </w:numPr>
      </w:pPr>
      <w:r>
        <w:t>Posudek školitele doktoranda, který odevzdal disertační práci</w:t>
      </w:r>
      <w:r w:rsidR="0038658F">
        <w:t xml:space="preserve"> (2. 7. 2018)</w:t>
      </w:r>
      <w:bookmarkStart w:id="0" w:name="_GoBack"/>
      <w:bookmarkEnd w:id="0"/>
      <w:r>
        <w:t>, nemusel být v této době vyhotoven - viz OPATŘENÍ DĚKANA č. 17/2018, jímž se stanovuje forma kontroly disertačních a rigorózních prací z hlediska jejich podobnosti s pracemi jinými vydaný dne 14. 12. 2018.</w:t>
      </w:r>
    </w:p>
    <w:sectPr w:rsidR="00DF0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19EB"/>
    <w:multiLevelType w:val="hybridMultilevel"/>
    <w:tmpl w:val="118EED54"/>
    <w:lvl w:ilvl="0" w:tplc="3A2281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F8D"/>
    <w:rsid w:val="0038658F"/>
    <w:rsid w:val="00AC1F8D"/>
    <w:rsid w:val="00D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F4509-2AD8-45FB-932E-ADE94BA1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1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450B2D35</Template>
  <TotalTime>11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Němcová Hana</dc:creator>
  <cp:keywords/>
  <dc:description/>
  <cp:lastModifiedBy>Němcová Hana</cp:lastModifiedBy>
  <cp:revision>2</cp:revision>
  <dcterms:created xsi:type="dcterms:W3CDTF">2021-01-07T07:37:00Z</dcterms:created>
  <dcterms:modified xsi:type="dcterms:W3CDTF">2021-01-07T08:04:00Z</dcterms:modified>
</cp:coreProperties>
</file>