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EE" w:rsidRDefault="004A34EE" w:rsidP="00274DF7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Filozofi</w:t>
      </w:r>
      <w:r w:rsidR="00AA675B">
        <w:rPr>
          <w:b/>
          <w:bCs/>
          <w:sz w:val="28"/>
          <w:szCs w:val="28"/>
        </w:rPr>
        <w:t>cká</w:t>
      </w:r>
      <w:r w:rsidR="001A3C85">
        <w:rPr>
          <w:b/>
          <w:bCs/>
          <w:sz w:val="28"/>
          <w:szCs w:val="28"/>
        </w:rPr>
        <w:t xml:space="preserve"> fakulta Jihočeské univerzity, Ú</w:t>
      </w:r>
      <w:r w:rsidR="00AA675B">
        <w:rPr>
          <w:b/>
          <w:bCs/>
          <w:sz w:val="28"/>
          <w:szCs w:val="28"/>
        </w:rPr>
        <w:t>stav bohemistiky</w:t>
      </w:r>
    </w:p>
    <w:p w:rsidR="00AA675B" w:rsidRDefault="00AA675B" w:rsidP="00274DF7">
      <w:pPr>
        <w:jc w:val="center"/>
        <w:outlineLvl w:val="0"/>
        <w:rPr>
          <w:b/>
          <w:bCs/>
          <w:sz w:val="28"/>
          <w:szCs w:val="28"/>
        </w:rPr>
      </w:pPr>
    </w:p>
    <w:p w:rsidR="00816FA2" w:rsidRPr="001726D0" w:rsidRDefault="00816FA2" w:rsidP="00274DF7">
      <w:pPr>
        <w:jc w:val="center"/>
        <w:outlineLvl w:val="0"/>
        <w:rPr>
          <w:b/>
          <w:bCs/>
          <w:sz w:val="28"/>
          <w:szCs w:val="28"/>
        </w:rPr>
      </w:pPr>
      <w:r w:rsidRPr="001726D0">
        <w:rPr>
          <w:b/>
          <w:bCs/>
          <w:sz w:val="28"/>
          <w:szCs w:val="28"/>
        </w:rPr>
        <w:t>Posudek bakalářské práce</w:t>
      </w:r>
    </w:p>
    <w:p w:rsidR="00816FA2" w:rsidRPr="001726D0" w:rsidRDefault="00816FA2" w:rsidP="00274DF7">
      <w:pPr>
        <w:jc w:val="center"/>
      </w:pPr>
    </w:p>
    <w:p w:rsidR="00816FA2" w:rsidRPr="001726D0" w:rsidRDefault="00816FA2" w:rsidP="00AA675B"/>
    <w:p w:rsidR="00AA675B" w:rsidRDefault="00AA675B" w:rsidP="00274DF7">
      <w:pPr>
        <w:outlineLvl w:val="0"/>
      </w:pPr>
    </w:p>
    <w:p w:rsidR="00816FA2" w:rsidRPr="00AA675B" w:rsidRDefault="00816FA2" w:rsidP="00274DF7">
      <w:pPr>
        <w:outlineLvl w:val="0"/>
        <w:rPr>
          <w:b/>
        </w:rPr>
      </w:pPr>
      <w:r w:rsidRPr="00AA675B">
        <w:rPr>
          <w:b/>
        </w:rPr>
        <w:t>Autor/</w:t>
      </w:r>
      <w:proofErr w:type="spellStart"/>
      <w:r w:rsidRPr="00AA675B">
        <w:rPr>
          <w:b/>
        </w:rPr>
        <w:t>ka</w:t>
      </w:r>
      <w:proofErr w:type="spellEnd"/>
      <w:r w:rsidRPr="00AA675B">
        <w:rPr>
          <w:b/>
        </w:rPr>
        <w:t xml:space="preserve"> práce</w:t>
      </w:r>
      <w:r w:rsidR="00AA675B" w:rsidRPr="00AA675B">
        <w:rPr>
          <w:b/>
        </w:rPr>
        <w:t xml:space="preserve"> a studijní obor</w:t>
      </w:r>
      <w:r w:rsidRPr="00AA675B">
        <w:rPr>
          <w:b/>
        </w:rPr>
        <w:t xml:space="preserve">: </w:t>
      </w:r>
      <w:r w:rsidR="005151AC">
        <w:rPr>
          <w:b/>
        </w:rPr>
        <w:t>Petra MRAZÍKOVÁ</w:t>
      </w:r>
      <w:r w:rsidR="00573957">
        <w:rPr>
          <w:b/>
        </w:rPr>
        <w:t>, Bohemistika</w:t>
      </w:r>
      <w:r w:rsidR="005151AC">
        <w:rPr>
          <w:b/>
        </w:rPr>
        <w:t xml:space="preserve"> </w:t>
      </w:r>
    </w:p>
    <w:p w:rsidR="00AA675B" w:rsidRPr="00AA675B" w:rsidRDefault="00AA675B" w:rsidP="00274DF7">
      <w:pPr>
        <w:outlineLvl w:val="0"/>
        <w:rPr>
          <w:b/>
        </w:rPr>
      </w:pPr>
    </w:p>
    <w:p w:rsidR="00816FA2" w:rsidRPr="00AA675B" w:rsidRDefault="00816FA2" w:rsidP="00274DF7">
      <w:pPr>
        <w:outlineLvl w:val="0"/>
        <w:rPr>
          <w:b/>
        </w:rPr>
      </w:pPr>
      <w:r w:rsidRPr="00AA675B">
        <w:rPr>
          <w:b/>
        </w:rPr>
        <w:t xml:space="preserve">Název práce: </w:t>
      </w:r>
      <w:r w:rsidR="005151AC">
        <w:rPr>
          <w:b/>
        </w:rPr>
        <w:t xml:space="preserve"> Augustin Eugen Mužík. Interpretace – komparace - diskurz</w:t>
      </w:r>
    </w:p>
    <w:p w:rsidR="00816FA2" w:rsidRPr="00AA675B" w:rsidRDefault="00816FA2" w:rsidP="00274DF7">
      <w:pPr>
        <w:outlineLvl w:val="0"/>
        <w:rPr>
          <w:b/>
        </w:rPr>
      </w:pPr>
    </w:p>
    <w:p w:rsidR="00816FA2" w:rsidRDefault="00D62877" w:rsidP="00274DF7">
      <w:pPr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Vedoucí bakalářské práce: </w:t>
      </w:r>
      <w:r w:rsidR="005151AC">
        <w:rPr>
          <w:b/>
          <w:sz w:val="23"/>
          <w:szCs w:val="23"/>
        </w:rPr>
        <w:t xml:space="preserve">Prof. PhDr. Dalibor Tureček, DSc. </w:t>
      </w:r>
    </w:p>
    <w:p w:rsidR="00D62877" w:rsidRPr="00AA675B" w:rsidRDefault="00D62877" w:rsidP="00274DF7">
      <w:pPr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</w:p>
    <w:p w:rsidR="00AA675B" w:rsidRDefault="00AA675B" w:rsidP="00274DF7">
      <w:pPr>
        <w:outlineLvl w:val="0"/>
        <w:rPr>
          <w:sz w:val="23"/>
          <w:szCs w:val="23"/>
        </w:rPr>
      </w:pPr>
    </w:p>
    <w:p w:rsidR="00AA675B" w:rsidRPr="0078411D" w:rsidRDefault="00AA675B" w:rsidP="00274DF7">
      <w:pPr>
        <w:outlineLvl w:val="0"/>
        <w:rPr>
          <w:sz w:val="23"/>
          <w:szCs w:val="23"/>
        </w:rPr>
      </w:pPr>
    </w:p>
    <w:p w:rsidR="00816FA2" w:rsidRPr="0078411D" w:rsidRDefault="00816FA2" w:rsidP="00274DF7">
      <w:pPr>
        <w:spacing w:line="360" w:lineRule="auto"/>
        <w:outlineLvl w:val="0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Pr="0078411D">
        <w:rPr>
          <w:sz w:val="23"/>
          <w:szCs w:val="23"/>
        </w:rPr>
        <w:t xml:space="preserve"> </w:t>
      </w:r>
    </w:p>
    <w:tbl>
      <w:tblPr>
        <w:tblpPr w:leftFromText="141" w:rightFromText="141" w:vertAnchor="text" w:horzAnchor="margin" w:tblpX="434" w:tblpY="78"/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5053"/>
        <w:gridCol w:w="702"/>
        <w:gridCol w:w="830"/>
        <w:gridCol w:w="693"/>
        <w:gridCol w:w="828"/>
        <w:gridCol w:w="969"/>
      </w:tblGrid>
      <w:tr w:rsidR="002B5C68" w:rsidRPr="009B5769" w:rsidTr="002B5C68">
        <w:trPr>
          <w:trHeight w:val="406"/>
        </w:trPr>
        <w:tc>
          <w:tcPr>
            <w:tcW w:w="170" w:type="pct"/>
            <w:tcBorders>
              <w:top w:val="nil"/>
              <w:left w:val="nil"/>
            </w:tcBorders>
          </w:tcPr>
          <w:p w:rsidR="00CA1136" w:rsidRPr="009B5769" w:rsidRDefault="00CA1136" w:rsidP="006E2E6C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87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bCs/>
                <w:smallCaps/>
                <w:sz w:val="30"/>
                <w:szCs w:val="30"/>
              </w:rPr>
              <w:t>Hodnocené aspekty práce</w:t>
            </w:r>
          </w:p>
        </w:tc>
        <w:tc>
          <w:tcPr>
            <w:tcW w:w="374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A</w:t>
            </w:r>
          </w:p>
        </w:tc>
        <w:tc>
          <w:tcPr>
            <w:tcW w:w="442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B</w:t>
            </w:r>
          </w:p>
        </w:tc>
        <w:tc>
          <w:tcPr>
            <w:tcW w:w="369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C</w:t>
            </w:r>
          </w:p>
        </w:tc>
        <w:tc>
          <w:tcPr>
            <w:tcW w:w="441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N</w:t>
            </w:r>
          </w:p>
        </w:tc>
        <w:tc>
          <w:tcPr>
            <w:tcW w:w="516" w:type="pct"/>
          </w:tcPr>
          <w:p w:rsidR="00CA1136" w:rsidRPr="00354A7F" w:rsidRDefault="00CA1136" w:rsidP="00354A7F">
            <w:pPr>
              <w:jc w:val="center"/>
              <w:rPr>
                <w:b/>
                <w:bCs/>
                <w:sz w:val="30"/>
                <w:szCs w:val="30"/>
              </w:rPr>
            </w:pPr>
            <w:r w:rsidRPr="00354A7F">
              <w:rPr>
                <w:b/>
                <w:bCs/>
                <w:smallCaps/>
                <w:sz w:val="30"/>
                <w:szCs w:val="30"/>
              </w:rPr>
              <w:t>NN</w:t>
            </w:r>
          </w:p>
        </w:tc>
      </w:tr>
      <w:tr w:rsidR="002B5C68" w:rsidRPr="00274DF7" w:rsidTr="002B5C68">
        <w:trPr>
          <w:trHeight w:val="406"/>
        </w:trPr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87" w:type="pct"/>
          </w:tcPr>
          <w:p w:rsidR="00CA1136" w:rsidRDefault="00CA1136" w:rsidP="006E2E6C">
            <w:pPr>
              <w:jc w:val="both"/>
              <w:rPr>
                <w:b/>
                <w:bCs/>
                <w:sz w:val="22"/>
                <w:szCs w:val="22"/>
              </w:rPr>
            </w:pPr>
            <w:r w:rsidRPr="00274DF7">
              <w:rPr>
                <w:b/>
                <w:bCs/>
                <w:sz w:val="22"/>
                <w:szCs w:val="22"/>
              </w:rPr>
              <w:t xml:space="preserve">Samostatnost zpracování, </w:t>
            </w:r>
          </w:p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porozumění problematice, originalita práce</w:t>
            </w:r>
          </w:p>
        </w:tc>
        <w:tc>
          <w:tcPr>
            <w:tcW w:w="374" w:type="pct"/>
          </w:tcPr>
          <w:p w:rsidR="00CA1136" w:rsidRPr="00274DF7" w:rsidRDefault="00000656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87" w:type="pct"/>
          </w:tcPr>
          <w:p w:rsidR="00CA1136" w:rsidRPr="000425D1" w:rsidRDefault="00CA1136" w:rsidP="00CA1136">
            <w:pPr>
              <w:widowControl w:val="0"/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Formulace cílů práce a jejich splnění</w:t>
            </w:r>
          </w:p>
        </w:tc>
        <w:tc>
          <w:tcPr>
            <w:tcW w:w="374" w:type="pct"/>
          </w:tcPr>
          <w:p w:rsidR="00CA1136" w:rsidRPr="00274DF7" w:rsidRDefault="005151AC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rPr>
          <w:trHeight w:val="693"/>
        </w:trPr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87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Koncepce a struktura práce</w:t>
            </w:r>
          </w:p>
          <w:p w:rsidR="00CA1136" w:rsidRPr="00274DF7" w:rsidRDefault="00CA1136" w:rsidP="006E2E6C">
            <w:pPr>
              <w:widowControl w:val="0"/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(úplnost, logická posloupnost a vyváženost kapitol, rozsah práce)</w:t>
            </w:r>
          </w:p>
        </w:tc>
        <w:tc>
          <w:tcPr>
            <w:tcW w:w="374" w:type="pct"/>
          </w:tcPr>
          <w:p w:rsidR="00CA1136" w:rsidRPr="00274DF7" w:rsidRDefault="005151AC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87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Práce s literaturou/ s</w:t>
            </w:r>
            <w:r w:rsidR="0038529C">
              <w:rPr>
                <w:b/>
                <w:bCs/>
                <w:sz w:val="22"/>
                <w:szCs w:val="22"/>
              </w:rPr>
              <w:t> </w:t>
            </w:r>
            <w:r w:rsidRPr="00274DF7">
              <w:rPr>
                <w:b/>
                <w:bCs/>
                <w:sz w:val="22"/>
                <w:szCs w:val="22"/>
              </w:rPr>
              <w:t>prameny</w:t>
            </w:r>
          </w:p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(stav bádání, využití databází, práce s cizojazyčnou literaturou, interpretace a kritická reflexe textů, výběr a úplnost pramenné databáze, její kritika a interpretace)</w:t>
            </w:r>
          </w:p>
        </w:tc>
        <w:tc>
          <w:tcPr>
            <w:tcW w:w="374" w:type="pct"/>
          </w:tcPr>
          <w:p w:rsidR="00CA1136" w:rsidRPr="00274DF7" w:rsidRDefault="005151AC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Default="00CA1136" w:rsidP="002B5C68">
            <w:pPr>
              <w:jc w:val="center"/>
              <w:rPr>
                <w:b/>
                <w:bCs/>
              </w:rPr>
            </w:pPr>
          </w:p>
          <w:p w:rsidR="00000656" w:rsidRPr="00274DF7" w:rsidRDefault="0000065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87" w:type="pct"/>
          </w:tcPr>
          <w:p w:rsidR="00CA1136" w:rsidRPr="00274DF7" w:rsidRDefault="00CA1136" w:rsidP="006E2E6C">
            <w:pPr>
              <w:jc w:val="both"/>
            </w:pPr>
            <w:r w:rsidRPr="00274DF7">
              <w:rPr>
                <w:b/>
                <w:bCs/>
                <w:sz w:val="22"/>
                <w:szCs w:val="22"/>
              </w:rPr>
              <w:t>Adekvátnost použitých metod a jejich aplikace</w:t>
            </w:r>
          </w:p>
        </w:tc>
        <w:tc>
          <w:tcPr>
            <w:tcW w:w="374" w:type="pct"/>
          </w:tcPr>
          <w:p w:rsidR="00CA1136" w:rsidRPr="00274DF7" w:rsidRDefault="00000656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687" w:type="pct"/>
          </w:tcPr>
          <w:p w:rsidR="00CA1136" w:rsidRPr="00274DF7" w:rsidRDefault="00CA1136" w:rsidP="000425D1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 xml:space="preserve">Formulace závěrů, </w:t>
            </w:r>
            <w:r w:rsidR="000425D1">
              <w:rPr>
                <w:b/>
                <w:bCs/>
                <w:sz w:val="22"/>
                <w:szCs w:val="22"/>
              </w:rPr>
              <w:t>příp. výsledky výzkumu</w:t>
            </w:r>
          </w:p>
        </w:tc>
        <w:tc>
          <w:tcPr>
            <w:tcW w:w="374" w:type="pct"/>
          </w:tcPr>
          <w:p w:rsidR="00CA1136" w:rsidRPr="00274DF7" w:rsidRDefault="005151AC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687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Formální stránka práce</w:t>
            </w:r>
          </w:p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(grafická úprava, jazyková a stylistická úroveň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74" w:type="pct"/>
          </w:tcPr>
          <w:p w:rsidR="00CA1136" w:rsidRDefault="00000656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:rsidR="00000656" w:rsidRPr="00274DF7" w:rsidRDefault="0000065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  <w:tr w:rsidR="002B5C68" w:rsidRPr="00274DF7" w:rsidTr="002B5C68">
        <w:tc>
          <w:tcPr>
            <w:tcW w:w="170" w:type="pct"/>
          </w:tcPr>
          <w:p w:rsidR="00CA1136" w:rsidRPr="00274DF7" w:rsidRDefault="00CA1136" w:rsidP="006E2E6C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687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Formální stránka práce</w:t>
            </w:r>
          </w:p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(</w:t>
            </w:r>
            <w:r w:rsidRPr="00274DF7">
              <w:rPr>
                <w:sz w:val="22"/>
                <w:szCs w:val="22"/>
              </w:rPr>
              <w:t>citační praxe a bibliografické odkazy)</w:t>
            </w:r>
          </w:p>
        </w:tc>
        <w:tc>
          <w:tcPr>
            <w:tcW w:w="374" w:type="pct"/>
          </w:tcPr>
          <w:p w:rsidR="00CA1136" w:rsidRPr="00274DF7" w:rsidRDefault="00000656" w:rsidP="002B5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2" w:type="pct"/>
          </w:tcPr>
          <w:p w:rsidR="00CA1136" w:rsidRPr="00274DF7" w:rsidRDefault="00CA1136" w:rsidP="002B5C68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CA1136" w:rsidRPr="00274DF7" w:rsidRDefault="00CA1136" w:rsidP="006E2E6C">
            <w:pPr>
              <w:jc w:val="both"/>
              <w:rPr>
                <w:b/>
                <w:bCs/>
              </w:rPr>
            </w:pPr>
          </w:p>
        </w:tc>
      </w:tr>
    </w:tbl>
    <w:p w:rsidR="00816FA2" w:rsidRDefault="00816FA2" w:rsidP="006872A2">
      <w:pPr>
        <w:rPr>
          <w:sz w:val="22"/>
          <w:szCs w:val="22"/>
        </w:rPr>
      </w:pPr>
    </w:p>
    <w:p w:rsidR="00AA675B" w:rsidRPr="00274DF7" w:rsidRDefault="00AA675B" w:rsidP="006872A2">
      <w:pPr>
        <w:rPr>
          <w:sz w:val="22"/>
          <w:szCs w:val="22"/>
        </w:rPr>
      </w:pPr>
    </w:p>
    <w:tbl>
      <w:tblPr>
        <w:tblW w:w="9661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123"/>
        <w:gridCol w:w="1629"/>
        <w:gridCol w:w="2126"/>
        <w:gridCol w:w="1985"/>
      </w:tblGrid>
      <w:tr w:rsidR="00354A7F" w:rsidRPr="00274DF7" w:rsidTr="002B5C68">
        <w:trPr>
          <w:trHeight w:hRule="exact" w:val="340"/>
        </w:trPr>
        <w:tc>
          <w:tcPr>
            <w:tcW w:w="1798" w:type="dxa"/>
          </w:tcPr>
          <w:p w:rsidR="00354A7F" w:rsidRPr="00274DF7" w:rsidRDefault="00354A7F" w:rsidP="00354A7F">
            <w:pPr>
              <w:pStyle w:val="Nadpis2"/>
              <w:rPr>
                <w:sz w:val="22"/>
                <w:szCs w:val="22"/>
              </w:rPr>
            </w:pPr>
            <w:r w:rsidRPr="00274DF7">
              <w:rPr>
                <w:sz w:val="22"/>
                <w:szCs w:val="22"/>
              </w:rPr>
              <w:t>A</w:t>
            </w:r>
            <w:r w:rsidR="00AA675B">
              <w:rPr>
                <w:sz w:val="22"/>
                <w:szCs w:val="22"/>
              </w:rPr>
              <w:t xml:space="preserve"> = v</w:t>
            </w:r>
            <w:r w:rsidRPr="00274DF7">
              <w:rPr>
                <w:sz w:val="22"/>
                <w:szCs w:val="22"/>
              </w:rPr>
              <w:t>ýborně</w:t>
            </w:r>
          </w:p>
        </w:tc>
        <w:tc>
          <w:tcPr>
            <w:tcW w:w="2123" w:type="dxa"/>
          </w:tcPr>
          <w:p w:rsidR="00354A7F" w:rsidRPr="00274DF7" w:rsidRDefault="00AA675B" w:rsidP="00354A7F">
            <w:pPr>
              <w:jc w:val="center"/>
            </w:pPr>
            <w:r>
              <w:rPr>
                <w:sz w:val="22"/>
                <w:szCs w:val="22"/>
              </w:rPr>
              <w:t>B = v</w:t>
            </w:r>
            <w:r w:rsidR="00354A7F" w:rsidRPr="00274DF7">
              <w:rPr>
                <w:sz w:val="22"/>
                <w:szCs w:val="22"/>
              </w:rPr>
              <w:t>elmi dobře</w:t>
            </w:r>
          </w:p>
        </w:tc>
        <w:tc>
          <w:tcPr>
            <w:tcW w:w="1629" w:type="dxa"/>
          </w:tcPr>
          <w:p w:rsidR="00354A7F" w:rsidRPr="00274DF7" w:rsidRDefault="00AA675B" w:rsidP="00354A7F">
            <w:pPr>
              <w:jc w:val="center"/>
            </w:pPr>
            <w:r>
              <w:rPr>
                <w:sz w:val="22"/>
                <w:szCs w:val="22"/>
              </w:rPr>
              <w:t>C = d</w:t>
            </w:r>
            <w:r w:rsidR="00354A7F" w:rsidRPr="00274DF7">
              <w:rPr>
                <w:sz w:val="22"/>
                <w:szCs w:val="22"/>
              </w:rPr>
              <w:t>obře</w:t>
            </w:r>
          </w:p>
        </w:tc>
        <w:tc>
          <w:tcPr>
            <w:tcW w:w="2126" w:type="dxa"/>
          </w:tcPr>
          <w:p w:rsidR="00354A7F" w:rsidRPr="00274DF7" w:rsidRDefault="00354A7F" w:rsidP="00354A7F">
            <w:pPr>
              <w:spacing w:line="360" w:lineRule="auto"/>
              <w:jc w:val="center"/>
            </w:pPr>
            <w:r w:rsidRPr="00274DF7">
              <w:rPr>
                <w:sz w:val="22"/>
                <w:szCs w:val="22"/>
              </w:rPr>
              <w:t xml:space="preserve">N </w:t>
            </w:r>
            <w:r>
              <w:rPr>
                <w:sz w:val="22"/>
                <w:szCs w:val="22"/>
              </w:rPr>
              <w:t xml:space="preserve">= </w:t>
            </w:r>
            <w:r w:rsidR="00AA675B">
              <w:rPr>
                <w:bCs/>
              </w:rPr>
              <w:t>n</w:t>
            </w:r>
            <w:r w:rsidRPr="00CA1136">
              <w:rPr>
                <w:bCs/>
              </w:rPr>
              <w:t xml:space="preserve">elze </w:t>
            </w:r>
            <w:r>
              <w:rPr>
                <w:bCs/>
              </w:rPr>
              <w:t>hodnotit</w:t>
            </w:r>
          </w:p>
        </w:tc>
        <w:tc>
          <w:tcPr>
            <w:tcW w:w="1985" w:type="dxa"/>
          </w:tcPr>
          <w:p w:rsidR="00354A7F" w:rsidRPr="00274DF7" w:rsidRDefault="00354A7F" w:rsidP="00354A7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mallCaps/>
              </w:rPr>
              <w:t xml:space="preserve">NN= </w:t>
            </w:r>
            <w:r w:rsidR="00AA675B">
              <w:rPr>
                <w:sz w:val="22"/>
                <w:szCs w:val="22"/>
              </w:rPr>
              <w:t>n</w:t>
            </w:r>
            <w:r w:rsidRPr="00274DF7">
              <w:rPr>
                <w:sz w:val="22"/>
                <w:szCs w:val="22"/>
              </w:rPr>
              <w:t>evyhověl</w:t>
            </w:r>
            <w:r>
              <w:rPr>
                <w:sz w:val="22"/>
                <w:szCs w:val="22"/>
              </w:rPr>
              <w:t>/a</w:t>
            </w:r>
          </w:p>
        </w:tc>
      </w:tr>
    </w:tbl>
    <w:p w:rsidR="00816FA2" w:rsidRDefault="00816FA2" w:rsidP="00354A7F">
      <w:pPr>
        <w:jc w:val="center"/>
        <w:rPr>
          <w:b/>
          <w:bCs/>
          <w:sz w:val="22"/>
          <w:szCs w:val="22"/>
        </w:rPr>
      </w:pPr>
    </w:p>
    <w:p w:rsidR="00AA675B" w:rsidRDefault="00354A7F" w:rsidP="006872A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</w:p>
    <w:p w:rsidR="00816FA2" w:rsidRPr="00AA675B" w:rsidRDefault="00354A7F" w:rsidP="006872A2">
      <w:pPr>
        <w:jc w:val="both"/>
      </w:pPr>
      <w:r w:rsidRPr="00AA675B">
        <w:rPr>
          <w:b/>
          <w:bCs/>
        </w:rPr>
        <w:t xml:space="preserve"> </w:t>
      </w:r>
      <w:r w:rsidR="00816FA2" w:rsidRPr="00AA675B">
        <w:rPr>
          <w:b/>
          <w:bCs/>
        </w:rPr>
        <w:t>Slovní vyjádření, náměty a otázky k obhajobě:</w:t>
      </w: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F66F4A">
      <w:pPr>
        <w:rPr>
          <w:sz w:val="23"/>
          <w:szCs w:val="23"/>
        </w:rPr>
      </w:pPr>
    </w:p>
    <w:p w:rsidR="005151AC" w:rsidRDefault="005151AC" w:rsidP="00F66F4A">
      <w:pPr>
        <w:rPr>
          <w:sz w:val="23"/>
          <w:szCs w:val="23"/>
        </w:rPr>
      </w:pPr>
      <w:r>
        <w:rPr>
          <w:sz w:val="23"/>
          <w:szCs w:val="23"/>
        </w:rPr>
        <w:t>Projekt byl zpracován samostatně, autorka svedla nejen pracovat se sekundární literaturou, interpretovat, ale došla i k samostatným závěrům.</w:t>
      </w:r>
    </w:p>
    <w:p w:rsidR="005151AC" w:rsidRDefault="005151AC" w:rsidP="00F66F4A">
      <w:pPr>
        <w:rPr>
          <w:sz w:val="23"/>
          <w:szCs w:val="23"/>
        </w:rPr>
      </w:pPr>
      <w:r>
        <w:rPr>
          <w:sz w:val="23"/>
          <w:szCs w:val="23"/>
        </w:rPr>
        <w:t>K obhajobě navrhuji následující podněty:</w:t>
      </w:r>
    </w:p>
    <w:p w:rsidR="005151AC" w:rsidRDefault="005151AC" w:rsidP="005151AC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Jaké místo je možno podle autorky práce přisoudit Mužíkovi v kontextu českého parnasismus jako celku? </w:t>
      </w:r>
    </w:p>
    <w:p w:rsidR="005151AC" w:rsidRDefault="005151AC" w:rsidP="005151AC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Byla Mužíkova tvorba pouze replikováním prototypu (poezie Vrchlického), nebo se vyznačovala specifiky?</w:t>
      </w:r>
    </w:p>
    <w:p w:rsidR="005151AC" w:rsidRPr="005151AC" w:rsidRDefault="005151AC" w:rsidP="005151AC">
      <w:pPr>
        <w:pStyle w:val="Odstavecseseznamem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Do jaké míry následně k Mužíkovi přiléhá tradiční označení „epigon“?  </w:t>
      </w: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6872A2">
      <w:pPr>
        <w:rPr>
          <w:sz w:val="23"/>
          <w:szCs w:val="23"/>
        </w:rPr>
      </w:pPr>
    </w:p>
    <w:p w:rsidR="00816FA2" w:rsidRDefault="00816FA2" w:rsidP="006872A2">
      <w:pPr>
        <w:rPr>
          <w:sz w:val="23"/>
          <w:szCs w:val="23"/>
        </w:rPr>
      </w:pPr>
    </w:p>
    <w:p w:rsidR="00AA675B" w:rsidRDefault="00AA675B" w:rsidP="00274DF7">
      <w:pPr>
        <w:rPr>
          <w:b/>
          <w:bCs/>
          <w:sz w:val="23"/>
          <w:szCs w:val="23"/>
        </w:rPr>
      </w:pPr>
    </w:p>
    <w:p w:rsidR="00AA675B" w:rsidRDefault="00AA675B" w:rsidP="00274DF7">
      <w:pPr>
        <w:rPr>
          <w:b/>
          <w:bCs/>
          <w:sz w:val="23"/>
          <w:szCs w:val="23"/>
        </w:rPr>
      </w:pPr>
    </w:p>
    <w:p w:rsidR="00816FA2" w:rsidRPr="0078411D" w:rsidRDefault="00AA675B" w:rsidP="00274DF7">
      <w:pPr>
        <w:rPr>
          <w:sz w:val="23"/>
          <w:szCs w:val="23"/>
        </w:rPr>
      </w:pPr>
      <w:r>
        <w:rPr>
          <w:sz w:val="23"/>
          <w:szCs w:val="23"/>
        </w:rPr>
        <w:t>B</w:t>
      </w:r>
      <w:r w:rsidR="00816FA2">
        <w:rPr>
          <w:sz w:val="23"/>
          <w:szCs w:val="23"/>
        </w:rPr>
        <w:t xml:space="preserve">akalářskou práci </w:t>
      </w:r>
      <w:r w:rsidR="00816FA2" w:rsidRPr="0078411D">
        <w:rPr>
          <w:b/>
          <w:bCs/>
          <w:sz w:val="23"/>
          <w:szCs w:val="23"/>
        </w:rPr>
        <w:t>doporučuji</w:t>
      </w:r>
      <w:r w:rsidR="00D62877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k obhajobě.</w:t>
      </w:r>
    </w:p>
    <w:p w:rsidR="00AA675B" w:rsidRDefault="00AA675B" w:rsidP="00274DF7">
      <w:pPr>
        <w:rPr>
          <w:b/>
          <w:bCs/>
          <w:sz w:val="23"/>
          <w:szCs w:val="23"/>
        </w:rPr>
      </w:pPr>
    </w:p>
    <w:p w:rsidR="00AA675B" w:rsidRDefault="00AA675B" w:rsidP="00274DF7">
      <w:pPr>
        <w:rPr>
          <w:b/>
          <w:bCs/>
          <w:sz w:val="23"/>
          <w:szCs w:val="23"/>
        </w:rPr>
      </w:pPr>
    </w:p>
    <w:p w:rsidR="00816FA2" w:rsidRDefault="004A34EE" w:rsidP="00274DF7">
      <w:pPr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="00816FA2" w:rsidRPr="0078411D">
        <w:rPr>
          <w:b/>
          <w:bCs/>
          <w:sz w:val="23"/>
          <w:szCs w:val="23"/>
        </w:rPr>
        <w:t xml:space="preserve">avrhovaná </w:t>
      </w:r>
      <w:proofErr w:type="gramStart"/>
      <w:r w:rsidR="00816FA2" w:rsidRPr="0078411D">
        <w:rPr>
          <w:b/>
          <w:bCs/>
          <w:sz w:val="23"/>
          <w:szCs w:val="23"/>
        </w:rPr>
        <w:t>klasifikac</w:t>
      </w:r>
      <w:r w:rsidR="00816FA2" w:rsidRPr="0078411D">
        <w:rPr>
          <w:sz w:val="23"/>
          <w:szCs w:val="23"/>
        </w:rPr>
        <w:t>e</w:t>
      </w:r>
      <w:r w:rsidR="00816FA2" w:rsidRPr="00573957">
        <w:rPr>
          <w:b/>
          <w:sz w:val="23"/>
          <w:szCs w:val="23"/>
        </w:rPr>
        <w:t xml:space="preserve">: </w:t>
      </w:r>
      <w:r w:rsidR="00573957" w:rsidRPr="00573957">
        <w:rPr>
          <w:b/>
          <w:sz w:val="23"/>
          <w:szCs w:val="23"/>
        </w:rPr>
        <w:t xml:space="preserve"> v</w:t>
      </w:r>
      <w:r w:rsidR="005151AC" w:rsidRPr="00573957">
        <w:rPr>
          <w:b/>
          <w:sz w:val="23"/>
          <w:szCs w:val="23"/>
        </w:rPr>
        <w:t>ýborně</w:t>
      </w:r>
      <w:proofErr w:type="gramEnd"/>
      <w:r w:rsidR="005151AC">
        <w:rPr>
          <w:sz w:val="23"/>
          <w:szCs w:val="23"/>
        </w:rPr>
        <w:t xml:space="preserve"> </w:t>
      </w:r>
    </w:p>
    <w:p w:rsidR="004A34EE" w:rsidRDefault="004A34EE" w:rsidP="00274DF7">
      <w:pPr>
        <w:rPr>
          <w:sz w:val="23"/>
          <w:szCs w:val="23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  <w:r>
        <w:rPr>
          <w:sz w:val="22"/>
          <w:szCs w:val="22"/>
        </w:rPr>
        <w:t>V Českých Budějovicích</w:t>
      </w:r>
      <w:r w:rsidR="005151AC">
        <w:rPr>
          <w:sz w:val="22"/>
          <w:szCs w:val="22"/>
        </w:rPr>
        <w:t>, 9. 1. 2017</w:t>
      </w:r>
      <w:r w:rsidR="00816FA2" w:rsidRPr="0056633E">
        <w:rPr>
          <w:sz w:val="22"/>
          <w:szCs w:val="22"/>
        </w:rPr>
        <w:tab/>
      </w:r>
      <w:r w:rsidR="00816FA2">
        <w:rPr>
          <w:sz w:val="22"/>
          <w:szCs w:val="22"/>
        </w:rPr>
        <w:t xml:space="preserve">         </w:t>
      </w: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AA675B" w:rsidRDefault="00AA675B" w:rsidP="00274DF7">
      <w:pPr>
        <w:rPr>
          <w:sz w:val="22"/>
          <w:szCs w:val="22"/>
        </w:rPr>
      </w:pPr>
    </w:p>
    <w:p w:rsidR="00573957" w:rsidRDefault="00573957" w:rsidP="00274DF7">
      <w:pPr>
        <w:rPr>
          <w:sz w:val="22"/>
          <w:szCs w:val="22"/>
        </w:rPr>
      </w:pPr>
    </w:p>
    <w:p w:rsidR="00573957" w:rsidRDefault="00573957" w:rsidP="00274DF7">
      <w:pPr>
        <w:rPr>
          <w:sz w:val="22"/>
          <w:szCs w:val="22"/>
        </w:rPr>
      </w:pPr>
    </w:p>
    <w:p w:rsidR="00AA675B" w:rsidRDefault="00F82160" w:rsidP="00F82160">
      <w:pPr>
        <w:ind w:left="2832" w:firstLine="708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2093976" cy="1028700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ureče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976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75B" w:rsidRDefault="00F82160" w:rsidP="00274DF7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AA675B" w:rsidRDefault="00816FA2" w:rsidP="00D62877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56633E">
        <w:rPr>
          <w:sz w:val="22"/>
          <w:szCs w:val="22"/>
        </w:rPr>
        <w:t>………..............................</w:t>
      </w:r>
      <w:r w:rsidR="00AA675B">
        <w:rPr>
          <w:sz w:val="22"/>
          <w:szCs w:val="22"/>
        </w:rPr>
        <w:t>.............................................................</w:t>
      </w:r>
    </w:p>
    <w:p w:rsidR="00816FA2" w:rsidRDefault="00816FA2" w:rsidP="006872A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AA675B">
        <w:rPr>
          <w:sz w:val="22"/>
          <w:szCs w:val="22"/>
        </w:rPr>
        <w:t xml:space="preserve">                 </w:t>
      </w:r>
      <w:r w:rsidR="00D62877">
        <w:rPr>
          <w:sz w:val="22"/>
          <w:szCs w:val="22"/>
        </w:rPr>
        <w:tab/>
      </w:r>
      <w:r w:rsidR="00D62877">
        <w:rPr>
          <w:sz w:val="22"/>
          <w:szCs w:val="22"/>
        </w:rPr>
        <w:tab/>
      </w:r>
      <w:r w:rsidR="00D62877">
        <w:rPr>
          <w:sz w:val="22"/>
          <w:szCs w:val="22"/>
        </w:rPr>
        <w:tab/>
      </w:r>
      <w:r w:rsidR="00573957">
        <w:rPr>
          <w:sz w:val="22"/>
          <w:szCs w:val="22"/>
        </w:rPr>
        <w:t xml:space="preserve">           </w:t>
      </w:r>
      <w:r w:rsidR="00AA675B">
        <w:rPr>
          <w:sz w:val="22"/>
          <w:szCs w:val="22"/>
        </w:rPr>
        <w:t>p</w:t>
      </w:r>
      <w:r w:rsidR="00573957">
        <w:rPr>
          <w:sz w:val="22"/>
          <w:szCs w:val="22"/>
        </w:rPr>
        <w:t>odpis vedoucího</w:t>
      </w:r>
      <w:r w:rsidRPr="0056633E">
        <w:rPr>
          <w:sz w:val="22"/>
          <w:szCs w:val="22"/>
        </w:rPr>
        <w:t xml:space="preserve"> bakalářské práce</w:t>
      </w: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  <w:bookmarkStart w:id="0" w:name="_GoBack"/>
      <w:bookmarkEnd w:id="0"/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p w:rsidR="00D62877" w:rsidRDefault="00D62877" w:rsidP="006872A2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D62877" w:rsidTr="00D62877">
        <w:tc>
          <w:tcPr>
            <w:tcW w:w="2155" w:type="dxa"/>
          </w:tcPr>
          <w:p w:rsidR="00D62877" w:rsidRDefault="00D62877" w:rsidP="00D62877">
            <w:r>
              <w:t>Stupeň klasifikace:</w:t>
            </w:r>
          </w:p>
        </w:tc>
        <w:tc>
          <w:tcPr>
            <w:tcW w:w="1842" w:type="dxa"/>
          </w:tcPr>
          <w:p w:rsidR="00D62877" w:rsidRDefault="00D62877" w:rsidP="00D62877">
            <w:r>
              <w:t xml:space="preserve">      výborně</w:t>
            </w:r>
          </w:p>
        </w:tc>
        <w:tc>
          <w:tcPr>
            <w:tcW w:w="1842" w:type="dxa"/>
          </w:tcPr>
          <w:p w:rsidR="00D62877" w:rsidRDefault="00D62877" w:rsidP="00D62877">
            <w:r>
              <w:t xml:space="preserve">  velmi dobře</w:t>
            </w:r>
          </w:p>
        </w:tc>
        <w:tc>
          <w:tcPr>
            <w:tcW w:w="1842" w:type="dxa"/>
          </w:tcPr>
          <w:p w:rsidR="00D62877" w:rsidRDefault="00D62877" w:rsidP="00D62877">
            <w:r>
              <w:t xml:space="preserve">       dobře</w:t>
            </w:r>
          </w:p>
        </w:tc>
        <w:tc>
          <w:tcPr>
            <w:tcW w:w="1842" w:type="dxa"/>
          </w:tcPr>
          <w:p w:rsidR="00D62877" w:rsidRDefault="00D62877" w:rsidP="00D62877">
            <w:r>
              <w:t xml:space="preserve">       nevyhověl</w:t>
            </w:r>
          </w:p>
        </w:tc>
      </w:tr>
    </w:tbl>
    <w:p w:rsidR="00D62877" w:rsidRPr="004A34EE" w:rsidRDefault="00D62877" w:rsidP="006872A2">
      <w:pPr>
        <w:rPr>
          <w:sz w:val="22"/>
          <w:szCs w:val="22"/>
        </w:rPr>
      </w:pPr>
    </w:p>
    <w:sectPr w:rsidR="00D62877" w:rsidRPr="004A34EE" w:rsidSect="006140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B56B0"/>
    <w:multiLevelType w:val="hybridMultilevel"/>
    <w:tmpl w:val="6B7CF5F2"/>
    <w:lvl w:ilvl="0" w:tplc="801C1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786943"/>
    <w:multiLevelType w:val="hybridMultilevel"/>
    <w:tmpl w:val="7BC25E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2A2"/>
    <w:rsid w:val="000005FE"/>
    <w:rsid w:val="00000656"/>
    <w:rsid w:val="00001E13"/>
    <w:rsid w:val="00002466"/>
    <w:rsid w:val="000026CE"/>
    <w:rsid w:val="00002E2C"/>
    <w:rsid w:val="00003604"/>
    <w:rsid w:val="00004CFB"/>
    <w:rsid w:val="00004F90"/>
    <w:rsid w:val="00006223"/>
    <w:rsid w:val="000062BA"/>
    <w:rsid w:val="00007926"/>
    <w:rsid w:val="00007AC9"/>
    <w:rsid w:val="000101BD"/>
    <w:rsid w:val="000151CB"/>
    <w:rsid w:val="00016223"/>
    <w:rsid w:val="0002049E"/>
    <w:rsid w:val="000206D7"/>
    <w:rsid w:val="00020985"/>
    <w:rsid w:val="00020F07"/>
    <w:rsid w:val="00021E66"/>
    <w:rsid w:val="00023293"/>
    <w:rsid w:val="00026F07"/>
    <w:rsid w:val="000274E7"/>
    <w:rsid w:val="00027AE4"/>
    <w:rsid w:val="0003241C"/>
    <w:rsid w:val="0003493C"/>
    <w:rsid w:val="000361C9"/>
    <w:rsid w:val="00036368"/>
    <w:rsid w:val="00036D53"/>
    <w:rsid w:val="0003710F"/>
    <w:rsid w:val="0004092F"/>
    <w:rsid w:val="00040BE8"/>
    <w:rsid w:val="000425D1"/>
    <w:rsid w:val="000445D8"/>
    <w:rsid w:val="0004460F"/>
    <w:rsid w:val="0004780F"/>
    <w:rsid w:val="0005018D"/>
    <w:rsid w:val="00050F07"/>
    <w:rsid w:val="000518BB"/>
    <w:rsid w:val="000526B7"/>
    <w:rsid w:val="00052830"/>
    <w:rsid w:val="00052BCD"/>
    <w:rsid w:val="000547BF"/>
    <w:rsid w:val="00054DF7"/>
    <w:rsid w:val="0005512D"/>
    <w:rsid w:val="000554C3"/>
    <w:rsid w:val="00055AC2"/>
    <w:rsid w:val="00055F56"/>
    <w:rsid w:val="00057D5C"/>
    <w:rsid w:val="00060691"/>
    <w:rsid w:val="00061767"/>
    <w:rsid w:val="000635CB"/>
    <w:rsid w:val="00065513"/>
    <w:rsid w:val="000656AC"/>
    <w:rsid w:val="000658B5"/>
    <w:rsid w:val="00065BEF"/>
    <w:rsid w:val="00065E91"/>
    <w:rsid w:val="000662FA"/>
    <w:rsid w:val="00066C54"/>
    <w:rsid w:val="000670C7"/>
    <w:rsid w:val="000708DC"/>
    <w:rsid w:val="00071C5D"/>
    <w:rsid w:val="0007244A"/>
    <w:rsid w:val="00072AD9"/>
    <w:rsid w:val="00072C50"/>
    <w:rsid w:val="000749C0"/>
    <w:rsid w:val="00074AF3"/>
    <w:rsid w:val="0007503C"/>
    <w:rsid w:val="0007571C"/>
    <w:rsid w:val="00076686"/>
    <w:rsid w:val="000772DB"/>
    <w:rsid w:val="00080024"/>
    <w:rsid w:val="00080281"/>
    <w:rsid w:val="00080A02"/>
    <w:rsid w:val="00080BF9"/>
    <w:rsid w:val="00080F3A"/>
    <w:rsid w:val="00081193"/>
    <w:rsid w:val="00083191"/>
    <w:rsid w:val="00083917"/>
    <w:rsid w:val="00084C56"/>
    <w:rsid w:val="00084CAC"/>
    <w:rsid w:val="000866DC"/>
    <w:rsid w:val="000878E5"/>
    <w:rsid w:val="00087901"/>
    <w:rsid w:val="000903CF"/>
    <w:rsid w:val="00091D36"/>
    <w:rsid w:val="000921C9"/>
    <w:rsid w:val="00097F95"/>
    <w:rsid w:val="000A07A5"/>
    <w:rsid w:val="000A120B"/>
    <w:rsid w:val="000A205C"/>
    <w:rsid w:val="000A627C"/>
    <w:rsid w:val="000A6E56"/>
    <w:rsid w:val="000A79F7"/>
    <w:rsid w:val="000B0131"/>
    <w:rsid w:val="000B18A1"/>
    <w:rsid w:val="000B4161"/>
    <w:rsid w:val="000B4540"/>
    <w:rsid w:val="000B5A2D"/>
    <w:rsid w:val="000B6093"/>
    <w:rsid w:val="000B6D5D"/>
    <w:rsid w:val="000B77A3"/>
    <w:rsid w:val="000C0405"/>
    <w:rsid w:val="000C1FAC"/>
    <w:rsid w:val="000C2384"/>
    <w:rsid w:val="000C2653"/>
    <w:rsid w:val="000C2993"/>
    <w:rsid w:val="000C309D"/>
    <w:rsid w:val="000C7B57"/>
    <w:rsid w:val="000D0766"/>
    <w:rsid w:val="000D176F"/>
    <w:rsid w:val="000D18B9"/>
    <w:rsid w:val="000D3441"/>
    <w:rsid w:val="000D358C"/>
    <w:rsid w:val="000D44D9"/>
    <w:rsid w:val="000D4804"/>
    <w:rsid w:val="000D4AB5"/>
    <w:rsid w:val="000D4C0D"/>
    <w:rsid w:val="000D6BC9"/>
    <w:rsid w:val="000D73FF"/>
    <w:rsid w:val="000D778A"/>
    <w:rsid w:val="000E156A"/>
    <w:rsid w:val="000E1E06"/>
    <w:rsid w:val="000E227B"/>
    <w:rsid w:val="000E252D"/>
    <w:rsid w:val="000E3DD1"/>
    <w:rsid w:val="000E462F"/>
    <w:rsid w:val="000E505A"/>
    <w:rsid w:val="000E5FF5"/>
    <w:rsid w:val="000E7B94"/>
    <w:rsid w:val="000F0534"/>
    <w:rsid w:val="000F0653"/>
    <w:rsid w:val="000F082D"/>
    <w:rsid w:val="000F0E6D"/>
    <w:rsid w:val="000F2E40"/>
    <w:rsid w:val="000F314C"/>
    <w:rsid w:val="000F3F41"/>
    <w:rsid w:val="000F3FFC"/>
    <w:rsid w:val="000F4A5A"/>
    <w:rsid w:val="000F69DC"/>
    <w:rsid w:val="000F71CA"/>
    <w:rsid w:val="000F795D"/>
    <w:rsid w:val="000F7998"/>
    <w:rsid w:val="001013F7"/>
    <w:rsid w:val="0010153F"/>
    <w:rsid w:val="00101563"/>
    <w:rsid w:val="0010193D"/>
    <w:rsid w:val="001025A4"/>
    <w:rsid w:val="001036DE"/>
    <w:rsid w:val="0010384E"/>
    <w:rsid w:val="001038BE"/>
    <w:rsid w:val="001039C1"/>
    <w:rsid w:val="0010473F"/>
    <w:rsid w:val="00104D84"/>
    <w:rsid w:val="00105822"/>
    <w:rsid w:val="0010673E"/>
    <w:rsid w:val="0010745B"/>
    <w:rsid w:val="001104DF"/>
    <w:rsid w:val="00110968"/>
    <w:rsid w:val="00111BE0"/>
    <w:rsid w:val="00111CB9"/>
    <w:rsid w:val="001121DC"/>
    <w:rsid w:val="00112423"/>
    <w:rsid w:val="00112C87"/>
    <w:rsid w:val="00113071"/>
    <w:rsid w:val="00114A2D"/>
    <w:rsid w:val="00114A57"/>
    <w:rsid w:val="00114FB9"/>
    <w:rsid w:val="00115B89"/>
    <w:rsid w:val="00116E89"/>
    <w:rsid w:val="00117287"/>
    <w:rsid w:val="00117305"/>
    <w:rsid w:val="00117856"/>
    <w:rsid w:val="0012522D"/>
    <w:rsid w:val="00125255"/>
    <w:rsid w:val="001263D2"/>
    <w:rsid w:val="00126885"/>
    <w:rsid w:val="00133A75"/>
    <w:rsid w:val="001342A5"/>
    <w:rsid w:val="00135402"/>
    <w:rsid w:val="00135D27"/>
    <w:rsid w:val="001371BD"/>
    <w:rsid w:val="00137223"/>
    <w:rsid w:val="0013789E"/>
    <w:rsid w:val="0014018D"/>
    <w:rsid w:val="00140737"/>
    <w:rsid w:val="001407C2"/>
    <w:rsid w:val="00140F25"/>
    <w:rsid w:val="001411EF"/>
    <w:rsid w:val="0014244C"/>
    <w:rsid w:val="00143210"/>
    <w:rsid w:val="00143D96"/>
    <w:rsid w:val="00144408"/>
    <w:rsid w:val="00144E3D"/>
    <w:rsid w:val="0014642A"/>
    <w:rsid w:val="0014647D"/>
    <w:rsid w:val="0014689E"/>
    <w:rsid w:val="00146AF0"/>
    <w:rsid w:val="0014760D"/>
    <w:rsid w:val="00150A69"/>
    <w:rsid w:val="001515BF"/>
    <w:rsid w:val="00151E34"/>
    <w:rsid w:val="00152983"/>
    <w:rsid w:val="00152DD0"/>
    <w:rsid w:val="00153E80"/>
    <w:rsid w:val="00155749"/>
    <w:rsid w:val="00156416"/>
    <w:rsid w:val="00160103"/>
    <w:rsid w:val="001617F9"/>
    <w:rsid w:val="00162EAB"/>
    <w:rsid w:val="00162F5A"/>
    <w:rsid w:val="001636FA"/>
    <w:rsid w:val="001637F6"/>
    <w:rsid w:val="00163E34"/>
    <w:rsid w:val="0016495A"/>
    <w:rsid w:val="00165DF0"/>
    <w:rsid w:val="0016748C"/>
    <w:rsid w:val="00167927"/>
    <w:rsid w:val="00167BE8"/>
    <w:rsid w:val="00170742"/>
    <w:rsid w:val="001726D0"/>
    <w:rsid w:val="001731B5"/>
    <w:rsid w:val="00173D27"/>
    <w:rsid w:val="0017498D"/>
    <w:rsid w:val="00175BBD"/>
    <w:rsid w:val="00176B9B"/>
    <w:rsid w:val="00176DF5"/>
    <w:rsid w:val="001776B1"/>
    <w:rsid w:val="00180F9A"/>
    <w:rsid w:val="00181A06"/>
    <w:rsid w:val="00181AB6"/>
    <w:rsid w:val="00182198"/>
    <w:rsid w:val="00182296"/>
    <w:rsid w:val="001843C7"/>
    <w:rsid w:val="00184D16"/>
    <w:rsid w:val="0018501D"/>
    <w:rsid w:val="0018586D"/>
    <w:rsid w:val="00185AD6"/>
    <w:rsid w:val="0018606C"/>
    <w:rsid w:val="0018728D"/>
    <w:rsid w:val="00190DE8"/>
    <w:rsid w:val="00190FCF"/>
    <w:rsid w:val="00191FE0"/>
    <w:rsid w:val="00192781"/>
    <w:rsid w:val="0019564C"/>
    <w:rsid w:val="00195B9F"/>
    <w:rsid w:val="00195E8E"/>
    <w:rsid w:val="0019711B"/>
    <w:rsid w:val="00197799"/>
    <w:rsid w:val="00197CF6"/>
    <w:rsid w:val="00197D28"/>
    <w:rsid w:val="001A0276"/>
    <w:rsid w:val="001A1365"/>
    <w:rsid w:val="001A142C"/>
    <w:rsid w:val="001A32DB"/>
    <w:rsid w:val="001A3C74"/>
    <w:rsid w:val="001A3C85"/>
    <w:rsid w:val="001A4070"/>
    <w:rsid w:val="001A4A82"/>
    <w:rsid w:val="001A6B6A"/>
    <w:rsid w:val="001A726C"/>
    <w:rsid w:val="001B0CFC"/>
    <w:rsid w:val="001B0FAF"/>
    <w:rsid w:val="001B2FDC"/>
    <w:rsid w:val="001B73C5"/>
    <w:rsid w:val="001C15C3"/>
    <w:rsid w:val="001C1A8D"/>
    <w:rsid w:val="001C24FC"/>
    <w:rsid w:val="001C34C7"/>
    <w:rsid w:val="001C425B"/>
    <w:rsid w:val="001C5027"/>
    <w:rsid w:val="001C5BA9"/>
    <w:rsid w:val="001C78A7"/>
    <w:rsid w:val="001D0B40"/>
    <w:rsid w:val="001D1C37"/>
    <w:rsid w:val="001D22DB"/>
    <w:rsid w:val="001D2823"/>
    <w:rsid w:val="001D2FFC"/>
    <w:rsid w:val="001D3217"/>
    <w:rsid w:val="001D3F48"/>
    <w:rsid w:val="001D5060"/>
    <w:rsid w:val="001D6CC5"/>
    <w:rsid w:val="001D7634"/>
    <w:rsid w:val="001D7D52"/>
    <w:rsid w:val="001D7EFE"/>
    <w:rsid w:val="001E0172"/>
    <w:rsid w:val="001E1B1A"/>
    <w:rsid w:val="001E2374"/>
    <w:rsid w:val="001E23F7"/>
    <w:rsid w:val="001E2B31"/>
    <w:rsid w:val="001E4B73"/>
    <w:rsid w:val="001E4CE2"/>
    <w:rsid w:val="001E5049"/>
    <w:rsid w:val="001E6346"/>
    <w:rsid w:val="001E6739"/>
    <w:rsid w:val="001E6AD5"/>
    <w:rsid w:val="001E756F"/>
    <w:rsid w:val="001F153C"/>
    <w:rsid w:val="001F1A83"/>
    <w:rsid w:val="001F262F"/>
    <w:rsid w:val="001F3824"/>
    <w:rsid w:val="001F397D"/>
    <w:rsid w:val="001F3C0E"/>
    <w:rsid w:val="001F4319"/>
    <w:rsid w:val="001F4FF1"/>
    <w:rsid w:val="001F66BE"/>
    <w:rsid w:val="001F6A1C"/>
    <w:rsid w:val="001F7401"/>
    <w:rsid w:val="001F784A"/>
    <w:rsid w:val="00200E90"/>
    <w:rsid w:val="00200F99"/>
    <w:rsid w:val="002020D6"/>
    <w:rsid w:val="002021AC"/>
    <w:rsid w:val="00202D15"/>
    <w:rsid w:val="00204DE9"/>
    <w:rsid w:val="00205740"/>
    <w:rsid w:val="002079B3"/>
    <w:rsid w:val="00210E11"/>
    <w:rsid w:val="002111FF"/>
    <w:rsid w:val="002113BD"/>
    <w:rsid w:val="00211815"/>
    <w:rsid w:val="0021201F"/>
    <w:rsid w:val="00213724"/>
    <w:rsid w:val="00214634"/>
    <w:rsid w:val="00214B52"/>
    <w:rsid w:val="00215C4D"/>
    <w:rsid w:val="002167B7"/>
    <w:rsid w:val="00216DFE"/>
    <w:rsid w:val="00217FBE"/>
    <w:rsid w:val="00220B6D"/>
    <w:rsid w:val="00221574"/>
    <w:rsid w:val="00222060"/>
    <w:rsid w:val="00223238"/>
    <w:rsid w:val="00224B0B"/>
    <w:rsid w:val="002251E9"/>
    <w:rsid w:val="002258FD"/>
    <w:rsid w:val="00225E70"/>
    <w:rsid w:val="0022655F"/>
    <w:rsid w:val="00227BF8"/>
    <w:rsid w:val="00230FB0"/>
    <w:rsid w:val="00231E20"/>
    <w:rsid w:val="002326F8"/>
    <w:rsid w:val="0023272A"/>
    <w:rsid w:val="00232F9C"/>
    <w:rsid w:val="00234105"/>
    <w:rsid w:val="002346DA"/>
    <w:rsid w:val="002355DA"/>
    <w:rsid w:val="00235B76"/>
    <w:rsid w:val="00235C40"/>
    <w:rsid w:val="0023611D"/>
    <w:rsid w:val="0023629F"/>
    <w:rsid w:val="0023655C"/>
    <w:rsid w:val="002375F4"/>
    <w:rsid w:val="002403F9"/>
    <w:rsid w:val="00240FD7"/>
    <w:rsid w:val="002426A6"/>
    <w:rsid w:val="00243242"/>
    <w:rsid w:val="0024328E"/>
    <w:rsid w:val="00243C8A"/>
    <w:rsid w:val="00245090"/>
    <w:rsid w:val="002451AF"/>
    <w:rsid w:val="002453DF"/>
    <w:rsid w:val="00245647"/>
    <w:rsid w:val="00245B1C"/>
    <w:rsid w:val="00245DB6"/>
    <w:rsid w:val="002478E7"/>
    <w:rsid w:val="00247E59"/>
    <w:rsid w:val="002509FA"/>
    <w:rsid w:val="00250EA1"/>
    <w:rsid w:val="0025184A"/>
    <w:rsid w:val="00252CDB"/>
    <w:rsid w:val="002545FE"/>
    <w:rsid w:val="0025590E"/>
    <w:rsid w:val="00256437"/>
    <w:rsid w:val="002573BC"/>
    <w:rsid w:val="00260374"/>
    <w:rsid w:val="002611BB"/>
    <w:rsid w:val="00261A04"/>
    <w:rsid w:val="0026219E"/>
    <w:rsid w:val="0026307F"/>
    <w:rsid w:val="002648BC"/>
    <w:rsid w:val="00265153"/>
    <w:rsid w:val="002656E9"/>
    <w:rsid w:val="00266C10"/>
    <w:rsid w:val="0026785B"/>
    <w:rsid w:val="00267BB5"/>
    <w:rsid w:val="00270722"/>
    <w:rsid w:val="00270D77"/>
    <w:rsid w:val="0027121D"/>
    <w:rsid w:val="00274DCA"/>
    <w:rsid w:val="00274DF7"/>
    <w:rsid w:val="002758BE"/>
    <w:rsid w:val="00276617"/>
    <w:rsid w:val="00277D18"/>
    <w:rsid w:val="0028067B"/>
    <w:rsid w:val="00282F9C"/>
    <w:rsid w:val="0028485B"/>
    <w:rsid w:val="00284897"/>
    <w:rsid w:val="00284C25"/>
    <w:rsid w:val="00285FBE"/>
    <w:rsid w:val="00286DDD"/>
    <w:rsid w:val="00293A73"/>
    <w:rsid w:val="00294C51"/>
    <w:rsid w:val="00294DE9"/>
    <w:rsid w:val="002950AD"/>
    <w:rsid w:val="0029550C"/>
    <w:rsid w:val="002957BA"/>
    <w:rsid w:val="00296ED6"/>
    <w:rsid w:val="002972C8"/>
    <w:rsid w:val="002974FA"/>
    <w:rsid w:val="00297BBF"/>
    <w:rsid w:val="00297DDB"/>
    <w:rsid w:val="002A0850"/>
    <w:rsid w:val="002A17EF"/>
    <w:rsid w:val="002A2B79"/>
    <w:rsid w:val="002A2C01"/>
    <w:rsid w:val="002A39B5"/>
    <w:rsid w:val="002A3EE1"/>
    <w:rsid w:val="002A3FD2"/>
    <w:rsid w:val="002A5122"/>
    <w:rsid w:val="002A54BB"/>
    <w:rsid w:val="002A5CA6"/>
    <w:rsid w:val="002A6137"/>
    <w:rsid w:val="002A75CB"/>
    <w:rsid w:val="002A7C55"/>
    <w:rsid w:val="002A7D12"/>
    <w:rsid w:val="002B0D3B"/>
    <w:rsid w:val="002B2899"/>
    <w:rsid w:val="002B2EDF"/>
    <w:rsid w:val="002B3019"/>
    <w:rsid w:val="002B3941"/>
    <w:rsid w:val="002B4BBA"/>
    <w:rsid w:val="002B4D73"/>
    <w:rsid w:val="002B5A36"/>
    <w:rsid w:val="002B5A5C"/>
    <w:rsid w:val="002B5C68"/>
    <w:rsid w:val="002B78A6"/>
    <w:rsid w:val="002C13D9"/>
    <w:rsid w:val="002C1907"/>
    <w:rsid w:val="002C25DC"/>
    <w:rsid w:val="002C270E"/>
    <w:rsid w:val="002C3392"/>
    <w:rsid w:val="002C5833"/>
    <w:rsid w:val="002C59C2"/>
    <w:rsid w:val="002C6849"/>
    <w:rsid w:val="002C68BD"/>
    <w:rsid w:val="002C733C"/>
    <w:rsid w:val="002D0278"/>
    <w:rsid w:val="002D08B5"/>
    <w:rsid w:val="002D1A88"/>
    <w:rsid w:val="002D1E4D"/>
    <w:rsid w:val="002D2274"/>
    <w:rsid w:val="002D278A"/>
    <w:rsid w:val="002D2A5A"/>
    <w:rsid w:val="002D3D09"/>
    <w:rsid w:val="002D57CF"/>
    <w:rsid w:val="002D624B"/>
    <w:rsid w:val="002D641B"/>
    <w:rsid w:val="002D657D"/>
    <w:rsid w:val="002D6C25"/>
    <w:rsid w:val="002D76F7"/>
    <w:rsid w:val="002D7D6A"/>
    <w:rsid w:val="002E1D2B"/>
    <w:rsid w:val="002E2341"/>
    <w:rsid w:val="002E256F"/>
    <w:rsid w:val="002E2C55"/>
    <w:rsid w:val="002E39EB"/>
    <w:rsid w:val="002E5229"/>
    <w:rsid w:val="002E610E"/>
    <w:rsid w:val="002E6FDF"/>
    <w:rsid w:val="002F10DC"/>
    <w:rsid w:val="002F126F"/>
    <w:rsid w:val="002F189C"/>
    <w:rsid w:val="002F2D5A"/>
    <w:rsid w:val="002F56A6"/>
    <w:rsid w:val="002F5B17"/>
    <w:rsid w:val="002F5CCD"/>
    <w:rsid w:val="002F5F60"/>
    <w:rsid w:val="002F7017"/>
    <w:rsid w:val="002F7A48"/>
    <w:rsid w:val="00301644"/>
    <w:rsid w:val="00305298"/>
    <w:rsid w:val="003052EA"/>
    <w:rsid w:val="00305FA1"/>
    <w:rsid w:val="003066DC"/>
    <w:rsid w:val="00306AF2"/>
    <w:rsid w:val="00306EF3"/>
    <w:rsid w:val="00307C44"/>
    <w:rsid w:val="003105BE"/>
    <w:rsid w:val="00310756"/>
    <w:rsid w:val="00313419"/>
    <w:rsid w:val="00313DB3"/>
    <w:rsid w:val="00314062"/>
    <w:rsid w:val="0031420B"/>
    <w:rsid w:val="00314257"/>
    <w:rsid w:val="0031597C"/>
    <w:rsid w:val="00315C5F"/>
    <w:rsid w:val="00315F50"/>
    <w:rsid w:val="00317068"/>
    <w:rsid w:val="00317406"/>
    <w:rsid w:val="00317BF1"/>
    <w:rsid w:val="0032011F"/>
    <w:rsid w:val="003206DB"/>
    <w:rsid w:val="00324109"/>
    <w:rsid w:val="00327BFE"/>
    <w:rsid w:val="00331A92"/>
    <w:rsid w:val="00333D12"/>
    <w:rsid w:val="00334A6B"/>
    <w:rsid w:val="00334D6E"/>
    <w:rsid w:val="00335C94"/>
    <w:rsid w:val="0033641E"/>
    <w:rsid w:val="00336CFD"/>
    <w:rsid w:val="00337594"/>
    <w:rsid w:val="00337E08"/>
    <w:rsid w:val="003406B9"/>
    <w:rsid w:val="00340FD9"/>
    <w:rsid w:val="00341E62"/>
    <w:rsid w:val="00342837"/>
    <w:rsid w:val="00342F21"/>
    <w:rsid w:val="003439B9"/>
    <w:rsid w:val="003457A2"/>
    <w:rsid w:val="00345C8E"/>
    <w:rsid w:val="00347BF6"/>
    <w:rsid w:val="00350237"/>
    <w:rsid w:val="003509A6"/>
    <w:rsid w:val="00351063"/>
    <w:rsid w:val="003512D3"/>
    <w:rsid w:val="00352207"/>
    <w:rsid w:val="00353A13"/>
    <w:rsid w:val="0035404F"/>
    <w:rsid w:val="00354170"/>
    <w:rsid w:val="003541FA"/>
    <w:rsid w:val="00354A7F"/>
    <w:rsid w:val="00356122"/>
    <w:rsid w:val="00357CEC"/>
    <w:rsid w:val="003622DF"/>
    <w:rsid w:val="00362BD3"/>
    <w:rsid w:val="003631DD"/>
    <w:rsid w:val="0036324F"/>
    <w:rsid w:val="0036381C"/>
    <w:rsid w:val="003647E8"/>
    <w:rsid w:val="00364DD2"/>
    <w:rsid w:val="00364FF2"/>
    <w:rsid w:val="003655B0"/>
    <w:rsid w:val="003657B5"/>
    <w:rsid w:val="003659A1"/>
    <w:rsid w:val="00365EDC"/>
    <w:rsid w:val="0036607E"/>
    <w:rsid w:val="003715BD"/>
    <w:rsid w:val="003720B3"/>
    <w:rsid w:val="003723B0"/>
    <w:rsid w:val="00373733"/>
    <w:rsid w:val="003745F1"/>
    <w:rsid w:val="0037470F"/>
    <w:rsid w:val="003748E0"/>
    <w:rsid w:val="003755B8"/>
    <w:rsid w:val="003760E8"/>
    <w:rsid w:val="00377A14"/>
    <w:rsid w:val="00382AB8"/>
    <w:rsid w:val="0038418F"/>
    <w:rsid w:val="00384339"/>
    <w:rsid w:val="00385186"/>
    <w:rsid w:val="0038529C"/>
    <w:rsid w:val="00386878"/>
    <w:rsid w:val="00390282"/>
    <w:rsid w:val="003902EA"/>
    <w:rsid w:val="00390EEC"/>
    <w:rsid w:val="00392123"/>
    <w:rsid w:val="00392219"/>
    <w:rsid w:val="0039257A"/>
    <w:rsid w:val="0039276A"/>
    <w:rsid w:val="00392D80"/>
    <w:rsid w:val="00392FEC"/>
    <w:rsid w:val="00394194"/>
    <w:rsid w:val="003954D8"/>
    <w:rsid w:val="00396EBA"/>
    <w:rsid w:val="003A2077"/>
    <w:rsid w:val="003A3B95"/>
    <w:rsid w:val="003A4057"/>
    <w:rsid w:val="003A4B45"/>
    <w:rsid w:val="003A56EE"/>
    <w:rsid w:val="003A5817"/>
    <w:rsid w:val="003A58A9"/>
    <w:rsid w:val="003A7141"/>
    <w:rsid w:val="003B01F0"/>
    <w:rsid w:val="003B0B3E"/>
    <w:rsid w:val="003B30A2"/>
    <w:rsid w:val="003B3BC8"/>
    <w:rsid w:val="003B46F1"/>
    <w:rsid w:val="003B74DB"/>
    <w:rsid w:val="003C24A0"/>
    <w:rsid w:val="003C4263"/>
    <w:rsid w:val="003C4386"/>
    <w:rsid w:val="003C5000"/>
    <w:rsid w:val="003C606D"/>
    <w:rsid w:val="003C7B81"/>
    <w:rsid w:val="003D02DE"/>
    <w:rsid w:val="003D033E"/>
    <w:rsid w:val="003D0343"/>
    <w:rsid w:val="003D0F93"/>
    <w:rsid w:val="003D136E"/>
    <w:rsid w:val="003D3292"/>
    <w:rsid w:val="003D6055"/>
    <w:rsid w:val="003D6101"/>
    <w:rsid w:val="003D62F3"/>
    <w:rsid w:val="003D6B49"/>
    <w:rsid w:val="003D7216"/>
    <w:rsid w:val="003D7E80"/>
    <w:rsid w:val="003E01AF"/>
    <w:rsid w:val="003E01B3"/>
    <w:rsid w:val="003E16E9"/>
    <w:rsid w:val="003E3AE7"/>
    <w:rsid w:val="003E3B10"/>
    <w:rsid w:val="003E3EDC"/>
    <w:rsid w:val="003E408D"/>
    <w:rsid w:val="003E4342"/>
    <w:rsid w:val="003E6143"/>
    <w:rsid w:val="003E7F96"/>
    <w:rsid w:val="003F0183"/>
    <w:rsid w:val="003F0F02"/>
    <w:rsid w:val="003F11C5"/>
    <w:rsid w:val="003F24E4"/>
    <w:rsid w:val="003F254A"/>
    <w:rsid w:val="003F32E3"/>
    <w:rsid w:val="003F3496"/>
    <w:rsid w:val="003F43BF"/>
    <w:rsid w:val="003F6104"/>
    <w:rsid w:val="0040014A"/>
    <w:rsid w:val="0040025D"/>
    <w:rsid w:val="00401814"/>
    <w:rsid w:val="00401962"/>
    <w:rsid w:val="00401A25"/>
    <w:rsid w:val="00401BC9"/>
    <w:rsid w:val="00402E28"/>
    <w:rsid w:val="00405772"/>
    <w:rsid w:val="0040583D"/>
    <w:rsid w:val="00406766"/>
    <w:rsid w:val="0040679E"/>
    <w:rsid w:val="004071BE"/>
    <w:rsid w:val="00410381"/>
    <w:rsid w:val="00410855"/>
    <w:rsid w:val="004110CD"/>
    <w:rsid w:val="0041252D"/>
    <w:rsid w:val="0041383E"/>
    <w:rsid w:val="00413EF6"/>
    <w:rsid w:val="004141A4"/>
    <w:rsid w:val="00414820"/>
    <w:rsid w:val="00415701"/>
    <w:rsid w:val="004160AE"/>
    <w:rsid w:val="004166DD"/>
    <w:rsid w:val="00416866"/>
    <w:rsid w:val="0041747B"/>
    <w:rsid w:val="00420387"/>
    <w:rsid w:val="00420593"/>
    <w:rsid w:val="00421093"/>
    <w:rsid w:val="004215C2"/>
    <w:rsid w:val="004215FC"/>
    <w:rsid w:val="004222CC"/>
    <w:rsid w:val="00425251"/>
    <w:rsid w:val="004255A1"/>
    <w:rsid w:val="00425EE0"/>
    <w:rsid w:val="00426DB1"/>
    <w:rsid w:val="004276C8"/>
    <w:rsid w:val="004307BD"/>
    <w:rsid w:val="00430CF3"/>
    <w:rsid w:val="00430F02"/>
    <w:rsid w:val="00431DFF"/>
    <w:rsid w:val="00433EB1"/>
    <w:rsid w:val="00435F0A"/>
    <w:rsid w:val="00437E33"/>
    <w:rsid w:val="004406C9"/>
    <w:rsid w:val="00443EBB"/>
    <w:rsid w:val="00444324"/>
    <w:rsid w:val="0044453B"/>
    <w:rsid w:val="0044468F"/>
    <w:rsid w:val="00444ABD"/>
    <w:rsid w:val="00445E96"/>
    <w:rsid w:val="004515A1"/>
    <w:rsid w:val="004516EC"/>
    <w:rsid w:val="00453051"/>
    <w:rsid w:val="004549A4"/>
    <w:rsid w:val="00456EEB"/>
    <w:rsid w:val="0045775F"/>
    <w:rsid w:val="00457835"/>
    <w:rsid w:val="004610EF"/>
    <w:rsid w:val="00461CCA"/>
    <w:rsid w:val="00461EB3"/>
    <w:rsid w:val="00462B23"/>
    <w:rsid w:val="00462C6A"/>
    <w:rsid w:val="00464F82"/>
    <w:rsid w:val="0046572D"/>
    <w:rsid w:val="00467D00"/>
    <w:rsid w:val="00470FB2"/>
    <w:rsid w:val="0047173E"/>
    <w:rsid w:val="0047424D"/>
    <w:rsid w:val="004749C5"/>
    <w:rsid w:val="00476AB0"/>
    <w:rsid w:val="00480622"/>
    <w:rsid w:val="00481D0A"/>
    <w:rsid w:val="00481DB9"/>
    <w:rsid w:val="00483166"/>
    <w:rsid w:val="00484467"/>
    <w:rsid w:val="004847FB"/>
    <w:rsid w:val="00484CD0"/>
    <w:rsid w:val="004858B2"/>
    <w:rsid w:val="0048612C"/>
    <w:rsid w:val="00491F6E"/>
    <w:rsid w:val="004939E8"/>
    <w:rsid w:val="00493B2A"/>
    <w:rsid w:val="00493B70"/>
    <w:rsid w:val="004941A2"/>
    <w:rsid w:val="0049470E"/>
    <w:rsid w:val="0049481C"/>
    <w:rsid w:val="004948C8"/>
    <w:rsid w:val="0049505D"/>
    <w:rsid w:val="0049744C"/>
    <w:rsid w:val="004A00F2"/>
    <w:rsid w:val="004A05C3"/>
    <w:rsid w:val="004A05E8"/>
    <w:rsid w:val="004A0A0B"/>
    <w:rsid w:val="004A0CAD"/>
    <w:rsid w:val="004A34EE"/>
    <w:rsid w:val="004A4B16"/>
    <w:rsid w:val="004A4B5A"/>
    <w:rsid w:val="004A503B"/>
    <w:rsid w:val="004A7F04"/>
    <w:rsid w:val="004B0ACA"/>
    <w:rsid w:val="004B14DD"/>
    <w:rsid w:val="004B1827"/>
    <w:rsid w:val="004B19CA"/>
    <w:rsid w:val="004B1AB7"/>
    <w:rsid w:val="004B3240"/>
    <w:rsid w:val="004B451F"/>
    <w:rsid w:val="004B6071"/>
    <w:rsid w:val="004B6BF8"/>
    <w:rsid w:val="004B7E84"/>
    <w:rsid w:val="004C0418"/>
    <w:rsid w:val="004C0589"/>
    <w:rsid w:val="004C077D"/>
    <w:rsid w:val="004C1F6D"/>
    <w:rsid w:val="004C2821"/>
    <w:rsid w:val="004C2AAE"/>
    <w:rsid w:val="004C4403"/>
    <w:rsid w:val="004C6CA8"/>
    <w:rsid w:val="004C6F04"/>
    <w:rsid w:val="004D01C1"/>
    <w:rsid w:val="004D037F"/>
    <w:rsid w:val="004D18CF"/>
    <w:rsid w:val="004D291D"/>
    <w:rsid w:val="004D3143"/>
    <w:rsid w:val="004D3C05"/>
    <w:rsid w:val="004D3EE0"/>
    <w:rsid w:val="004D3EFE"/>
    <w:rsid w:val="004D4281"/>
    <w:rsid w:val="004D476B"/>
    <w:rsid w:val="004D488C"/>
    <w:rsid w:val="004D52BB"/>
    <w:rsid w:val="004D5532"/>
    <w:rsid w:val="004D7C8E"/>
    <w:rsid w:val="004E04C6"/>
    <w:rsid w:val="004E08AE"/>
    <w:rsid w:val="004E0DDB"/>
    <w:rsid w:val="004E1487"/>
    <w:rsid w:val="004E1635"/>
    <w:rsid w:val="004E2F8E"/>
    <w:rsid w:val="004E3834"/>
    <w:rsid w:val="004E5561"/>
    <w:rsid w:val="004E583E"/>
    <w:rsid w:val="004E7046"/>
    <w:rsid w:val="004E7147"/>
    <w:rsid w:val="004E71C6"/>
    <w:rsid w:val="004F0C19"/>
    <w:rsid w:val="004F0C5D"/>
    <w:rsid w:val="004F0D52"/>
    <w:rsid w:val="004F1A0F"/>
    <w:rsid w:val="004F1FBC"/>
    <w:rsid w:val="004F2595"/>
    <w:rsid w:val="004F3DC8"/>
    <w:rsid w:val="004F3EF6"/>
    <w:rsid w:val="004F3F61"/>
    <w:rsid w:val="004F46B8"/>
    <w:rsid w:val="004F4A60"/>
    <w:rsid w:val="004F4BD7"/>
    <w:rsid w:val="004F5A36"/>
    <w:rsid w:val="004F6B08"/>
    <w:rsid w:val="004F6CBA"/>
    <w:rsid w:val="00501A33"/>
    <w:rsid w:val="00502115"/>
    <w:rsid w:val="00502258"/>
    <w:rsid w:val="0050228A"/>
    <w:rsid w:val="00502F34"/>
    <w:rsid w:val="00502F64"/>
    <w:rsid w:val="0050333B"/>
    <w:rsid w:val="00503880"/>
    <w:rsid w:val="0050490A"/>
    <w:rsid w:val="005059FD"/>
    <w:rsid w:val="00506AD9"/>
    <w:rsid w:val="005114AD"/>
    <w:rsid w:val="00511FA2"/>
    <w:rsid w:val="0051202F"/>
    <w:rsid w:val="005127A0"/>
    <w:rsid w:val="00512905"/>
    <w:rsid w:val="00512BD3"/>
    <w:rsid w:val="00512E51"/>
    <w:rsid w:val="00514104"/>
    <w:rsid w:val="005149A2"/>
    <w:rsid w:val="00514A1C"/>
    <w:rsid w:val="00514B4B"/>
    <w:rsid w:val="00514EDF"/>
    <w:rsid w:val="005151AC"/>
    <w:rsid w:val="0051572D"/>
    <w:rsid w:val="0051580E"/>
    <w:rsid w:val="00516FFD"/>
    <w:rsid w:val="0051772B"/>
    <w:rsid w:val="005208E7"/>
    <w:rsid w:val="00520AB6"/>
    <w:rsid w:val="00520FBF"/>
    <w:rsid w:val="00521CA7"/>
    <w:rsid w:val="0052317D"/>
    <w:rsid w:val="0052337E"/>
    <w:rsid w:val="0052347B"/>
    <w:rsid w:val="00524238"/>
    <w:rsid w:val="0052427E"/>
    <w:rsid w:val="005246AA"/>
    <w:rsid w:val="00526A59"/>
    <w:rsid w:val="00527A0C"/>
    <w:rsid w:val="00530125"/>
    <w:rsid w:val="00530D67"/>
    <w:rsid w:val="00532367"/>
    <w:rsid w:val="00532E22"/>
    <w:rsid w:val="00533750"/>
    <w:rsid w:val="00533BA9"/>
    <w:rsid w:val="00533FB8"/>
    <w:rsid w:val="00535132"/>
    <w:rsid w:val="00535337"/>
    <w:rsid w:val="00537E68"/>
    <w:rsid w:val="005400A3"/>
    <w:rsid w:val="005414A6"/>
    <w:rsid w:val="0054153F"/>
    <w:rsid w:val="00541593"/>
    <w:rsid w:val="00541E41"/>
    <w:rsid w:val="00542F34"/>
    <w:rsid w:val="00544AE9"/>
    <w:rsid w:val="00544F97"/>
    <w:rsid w:val="00545B88"/>
    <w:rsid w:val="005504AC"/>
    <w:rsid w:val="0055056D"/>
    <w:rsid w:val="005532FE"/>
    <w:rsid w:val="00554ED5"/>
    <w:rsid w:val="005553F3"/>
    <w:rsid w:val="005554F8"/>
    <w:rsid w:val="0055596C"/>
    <w:rsid w:val="00556184"/>
    <w:rsid w:val="0055630F"/>
    <w:rsid w:val="00556CDF"/>
    <w:rsid w:val="00556D9D"/>
    <w:rsid w:val="005576C4"/>
    <w:rsid w:val="00557C98"/>
    <w:rsid w:val="00557C99"/>
    <w:rsid w:val="0056002A"/>
    <w:rsid w:val="00560F6E"/>
    <w:rsid w:val="00562BA9"/>
    <w:rsid w:val="00562BF3"/>
    <w:rsid w:val="0056306D"/>
    <w:rsid w:val="005631A8"/>
    <w:rsid w:val="005639E3"/>
    <w:rsid w:val="0056410F"/>
    <w:rsid w:val="0056419B"/>
    <w:rsid w:val="0056494A"/>
    <w:rsid w:val="0056633E"/>
    <w:rsid w:val="00566E2E"/>
    <w:rsid w:val="00567B9B"/>
    <w:rsid w:val="005703FD"/>
    <w:rsid w:val="00571A1F"/>
    <w:rsid w:val="00573957"/>
    <w:rsid w:val="00573C75"/>
    <w:rsid w:val="00575E89"/>
    <w:rsid w:val="00576270"/>
    <w:rsid w:val="005810E7"/>
    <w:rsid w:val="005811A9"/>
    <w:rsid w:val="005816A6"/>
    <w:rsid w:val="005828D9"/>
    <w:rsid w:val="00583681"/>
    <w:rsid w:val="00583BE0"/>
    <w:rsid w:val="00584655"/>
    <w:rsid w:val="005847DC"/>
    <w:rsid w:val="005851A8"/>
    <w:rsid w:val="0058521D"/>
    <w:rsid w:val="0058580C"/>
    <w:rsid w:val="00586874"/>
    <w:rsid w:val="00587175"/>
    <w:rsid w:val="00590CCB"/>
    <w:rsid w:val="00591D37"/>
    <w:rsid w:val="00592955"/>
    <w:rsid w:val="00592BF5"/>
    <w:rsid w:val="00592F1B"/>
    <w:rsid w:val="005937C2"/>
    <w:rsid w:val="00594EC4"/>
    <w:rsid w:val="00594EFD"/>
    <w:rsid w:val="0059519F"/>
    <w:rsid w:val="00595D47"/>
    <w:rsid w:val="0059683F"/>
    <w:rsid w:val="00596CBE"/>
    <w:rsid w:val="005973D8"/>
    <w:rsid w:val="00597D6B"/>
    <w:rsid w:val="00597FE1"/>
    <w:rsid w:val="005A0E98"/>
    <w:rsid w:val="005A1F82"/>
    <w:rsid w:val="005A221B"/>
    <w:rsid w:val="005A26BB"/>
    <w:rsid w:val="005A2C8D"/>
    <w:rsid w:val="005A339D"/>
    <w:rsid w:val="005A3FC0"/>
    <w:rsid w:val="005A5170"/>
    <w:rsid w:val="005A5499"/>
    <w:rsid w:val="005A69FA"/>
    <w:rsid w:val="005B032C"/>
    <w:rsid w:val="005B432E"/>
    <w:rsid w:val="005B58C1"/>
    <w:rsid w:val="005B6CC1"/>
    <w:rsid w:val="005B72C9"/>
    <w:rsid w:val="005B7677"/>
    <w:rsid w:val="005B79C4"/>
    <w:rsid w:val="005C0010"/>
    <w:rsid w:val="005C0F09"/>
    <w:rsid w:val="005C1657"/>
    <w:rsid w:val="005C18E5"/>
    <w:rsid w:val="005C2712"/>
    <w:rsid w:val="005C311B"/>
    <w:rsid w:val="005C32F4"/>
    <w:rsid w:val="005C35D6"/>
    <w:rsid w:val="005C43F1"/>
    <w:rsid w:val="005C45A4"/>
    <w:rsid w:val="005C568E"/>
    <w:rsid w:val="005C606B"/>
    <w:rsid w:val="005C6A17"/>
    <w:rsid w:val="005D098C"/>
    <w:rsid w:val="005D0D4B"/>
    <w:rsid w:val="005D0E12"/>
    <w:rsid w:val="005D1746"/>
    <w:rsid w:val="005D2D02"/>
    <w:rsid w:val="005D4838"/>
    <w:rsid w:val="005D5151"/>
    <w:rsid w:val="005D6CBD"/>
    <w:rsid w:val="005D7164"/>
    <w:rsid w:val="005D759C"/>
    <w:rsid w:val="005D7680"/>
    <w:rsid w:val="005E0D87"/>
    <w:rsid w:val="005E1371"/>
    <w:rsid w:val="005E1621"/>
    <w:rsid w:val="005E1DFD"/>
    <w:rsid w:val="005E23F0"/>
    <w:rsid w:val="005E29DB"/>
    <w:rsid w:val="005E3DD6"/>
    <w:rsid w:val="005E5A26"/>
    <w:rsid w:val="005E5A27"/>
    <w:rsid w:val="005E6A62"/>
    <w:rsid w:val="005F0A1A"/>
    <w:rsid w:val="005F110F"/>
    <w:rsid w:val="005F1A6E"/>
    <w:rsid w:val="005F1C43"/>
    <w:rsid w:val="005F28F7"/>
    <w:rsid w:val="005F30E8"/>
    <w:rsid w:val="005F344D"/>
    <w:rsid w:val="00600095"/>
    <w:rsid w:val="00600145"/>
    <w:rsid w:val="00601389"/>
    <w:rsid w:val="00602F73"/>
    <w:rsid w:val="00602FCE"/>
    <w:rsid w:val="0060361A"/>
    <w:rsid w:val="0060528A"/>
    <w:rsid w:val="006057DA"/>
    <w:rsid w:val="006076A9"/>
    <w:rsid w:val="00610754"/>
    <w:rsid w:val="00612364"/>
    <w:rsid w:val="006140B7"/>
    <w:rsid w:val="00614453"/>
    <w:rsid w:val="006171DD"/>
    <w:rsid w:val="0061772B"/>
    <w:rsid w:val="0062008C"/>
    <w:rsid w:val="00621CDD"/>
    <w:rsid w:val="0062392C"/>
    <w:rsid w:val="00625A26"/>
    <w:rsid w:val="006262D1"/>
    <w:rsid w:val="00626450"/>
    <w:rsid w:val="006273CC"/>
    <w:rsid w:val="00630842"/>
    <w:rsid w:val="00631BD7"/>
    <w:rsid w:val="00633682"/>
    <w:rsid w:val="00633FFD"/>
    <w:rsid w:val="0063509E"/>
    <w:rsid w:val="0063591B"/>
    <w:rsid w:val="00635930"/>
    <w:rsid w:val="006359B8"/>
    <w:rsid w:val="00635E6E"/>
    <w:rsid w:val="00636963"/>
    <w:rsid w:val="00637369"/>
    <w:rsid w:val="0064026C"/>
    <w:rsid w:val="0064129C"/>
    <w:rsid w:val="00642E39"/>
    <w:rsid w:val="006432F2"/>
    <w:rsid w:val="00643530"/>
    <w:rsid w:val="006436E8"/>
    <w:rsid w:val="00643B71"/>
    <w:rsid w:val="0064511F"/>
    <w:rsid w:val="006457AE"/>
    <w:rsid w:val="006468FE"/>
    <w:rsid w:val="00646FA0"/>
    <w:rsid w:val="0064703D"/>
    <w:rsid w:val="00647170"/>
    <w:rsid w:val="0064735B"/>
    <w:rsid w:val="00647B3D"/>
    <w:rsid w:val="006513C0"/>
    <w:rsid w:val="0065206F"/>
    <w:rsid w:val="006541B9"/>
    <w:rsid w:val="00656B1D"/>
    <w:rsid w:val="00660391"/>
    <w:rsid w:val="0066253F"/>
    <w:rsid w:val="00662727"/>
    <w:rsid w:val="00663470"/>
    <w:rsid w:val="00663BD4"/>
    <w:rsid w:val="00664CAA"/>
    <w:rsid w:val="00665170"/>
    <w:rsid w:val="00665C36"/>
    <w:rsid w:val="00666CAB"/>
    <w:rsid w:val="00667963"/>
    <w:rsid w:val="0066796A"/>
    <w:rsid w:val="0067075C"/>
    <w:rsid w:val="00670A93"/>
    <w:rsid w:val="00671D97"/>
    <w:rsid w:val="00672053"/>
    <w:rsid w:val="00672A9C"/>
    <w:rsid w:val="00674DE3"/>
    <w:rsid w:val="00675741"/>
    <w:rsid w:val="00675B50"/>
    <w:rsid w:val="00675E89"/>
    <w:rsid w:val="006804F9"/>
    <w:rsid w:val="00680739"/>
    <w:rsid w:val="00680FB3"/>
    <w:rsid w:val="00682EC8"/>
    <w:rsid w:val="006836A9"/>
    <w:rsid w:val="006845A3"/>
    <w:rsid w:val="00684AD5"/>
    <w:rsid w:val="00685148"/>
    <w:rsid w:val="00685DC4"/>
    <w:rsid w:val="006860A3"/>
    <w:rsid w:val="00686FEB"/>
    <w:rsid w:val="006872A2"/>
    <w:rsid w:val="00687CAF"/>
    <w:rsid w:val="00690A16"/>
    <w:rsid w:val="0069199C"/>
    <w:rsid w:val="00691A1E"/>
    <w:rsid w:val="0069218B"/>
    <w:rsid w:val="00693993"/>
    <w:rsid w:val="006953C0"/>
    <w:rsid w:val="006A29E6"/>
    <w:rsid w:val="006A3205"/>
    <w:rsid w:val="006A3C53"/>
    <w:rsid w:val="006A41A2"/>
    <w:rsid w:val="006B0121"/>
    <w:rsid w:val="006B14A9"/>
    <w:rsid w:val="006B1837"/>
    <w:rsid w:val="006B1AEE"/>
    <w:rsid w:val="006B1E5C"/>
    <w:rsid w:val="006B21E6"/>
    <w:rsid w:val="006B3C69"/>
    <w:rsid w:val="006B3EDD"/>
    <w:rsid w:val="006B4BF2"/>
    <w:rsid w:val="006B4F10"/>
    <w:rsid w:val="006B52E4"/>
    <w:rsid w:val="006B52F2"/>
    <w:rsid w:val="006B6398"/>
    <w:rsid w:val="006B6493"/>
    <w:rsid w:val="006B745B"/>
    <w:rsid w:val="006B74DB"/>
    <w:rsid w:val="006C02D7"/>
    <w:rsid w:val="006C1347"/>
    <w:rsid w:val="006C22D3"/>
    <w:rsid w:val="006C3006"/>
    <w:rsid w:val="006C5367"/>
    <w:rsid w:val="006C5517"/>
    <w:rsid w:val="006C6F9D"/>
    <w:rsid w:val="006C721A"/>
    <w:rsid w:val="006C7636"/>
    <w:rsid w:val="006C769A"/>
    <w:rsid w:val="006C770E"/>
    <w:rsid w:val="006D079C"/>
    <w:rsid w:val="006D07EB"/>
    <w:rsid w:val="006D1141"/>
    <w:rsid w:val="006D254D"/>
    <w:rsid w:val="006D392B"/>
    <w:rsid w:val="006D3D42"/>
    <w:rsid w:val="006D3FFC"/>
    <w:rsid w:val="006D4465"/>
    <w:rsid w:val="006D4930"/>
    <w:rsid w:val="006D4F3F"/>
    <w:rsid w:val="006D52B9"/>
    <w:rsid w:val="006D694B"/>
    <w:rsid w:val="006D6F7E"/>
    <w:rsid w:val="006D73CA"/>
    <w:rsid w:val="006E1340"/>
    <w:rsid w:val="006E2E6C"/>
    <w:rsid w:val="006E2ED2"/>
    <w:rsid w:val="006E3CFF"/>
    <w:rsid w:val="006E4E74"/>
    <w:rsid w:val="006E4E79"/>
    <w:rsid w:val="006E5E54"/>
    <w:rsid w:val="006E7058"/>
    <w:rsid w:val="006E7BB2"/>
    <w:rsid w:val="006E7D91"/>
    <w:rsid w:val="006E7F1D"/>
    <w:rsid w:val="006F03D7"/>
    <w:rsid w:val="006F0AB3"/>
    <w:rsid w:val="006F1150"/>
    <w:rsid w:val="006F14A3"/>
    <w:rsid w:val="006F1D07"/>
    <w:rsid w:val="006F1FC4"/>
    <w:rsid w:val="006F2A61"/>
    <w:rsid w:val="006F2D65"/>
    <w:rsid w:val="006F5219"/>
    <w:rsid w:val="006F5CCF"/>
    <w:rsid w:val="006F5F29"/>
    <w:rsid w:val="006F6F63"/>
    <w:rsid w:val="006F7B25"/>
    <w:rsid w:val="00700659"/>
    <w:rsid w:val="007010FC"/>
    <w:rsid w:val="00701616"/>
    <w:rsid w:val="00701A40"/>
    <w:rsid w:val="00701AA0"/>
    <w:rsid w:val="007024A8"/>
    <w:rsid w:val="00702CEC"/>
    <w:rsid w:val="00702D76"/>
    <w:rsid w:val="00705EA3"/>
    <w:rsid w:val="00706585"/>
    <w:rsid w:val="00706884"/>
    <w:rsid w:val="00706F6C"/>
    <w:rsid w:val="00707147"/>
    <w:rsid w:val="007072B7"/>
    <w:rsid w:val="00710C86"/>
    <w:rsid w:val="0071169B"/>
    <w:rsid w:val="00712CAB"/>
    <w:rsid w:val="00712EB7"/>
    <w:rsid w:val="0071361D"/>
    <w:rsid w:val="007153FA"/>
    <w:rsid w:val="00715E05"/>
    <w:rsid w:val="00716580"/>
    <w:rsid w:val="00717783"/>
    <w:rsid w:val="00717C0E"/>
    <w:rsid w:val="0072175E"/>
    <w:rsid w:val="0072183B"/>
    <w:rsid w:val="00721F83"/>
    <w:rsid w:val="00723DA0"/>
    <w:rsid w:val="00723FF7"/>
    <w:rsid w:val="007245CC"/>
    <w:rsid w:val="007251EA"/>
    <w:rsid w:val="00725E5F"/>
    <w:rsid w:val="00733F41"/>
    <w:rsid w:val="00733FB2"/>
    <w:rsid w:val="00735510"/>
    <w:rsid w:val="00735D81"/>
    <w:rsid w:val="00736DCB"/>
    <w:rsid w:val="00737703"/>
    <w:rsid w:val="00737770"/>
    <w:rsid w:val="00737DB9"/>
    <w:rsid w:val="00740276"/>
    <w:rsid w:val="00741E87"/>
    <w:rsid w:val="00742106"/>
    <w:rsid w:val="0074285B"/>
    <w:rsid w:val="00742DB5"/>
    <w:rsid w:val="0074542A"/>
    <w:rsid w:val="0074545C"/>
    <w:rsid w:val="00746BC7"/>
    <w:rsid w:val="00746C2A"/>
    <w:rsid w:val="00750786"/>
    <w:rsid w:val="007509BB"/>
    <w:rsid w:val="00751673"/>
    <w:rsid w:val="00751CBF"/>
    <w:rsid w:val="0075295C"/>
    <w:rsid w:val="0075328A"/>
    <w:rsid w:val="007535C3"/>
    <w:rsid w:val="00753AA7"/>
    <w:rsid w:val="00754215"/>
    <w:rsid w:val="00755066"/>
    <w:rsid w:val="007553FD"/>
    <w:rsid w:val="00757A93"/>
    <w:rsid w:val="00762A8B"/>
    <w:rsid w:val="007640AC"/>
    <w:rsid w:val="00764CF9"/>
    <w:rsid w:val="00764EF2"/>
    <w:rsid w:val="00764FF6"/>
    <w:rsid w:val="007651EB"/>
    <w:rsid w:val="0076533D"/>
    <w:rsid w:val="00767500"/>
    <w:rsid w:val="00770BDE"/>
    <w:rsid w:val="00770C90"/>
    <w:rsid w:val="00771740"/>
    <w:rsid w:val="0077282B"/>
    <w:rsid w:val="00773709"/>
    <w:rsid w:val="00773C6B"/>
    <w:rsid w:val="00773F62"/>
    <w:rsid w:val="00774B7E"/>
    <w:rsid w:val="007762CA"/>
    <w:rsid w:val="007765FA"/>
    <w:rsid w:val="00776969"/>
    <w:rsid w:val="00776FB8"/>
    <w:rsid w:val="00777297"/>
    <w:rsid w:val="00780E17"/>
    <w:rsid w:val="0078202E"/>
    <w:rsid w:val="00782EFA"/>
    <w:rsid w:val="0078411D"/>
    <w:rsid w:val="00784905"/>
    <w:rsid w:val="00784F99"/>
    <w:rsid w:val="00784FF0"/>
    <w:rsid w:val="007851C1"/>
    <w:rsid w:val="00785864"/>
    <w:rsid w:val="00786856"/>
    <w:rsid w:val="00786BEA"/>
    <w:rsid w:val="00790390"/>
    <w:rsid w:val="0079072B"/>
    <w:rsid w:val="007919ED"/>
    <w:rsid w:val="00791A05"/>
    <w:rsid w:val="00791CCA"/>
    <w:rsid w:val="0079219C"/>
    <w:rsid w:val="0079376A"/>
    <w:rsid w:val="007949F4"/>
    <w:rsid w:val="0079595D"/>
    <w:rsid w:val="00797AB4"/>
    <w:rsid w:val="007A2201"/>
    <w:rsid w:val="007A35B2"/>
    <w:rsid w:val="007A3A83"/>
    <w:rsid w:val="007A3B67"/>
    <w:rsid w:val="007A3E4D"/>
    <w:rsid w:val="007A46A4"/>
    <w:rsid w:val="007A49D1"/>
    <w:rsid w:val="007A52FE"/>
    <w:rsid w:val="007A56D5"/>
    <w:rsid w:val="007A5A6C"/>
    <w:rsid w:val="007A7141"/>
    <w:rsid w:val="007A73E3"/>
    <w:rsid w:val="007A7BF1"/>
    <w:rsid w:val="007A7D77"/>
    <w:rsid w:val="007B0256"/>
    <w:rsid w:val="007B0B95"/>
    <w:rsid w:val="007B0ED2"/>
    <w:rsid w:val="007B1851"/>
    <w:rsid w:val="007B195E"/>
    <w:rsid w:val="007B1D3F"/>
    <w:rsid w:val="007B2021"/>
    <w:rsid w:val="007B3FBE"/>
    <w:rsid w:val="007B5958"/>
    <w:rsid w:val="007B5E87"/>
    <w:rsid w:val="007B6080"/>
    <w:rsid w:val="007B6211"/>
    <w:rsid w:val="007C07BF"/>
    <w:rsid w:val="007C1FE0"/>
    <w:rsid w:val="007C3864"/>
    <w:rsid w:val="007C423C"/>
    <w:rsid w:val="007C5043"/>
    <w:rsid w:val="007C574E"/>
    <w:rsid w:val="007C7A45"/>
    <w:rsid w:val="007C7B8F"/>
    <w:rsid w:val="007D0971"/>
    <w:rsid w:val="007D0DAF"/>
    <w:rsid w:val="007D1671"/>
    <w:rsid w:val="007D1D98"/>
    <w:rsid w:val="007D4995"/>
    <w:rsid w:val="007D6360"/>
    <w:rsid w:val="007D6F40"/>
    <w:rsid w:val="007D73DB"/>
    <w:rsid w:val="007D7793"/>
    <w:rsid w:val="007D77A0"/>
    <w:rsid w:val="007D7CA0"/>
    <w:rsid w:val="007E0507"/>
    <w:rsid w:val="007E0682"/>
    <w:rsid w:val="007E0CBE"/>
    <w:rsid w:val="007E2E28"/>
    <w:rsid w:val="007E3562"/>
    <w:rsid w:val="007E41BA"/>
    <w:rsid w:val="007E4885"/>
    <w:rsid w:val="007E4FF1"/>
    <w:rsid w:val="007E55DF"/>
    <w:rsid w:val="007E5EC8"/>
    <w:rsid w:val="007E6870"/>
    <w:rsid w:val="007E7100"/>
    <w:rsid w:val="007E7123"/>
    <w:rsid w:val="007E7376"/>
    <w:rsid w:val="007E7C05"/>
    <w:rsid w:val="007E7EC3"/>
    <w:rsid w:val="007E7F4B"/>
    <w:rsid w:val="007F1920"/>
    <w:rsid w:val="007F198F"/>
    <w:rsid w:val="007F2386"/>
    <w:rsid w:val="007F3C32"/>
    <w:rsid w:val="007F50CB"/>
    <w:rsid w:val="007F5B5C"/>
    <w:rsid w:val="007F77E6"/>
    <w:rsid w:val="007F78C7"/>
    <w:rsid w:val="007F7F7D"/>
    <w:rsid w:val="00801C70"/>
    <w:rsid w:val="00801CBD"/>
    <w:rsid w:val="00802127"/>
    <w:rsid w:val="00804B73"/>
    <w:rsid w:val="0080548C"/>
    <w:rsid w:val="00807A86"/>
    <w:rsid w:val="00807D42"/>
    <w:rsid w:val="00807FE8"/>
    <w:rsid w:val="008103E3"/>
    <w:rsid w:val="00811B06"/>
    <w:rsid w:val="00811F16"/>
    <w:rsid w:val="00816FA2"/>
    <w:rsid w:val="00822D58"/>
    <w:rsid w:val="008240DE"/>
    <w:rsid w:val="00824703"/>
    <w:rsid w:val="00824BD4"/>
    <w:rsid w:val="00825326"/>
    <w:rsid w:val="00826394"/>
    <w:rsid w:val="00827401"/>
    <w:rsid w:val="00830F9F"/>
    <w:rsid w:val="00831A0B"/>
    <w:rsid w:val="00831DB4"/>
    <w:rsid w:val="008323F4"/>
    <w:rsid w:val="00832AAB"/>
    <w:rsid w:val="008330BC"/>
    <w:rsid w:val="0083703C"/>
    <w:rsid w:val="00837D94"/>
    <w:rsid w:val="0084161F"/>
    <w:rsid w:val="008419C4"/>
    <w:rsid w:val="00842C97"/>
    <w:rsid w:val="00844E0F"/>
    <w:rsid w:val="0084645A"/>
    <w:rsid w:val="00846926"/>
    <w:rsid w:val="00847508"/>
    <w:rsid w:val="00847824"/>
    <w:rsid w:val="00847AD4"/>
    <w:rsid w:val="00847B6C"/>
    <w:rsid w:val="00850010"/>
    <w:rsid w:val="00850550"/>
    <w:rsid w:val="0085143D"/>
    <w:rsid w:val="008515C1"/>
    <w:rsid w:val="00852A8F"/>
    <w:rsid w:val="00854075"/>
    <w:rsid w:val="008546AF"/>
    <w:rsid w:val="00854987"/>
    <w:rsid w:val="00855583"/>
    <w:rsid w:val="00855701"/>
    <w:rsid w:val="00855EFE"/>
    <w:rsid w:val="00860655"/>
    <w:rsid w:val="0086295B"/>
    <w:rsid w:val="008651E8"/>
    <w:rsid w:val="00865F0A"/>
    <w:rsid w:val="008672BB"/>
    <w:rsid w:val="0086738E"/>
    <w:rsid w:val="008673B5"/>
    <w:rsid w:val="00867736"/>
    <w:rsid w:val="00871327"/>
    <w:rsid w:val="008724D1"/>
    <w:rsid w:val="00873986"/>
    <w:rsid w:val="00875E04"/>
    <w:rsid w:val="008766EF"/>
    <w:rsid w:val="00877129"/>
    <w:rsid w:val="00880797"/>
    <w:rsid w:val="00881DD4"/>
    <w:rsid w:val="00882624"/>
    <w:rsid w:val="00882CF6"/>
    <w:rsid w:val="00884642"/>
    <w:rsid w:val="00884754"/>
    <w:rsid w:val="00884B59"/>
    <w:rsid w:val="00885CD7"/>
    <w:rsid w:val="008874B3"/>
    <w:rsid w:val="008905BA"/>
    <w:rsid w:val="008915FE"/>
    <w:rsid w:val="008927AF"/>
    <w:rsid w:val="00893CE1"/>
    <w:rsid w:val="00893FFD"/>
    <w:rsid w:val="008943FA"/>
    <w:rsid w:val="00895775"/>
    <w:rsid w:val="0089593C"/>
    <w:rsid w:val="00895EC9"/>
    <w:rsid w:val="008964A9"/>
    <w:rsid w:val="00896C5B"/>
    <w:rsid w:val="008A06E3"/>
    <w:rsid w:val="008A0934"/>
    <w:rsid w:val="008A0E96"/>
    <w:rsid w:val="008A191D"/>
    <w:rsid w:val="008A1EAB"/>
    <w:rsid w:val="008A21C6"/>
    <w:rsid w:val="008A3528"/>
    <w:rsid w:val="008A35E1"/>
    <w:rsid w:val="008A4A7C"/>
    <w:rsid w:val="008A6185"/>
    <w:rsid w:val="008A67F6"/>
    <w:rsid w:val="008A766E"/>
    <w:rsid w:val="008A7DDE"/>
    <w:rsid w:val="008B21F4"/>
    <w:rsid w:val="008B3CEB"/>
    <w:rsid w:val="008B4874"/>
    <w:rsid w:val="008B5ADD"/>
    <w:rsid w:val="008B6459"/>
    <w:rsid w:val="008B6E4B"/>
    <w:rsid w:val="008B7050"/>
    <w:rsid w:val="008B7660"/>
    <w:rsid w:val="008B7A10"/>
    <w:rsid w:val="008C034A"/>
    <w:rsid w:val="008C0849"/>
    <w:rsid w:val="008C18D4"/>
    <w:rsid w:val="008C29A7"/>
    <w:rsid w:val="008C2E26"/>
    <w:rsid w:val="008C5D68"/>
    <w:rsid w:val="008C6966"/>
    <w:rsid w:val="008D04FA"/>
    <w:rsid w:val="008D1D08"/>
    <w:rsid w:val="008D2152"/>
    <w:rsid w:val="008D530C"/>
    <w:rsid w:val="008D642F"/>
    <w:rsid w:val="008D7192"/>
    <w:rsid w:val="008E0394"/>
    <w:rsid w:val="008E1567"/>
    <w:rsid w:val="008E2137"/>
    <w:rsid w:val="008E377C"/>
    <w:rsid w:val="008E3E1A"/>
    <w:rsid w:val="008E4886"/>
    <w:rsid w:val="008E52CC"/>
    <w:rsid w:val="008E562B"/>
    <w:rsid w:val="008E5CF8"/>
    <w:rsid w:val="008E6983"/>
    <w:rsid w:val="008F1735"/>
    <w:rsid w:val="008F2A90"/>
    <w:rsid w:val="008F2F18"/>
    <w:rsid w:val="008F354C"/>
    <w:rsid w:val="008F41E0"/>
    <w:rsid w:val="008F50C6"/>
    <w:rsid w:val="008F5532"/>
    <w:rsid w:val="008F6E28"/>
    <w:rsid w:val="008F7492"/>
    <w:rsid w:val="009001DE"/>
    <w:rsid w:val="009007E5"/>
    <w:rsid w:val="00901383"/>
    <w:rsid w:val="0090165D"/>
    <w:rsid w:val="00902B70"/>
    <w:rsid w:val="00904A86"/>
    <w:rsid w:val="009066D0"/>
    <w:rsid w:val="00906F04"/>
    <w:rsid w:val="00907131"/>
    <w:rsid w:val="00907CEB"/>
    <w:rsid w:val="009102D5"/>
    <w:rsid w:val="00910D05"/>
    <w:rsid w:val="00912BD2"/>
    <w:rsid w:val="0091433D"/>
    <w:rsid w:val="00914457"/>
    <w:rsid w:val="009175FA"/>
    <w:rsid w:val="00917826"/>
    <w:rsid w:val="0091787A"/>
    <w:rsid w:val="00917941"/>
    <w:rsid w:val="00917CAD"/>
    <w:rsid w:val="00920963"/>
    <w:rsid w:val="00923443"/>
    <w:rsid w:val="00923CF9"/>
    <w:rsid w:val="00923E8F"/>
    <w:rsid w:val="0092516A"/>
    <w:rsid w:val="0092526F"/>
    <w:rsid w:val="00927F35"/>
    <w:rsid w:val="00930371"/>
    <w:rsid w:val="00930827"/>
    <w:rsid w:val="00931DB8"/>
    <w:rsid w:val="00932DB3"/>
    <w:rsid w:val="009343A7"/>
    <w:rsid w:val="00935105"/>
    <w:rsid w:val="00935C43"/>
    <w:rsid w:val="00936D52"/>
    <w:rsid w:val="0093706A"/>
    <w:rsid w:val="00940082"/>
    <w:rsid w:val="009415DE"/>
    <w:rsid w:val="00941715"/>
    <w:rsid w:val="00942FF1"/>
    <w:rsid w:val="00943A28"/>
    <w:rsid w:val="009445CC"/>
    <w:rsid w:val="0094509B"/>
    <w:rsid w:val="00945A81"/>
    <w:rsid w:val="00945B16"/>
    <w:rsid w:val="00945C72"/>
    <w:rsid w:val="00945FE5"/>
    <w:rsid w:val="00946EA7"/>
    <w:rsid w:val="009479D3"/>
    <w:rsid w:val="0095033E"/>
    <w:rsid w:val="0095181F"/>
    <w:rsid w:val="00951AEC"/>
    <w:rsid w:val="0095201E"/>
    <w:rsid w:val="00952A5F"/>
    <w:rsid w:val="009541AE"/>
    <w:rsid w:val="00956426"/>
    <w:rsid w:val="00957D97"/>
    <w:rsid w:val="009600FD"/>
    <w:rsid w:val="0096050E"/>
    <w:rsid w:val="00960CEE"/>
    <w:rsid w:val="00961737"/>
    <w:rsid w:val="00961D5C"/>
    <w:rsid w:val="009621EC"/>
    <w:rsid w:val="00962811"/>
    <w:rsid w:val="009648D1"/>
    <w:rsid w:val="009649BD"/>
    <w:rsid w:val="0096624E"/>
    <w:rsid w:val="0096643A"/>
    <w:rsid w:val="009667FC"/>
    <w:rsid w:val="0096698F"/>
    <w:rsid w:val="00967952"/>
    <w:rsid w:val="00970E66"/>
    <w:rsid w:val="009720E9"/>
    <w:rsid w:val="009723A6"/>
    <w:rsid w:val="009732DD"/>
    <w:rsid w:val="00974816"/>
    <w:rsid w:val="00974F29"/>
    <w:rsid w:val="00975AB1"/>
    <w:rsid w:val="00976049"/>
    <w:rsid w:val="009760E2"/>
    <w:rsid w:val="0097669F"/>
    <w:rsid w:val="009775E1"/>
    <w:rsid w:val="00977BD3"/>
    <w:rsid w:val="0098021F"/>
    <w:rsid w:val="00980C53"/>
    <w:rsid w:val="00981015"/>
    <w:rsid w:val="00981D72"/>
    <w:rsid w:val="00981E0A"/>
    <w:rsid w:val="00981EE5"/>
    <w:rsid w:val="0098202F"/>
    <w:rsid w:val="009824D5"/>
    <w:rsid w:val="009825C2"/>
    <w:rsid w:val="00983911"/>
    <w:rsid w:val="00984790"/>
    <w:rsid w:val="00985858"/>
    <w:rsid w:val="00986A0A"/>
    <w:rsid w:val="00986E0B"/>
    <w:rsid w:val="00986E97"/>
    <w:rsid w:val="009910A9"/>
    <w:rsid w:val="00991BB4"/>
    <w:rsid w:val="00991CA0"/>
    <w:rsid w:val="00992927"/>
    <w:rsid w:val="00992972"/>
    <w:rsid w:val="00992AE3"/>
    <w:rsid w:val="009938F6"/>
    <w:rsid w:val="00993E0D"/>
    <w:rsid w:val="0099472C"/>
    <w:rsid w:val="009951B9"/>
    <w:rsid w:val="009952A7"/>
    <w:rsid w:val="00996C67"/>
    <w:rsid w:val="009977CD"/>
    <w:rsid w:val="009A07C5"/>
    <w:rsid w:val="009A1026"/>
    <w:rsid w:val="009A2EF7"/>
    <w:rsid w:val="009A37E8"/>
    <w:rsid w:val="009A399A"/>
    <w:rsid w:val="009A4E94"/>
    <w:rsid w:val="009A5AC6"/>
    <w:rsid w:val="009A5C93"/>
    <w:rsid w:val="009A641B"/>
    <w:rsid w:val="009B17FF"/>
    <w:rsid w:val="009B3334"/>
    <w:rsid w:val="009B344C"/>
    <w:rsid w:val="009B3A89"/>
    <w:rsid w:val="009B459F"/>
    <w:rsid w:val="009B48C6"/>
    <w:rsid w:val="009B4D56"/>
    <w:rsid w:val="009B5594"/>
    <w:rsid w:val="009B5769"/>
    <w:rsid w:val="009B6395"/>
    <w:rsid w:val="009B649E"/>
    <w:rsid w:val="009B6BB3"/>
    <w:rsid w:val="009B6DAA"/>
    <w:rsid w:val="009B7C67"/>
    <w:rsid w:val="009C1C32"/>
    <w:rsid w:val="009C2F31"/>
    <w:rsid w:val="009C3B81"/>
    <w:rsid w:val="009C4E26"/>
    <w:rsid w:val="009C5728"/>
    <w:rsid w:val="009C683E"/>
    <w:rsid w:val="009C74CF"/>
    <w:rsid w:val="009C7B64"/>
    <w:rsid w:val="009D01B7"/>
    <w:rsid w:val="009D02DA"/>
    <w:rsid w:val="009D06F7"/>
    <w:rsid w:val="009D3190"/>
    <w:rsid w:val="009D5BAA"/>
    <w:rsid w:val="009D6B25"/>
    <w:rsid w:val="009E031A"/>
    <w:rsid w:val="009E273C"/>
    <w:rsid w:val="009E278C"/>
    <w:rsid w:val="009E31BA"/>
    <w:rsid w:val="009E3FA1"/>
    <w:rsid w:val="009E435A"/>
    <w:rsid w:val="009E43A1"/>
    <w:rsid w:val="009E5164"/>
    <w:rsid w:val="009E5AA2"/>
    <w:rsid w:val="009F04A3"/>
    <w:rsid w:val="009F1BF2"/>
    <w:rsid w:val="009F2CE9"/>
    <w:rsid w:val="009F3549"/>
    <w:rsid w:val="009F41E2"/>
    <w:rsid w:val="009F45C2"/>
    <w:rsid w:val="009F56C3"/>
    <w:rsid w:val="009F6739"/>
    <w:rsid w:val="009F7DAB"/>
    <w:rsid w:val="00A0110F"/>
    <w:rsid w:val="00A01466"/>
    <w:rsid w:val="00A03329"/>
    <w:rsid w:val="00A04375"/>
    <w:rsid w:val="00A0477B"/>
    <w:rsid w:val="00A04B68"/>
    <w:rsid w:val="00A04F2A"/>
    <w:rsid w:val="00A05B62"/>
    <w:rsid w:val="00A05F46"/>
    <w:rsid w:val="00A077CD"/>
    <w:rsid w:val="00A07B38"/>
    <w:rsid w:val="00A07DCA"/>
    <w:rsid w:val="00A11521"/>
    <w:rsid w:val="00A11DCB"/>
    <w:rsid w:val="00A12554"/>
    <w:rsid w:val="00A127CE"/>
    <w:rsid w:val="00A12E08"/>
    <w:rsid w:val="00A136A2"/>
    <w:rsid w:val="00A138CA"/>
    <w:rsid w:val="00A13E14"/>
    <w:rsid w:val="00A142A9"/>
    <w:rsid w:val="00A16AF1"/>
    <w:rsid w:val="00A17B83"/>
    <w:rsid w:val="00A17C36"/>
    <w:rsid w:val="00A17D09"/>
    <w:rsid w:val="00A212DE"/>
    <w:rsid w:val="00A2176E"/>
    <w:rsid w:val="00A22173"/>
    <w:rsid w:val="00A22B53"/>
    <w:rsid w:val="00A24885"/>
    <w:rsid w:val="00A24E89"/>
    <w:rsid w:val="00A25616"/>
    <w:rsid w:val="00A26D42"/>
    <w:rsid w:val="00A271E0"/>
    <w:rsid w:val="00A2750F"/>
    <w:rsid w:val="00A30287"/>
    <w:rsid w:val="00A31F2B"/>
    <w:rsid w:val="00A32340"/>
    <w:rsid w:val="00A32E29"/>
    <w:rsid w:val="00A32E2C"/>
    <w:rsid w:val="00A33B9E"/>
    <w:rsid w:val="00A33E1B"/>
    <w:rsid w:val="00A3582B"/>
    <w:rsid w:val="00A35A78"/>
    <w:rsid w:val="00A37E3A"/>
    <w:rsid w:val="00A406E7"/>
    <w:rsid w:val="00A41371"/>
    <w:rsid w:val="00A425D3"/>
    <w:rsid w:val="00A4391A"/>
    <w:rsid w:val="00A43A3B"/>
    <w:rsid w:val="00A445B7"/>
    <w:rsid w:val="00A45FFB"/>
    <w:rsid w:val="00A460A5"/>
    <w:rsid w:val="00A461A5"/>
    <w:rsid w:val="00A46C80"/>
    <w:rsid w:val="00A5271C"/>
    <w:rsid w:val="00A52A47"/>
    <w:rsid w:val="00A5473A"/>
    <w:rsid w:val="00A5496F"/>
    <w:rsid w:val="00A55E26"/>
    <w:rsid w:val="00A56253"/>
    <w:rsid w:val="00A5638E"/>
    <w:rsid w:val="00A56523"/>
    <w:rsid w:val="00A56A8A"/>
    <w:rsid w:val="00A56C66"/>
    <w:rsid w:val="00A603C1"/>
    <w:rsid w:val="00A61043"/>
    <w:rsid w:val="00A62C4F"/>
    <w:rsid w:val="00A62F2D"/>
    <w:rsid w:val="00A6377D"/>
    <w:rsid w:val="00A6378E"/>
    <w:rsid w:val="00A652DB"/>
    <w:rsid w:val="00A65F2F"/>
    <w:rsid w:val="00A67328"/>
    <w:rsid w:val="00A67A0F"/>
    <w:rsid w:val="00A70DCD"/>
    <w:rsid w:val="00A710EC"/>
    <w:rsid w:val="00A71EC2"/>
    <w:rsid w:val="00A72A8C"/>
    <w:rsid w:val="00A72F6B"/>
    <w:rsid w:val="00A751FA"/>
    <w:rsid w:val="00A75C22"/>
    <w:rsid w:val="00A75DC5"/>
    <w:rsid w:val="00A76EFA"/>
    <w:rsid w:val="00A77084"/>
    <w:rsid w:val="00A77BFA"/>
    <w:rsid w:val="00A80CD3"/>
    <w:rsid w:val="00A83A2D"/>
    <w:rsid w:val="00A83E70"/>
    <w:rsid w:val="00A849B3"/>
    <w:rsid w:val="00A85F7C"/>
    <w:rsid w:val="00A869C5"/>
    <w:rsid w:val="00A871A7"/>
    <w:rsid w:val="00A90A0C"/>
    <w:rsid w:val="00A90CEB"/>
    <w:rsid w:val="00A90DCC"/>
    <w:rsid w:val="00A91633"/>
    <w:rsid w:val="00A917CE"/>
    <w:rsid w:val="00A923C2"/>
    <w:rsid w:val="00A92571"/>
    <w:rsid w:val="00A935D6"/>
    <w:rsid w:val="00A93DC6"/>
    <w:rsid w:val="00A93E83"/>
    <w:rsid w:val="00A945AC"/>
    <w:rsid w:val="00A94ACA"/>
    <w:rsid w:val="00A96126"/>
    <w:rsid w:val="00A96BFD"/>
    <w:rsid w:val="00A97A1B"/>
    <w:rsid w:val="00AA0FB7"/>
    <w:rsid w:val="00AA1FA0"/>
    <w:rsid w:val="00AA31B5"/>
    <w:rsid w:val="00AA4246"/>
    <w:rsid w:val="00AA43B7"/>
    <w:rsid w:val="00AA47E4"/>
    <w:rsid w:val="00AA49C0"/>
    <w:rsid w:val="00AA6716"/>
    <w:rsid w:val="00AA675B"/>
    <w:rsid w:val="00AB0925"/>
    <w:rsid w:val="00AB0B66"/>
    <w:rsid w:val="00AB22A2"/>
    <w:rsid w:val="00AB2652"/>
    <w:rsid w:val="00AB2812"/>
    <w:rsid w:val="00AB34FF"/>
    <w:rsid w:val="00AB4AB3"/>
    <w:rsid w:val="00AB5258"/>
    <w:rsid w:val="00AB5EE0"/>
    <w:rsid w:val="00AB642E"/>
    <w:rsid w:val="00AB6786"/>
    <w:rsid w:val="00AB7803"/>
    <w:rsid w:val="00AB7E29"/>
    <w:rsid w:val="00AC033E"/>
    <w:rsid w:val="00AC0F50"/>
    <w:rsid w:val="00AC36D6"/>
    <w:rsid w:val="00AC3A32"/>
    <w:rsid w:val="00AC40F0"/>
    <w:rsid w:val="00AC5519"/>
    <w:rsid w:val="00AC5B07"/>
    <w:rsid w:val="00AC62A8"/>
    <w:rsid w:val="00AC7D57"/>
    <w:rsid w:val="00AC7D8A"/>
    <w:rsid w:val="00AD0200"/>
    <w:rsid w:val="00AD0918"/>
    <w:rsid w:val="00AD09D8"/>
    <w:rsid w:val="00AD0FA3"/>
    <w:rsid w:val="00AD1DF6"/>
    <w:rsid w:val="00AD22A1"/>
    <w:rsid w:val="00AD3E11"/>
    <w:rsid w:val="00AD6407"/>
    <w:rsid w:val="00AD6443"/>
    <w:rsid w:val="00AD7697"/>
    <w:rsid w:val="00AE0E52"/>
    <w:rsid w:val="00AE15E3"/>
    <w:rsid w:val="00AE1D5D"/>
    <w:rsid w:val="00AE22BA"/>
    <w:rsid w:val="00AE3729"/>
    <w:rsid w:val="00AE589B"/>
    <w:rsid w:val="00AE5E45"/>
    <w:rsid w:val="00AE6D3E"/>
    <w:rsid w:val="00AE6E78"/>
    <w:rsid w:val="00AE77A1"/>
    <w:rsid w:val="00AE7878"/>
    <w:rsid w:val="00AE7991"/>
    <w:rsid w:val="00AF15D7"/>
    <w:rsid w:val="00AF2E80"/>
    <w:rsid w:val="00AF41D8"/>
    <w:rsid w:val="00AF5132"/>
    <w:rsid w:val="00AF51F5"/>
    <w:rsid w:val="00AF595B"/>
    <w:rsid w:val="00AF6716"/>
    <w:rsid w:val="00AF7119"/>
    <w:rsid w:val="00AF7B64"/>
    <w:rsid w:val="00B008BB"/>
    <w:rsid w:val="00B019B2"/>
    <w:rsid w:val="00B01BE5"/>
    <w:rsid w:val="00B01F7B"/>
    <w:rsid w:val="00B02038"/>
    <w:rsid w:val="00B02CD2"/>
    <w:rsid w:val="00B03418"/>
    <w:rsid w:val="00B038E1"/>
    <w:rsid w:val="00B04961"/>
    <w:rsid w:val="00B0663C"/>
    <w:rsid w:val="00B10575"/>
    <w:rsid w:val="00B1119F"/>
    <w:rsid w:val="00B12934"/>
    <w:rsid w:val="00B12ADD"/>
    <w:rsid w:val="00B14621"/>
    <w:rsid w:val="00B164E0"/>
    <w:rsid w:val="00B17116"/>
    <w:rsid w:val="00B2026D"/>
    <w:rsid w:val="00B20B38"/>
    <w:rsid w:val="00B22A9D"/>
    <w:rsid w:val="00B23ECE"/>
    <w:rsid w:val="00B2403E"/>
    <w:rsid w:val="00B2480F"/>
    <w:rsid w:val="00B25687"/>
    <w:rsid w:val="00B315BB"/>
    <w:rsid w:val="00B31FE1"/>
    <w:rsid w:val="00B34E19"/>
    <w:rsid w:val="00B36411"/>
    <w:rsid w:val="00B36430"/>
    <w:rsid w:val="00B367F8"/>
    <w:rsid w:val="00B36A18"/>
    <w:rsid w:val="00B36B3F"/>
    <w:rsid w:val="00B36DAD"/>
    <w:rsid w:val="00B40272"/>
    <w:rsid w:val="00B40C56"/>
    <w:rsid w:val="00B41942"/>
    <w:rsid w:val="00B41BB3"/>
    <w:rsid w:val="00B41CB0"/>
    <w:rsid w:val="00B42000"/>
    <w:rsid w:val="00B438F0"/>
    <w:rsid w:val="00B44A43"/>
    <w:rsid w:val="00B4581D"/>
    <w:rsid w:val="00B464BA"/>
    <w:rsid w:val="00B46789"/>
    <w:rsid w:val="00B46DC0"/>
    <w:rsid w:val="00B47675"/>
    <w:rsid w:val="00B51804"/>
    <w:rsid w:val="00B5220A"/>
    <w:rsid w:val="00B52970"/>
    <w:rsid w:val="00B52EF3"/>
    <w:rsid w:val="00B53501"/>
    <w:rsid w:val="00B53D0F"/>
    <w:rsid w:val="00B550FC"/>
    <w:rsid w:val="00B55585"/>
    <w:rsid w:val="00B57C75"/>
    <w:rsid w:val="00B6076A"/>
    <w:rsid w:val="00B61A32"/>
    <w:rsid w:val="00B63855"/>
    <w:rsid w:val="00B63E0A"/>
    <w:rsid w:val="00B64774"/>
    <w:rsid w:val="00B709AF"/>
    <w:rsid w:val="00B70E1C"/>
    <w:rsid w:val="00B70EA4"/>
    <w:rsid w:val="00B70F76"/>
    <w:rsid w:val="00B710D3"/>
    <w:rsid w:val="00B7208D"/>
    <w:rsid w:val="00B72179"/>
    <w:rsid w:val="00B72295"/>
    <w:rsid w:val="00B7352D"/>
    <w:rsid w:val="00B7484A"/>
    <w:rsid w:val="00B77713"/>
    <w:rsid w:val="00B806EA"/>
    <w:rsid w:val="00B80A82"/>
    <w:rsid w:val="00B813A4"/>
    <w:rsid w:val="00B820CF"/>
    <w:rsid w:val="00B8221C"/>
    <w:rsid w:val="00B83BE7"/>
    <w:rsid w:val="00B83C65"/>
    <w:rsid w:val="00B86013"/>
    <w:rsid w:val="00B8683F"/>
    <w:rsid w:val="00B86D3D"/>
    <w:rsid w:val="00B91D54"/>
    <w:rsid w:val="00B91DFA"/>
    <w:rsid w:val="00B921C0"/>
    <w:rsid w:val="00B924D9"/>
    <w:rsid w:val="00B9269B"/>
    <w:rsid w:val="00B92818"/>
    <w:rsid w:val="00B939CA"/>
    <w:rsid w:val="00B94005"/>
    <w:rsid w:val="00B9535D"/>
    <w:rsid w:val="00B95BC8"/>
    <w:rsid w:val="00B95E64"/>
    <w:rsid w:val="00B97AC8"/>
    <w:rsid w:val="00BA1B58"/>
    <w:rsid w:val="00BA22BA"/>
    <w:rsid w:val="00BA2A14"/>
    <w:rsid w:val="00BA2C12"/>
    <w:rsid w:val="00BA2C71"/>
    <w:rsid w:val="00BA2E12"/>
    <w:rsid w:val="00BA38E2"/>
    <w:rsid w:val="00BA4D28"/>
    <w:rsid w:val="00BA5395"/>
    <w:rsid w:val="00BA55F2"/>
    <w:rsid w:val="00BA5866"/>
    <w:rsid w:val="00BA5C9B"/>
    <w:rsid w:val="00BB3D12"/>
    <w:rsid w:val="00BB4943"/>
    <w:rsid w:val="00BB4DAE"/>
    <w:rsid w:val="00BB638C"/>
    <w:rsid w:val="00BB69D9"/>
    <w:rsid w:val="00BB6C8A"/>
    <w:rsid w:val="00BB6F4D"/>
    <w:rsid w:val="00BB7156"/>
    <w:rsid w:val="00BB7412"/>
    <w:rsid w:val="00BB7749"/>
    <w:rsid w:val="00BB7A63"/>
    <w:rsid w:val="00BC19E3"/>
    <w:rsid w:val="00BC1F1E"/>
    <w:rsid w:val="00BC22C4"/>
    <w:rsid w:val="00BC4C18"/>
    <w:rsid w:val="00BC6DF9"/>
    <w:rsid w:val="00BC7895"/>
    <w:rsid w:val="00BC7BE5"/>
    <w:rsid w:val="00BD0382"/>
    <w:rsid w:val="00BD1B7D"/>
    <w:rsid w:val="00BD23A1"/>
    <w:rsid w:val="00BD2953"/>
    <w:rsid w:val="00BD2D6E"/>
    <w:rsid w:val="00BD3188"/>
    <w:rsid w:val="00BD3E11"/>
    <w:rsid w:val="00BD3F5A"/>
    <w:rsid w:val="00BD51B2"/>
    <w:rsid w:val="00BD59E0"/>
    <w:rsid w:val="00BD5EF6"/>
    <w:rsid w:val="00BD623F"/>
    <w:rsid w:val="00BD66D8"/>
    <w:rsid w:val="00BD7915"/>
    <w:rsid w:val="00BD7CDD"/>
    <w:rsid w:val="00BE059A"/>
    <w:rsid w:val="00BE1199"/>
    <w:rsid w:val="00BE1334"/>
    <w:rsid w:val="00BE1397"/>
    <w:rsid w:val="00BE17B8"/>
    <w:rsid w:val="00BE3DED"/>
    <w:rsid w:val="00BE3E0A"/>
    <w:rsid w:val="00BE42D2"/>
    <w:rsid w:val="00BE4919"/>
    <w:rsid w:val="00BE4D27"/>
    <w:rsid w:val="00BE61A8"/>
    <w:rsid w:val="00BE7087"/>
    <w:rsid w:val="00BE72C8"/>
    <w:rsid w:val="00BF10ED"/>
    <w:rsid w:val="00BF1724"/>
    <w:rsid w:val="00BF1975"/>
    <w:rsid w:val="00BF2709"/>
    <w:rsid w:val="00BF446A"/>
    <w:rsid w:val="00BF49A7"/>
    <w:rsid w:val="00BF49D8"/>
    <w:rsid w:val="00BF5C4B"/>
    <w:rsid w:val="00BF5D8E"/>
    <w:rsid w:val="00BF6E09"/>
    <w:rsid w:val="00BF6E55"/>
    <w:rsid w:val="00BF7B0B"/>
    <w:rsid w:val="00C01B5E"/>
    <w:rsid w:val="00C01D38"/>
    <w:rsid w:val="00C02CA5"/>
    <w:rsid w:val="00C033DA"/>
    <w:rsid w:val="00C0365D"/>
    <w:rsid w:val="00C044EE"/>
    <w:rsid w:val="00C0475C"/>
    <w:rsid w:val="00C04B75"/>
    <w:rsid w:val="00C0588D"/>
    <w:rsid w:val="00C05A9D"/>
    <w:rsid w:val="00C05F3E"/>
    <w:rsid w:val="00C10550"/>
    <w:rsid w:val="00C1115A"/>
    <w:rsid w:val="00C12FB6"/>
    <w:rsid w:val="00C13507"/>
    <w:rsid w:val="00C13EAA"/>
    <w:rsid w:val="00C16EF8"/>
    <w:rsid w:val="00C212B4"/>
    <w:rsid w:val="00C226C1"/>
    <w:rsid w:val="00C2274B"/>
    <w:rsid w:val="00C22ADD"/>
    <w:rsid w:val="00C22E6C"/>
    <w:rsid w:val="00C23639"/>
    <w:rsid w:val="00C24682"/>
    <w:rsid w:val="00C249AD"/>
    <w:rsid w:val="00C2538E"/>
    <w:rsid w:val="00C25E75"/>
    <w:rsid w:val="00C26099"/>
    <w:rsid w:val="00C262D0"/>
    <w:rsid w:val="00C275A2"/>
    <w:rsid w:val="00C31ECE"/>
    <w:rsid w:val="00C332E4"/>
    <w:rsid w:val="00C34AA3"/>
    <w:rsid w:val="00C35A60"/>
    <w:rsid w:val="00C35E8A"/>
    <w:rsid w:val="00C4062A"/>
    <w:rsid w:val="00C40D88"/>
    <w:rsid w:val="00C426E9"/>
    <w:rsid w:val="00C4385D"/>
    <w:rsid w:val="00C45214"/>
    <w:rsid w:val="00C45621"/>
    <w:rsid w:val="00C45BB8"/>
    <w:rsid w:val="00C51D93"/>
    <w:rsid w:val="00C51F96"/>
    <w:rsid w:val="00C53041"/>
    <w:rsid w:val="00C53332"/>
    <w:rsid w:val="00C539B9"/>
    <w:rsid w:val="00C5426A"/>
    <w:rsid w:val="00C548AE"/>
    <w:rsid w:val="00C55AB8"/>
    <w:rsid w:val="00C55CAA"/>
    <w:rsid w:val="00C56C39"/>
    <w:rsid w:val="00C57CA9"/>
    <w:rsid w:val="00C57FDC"/>
    <w:rsid w:val="00C60BD7"/>
    <w:rsid w:val="00C60EC1"/>
    <w:rsid w:val="00C61524"/>
    <w:rsid w:val="00C617E0"/>
    <w:rsid w:val="00C62727"/>
    <w:rsid w:val="00C631BB"/>
    <w:rsid w:val="00C631C3"/>
    <w:rsid w:val="00C63808"/>
    <w:rsid w:val="00C67CEA"/>
    <w:rsid w:val="00C67E93"/>
    <w:rsid w:val="00C70093"/>
    <w:rsid w:val="00C703BF"/>
    <w:rsid w:val="00C72D42"/>
    <w:rsid w:val="00C75165"/>
    <w:rsid w:val="00C7516B"/>
    <w:rsid w:val="00C7528B"/>
    <w:rsid w:val="00C75B76"/>
    <w:rsid w:val="00C7648D"/>
    <w:rsid w:val="00C76719"/>
    <w:rsid w:val="00C76753"/>
    <w:rsid w:val="00C76CE5"/>
    <w:rsid w:val="00C77A4C"/>
    <w:rsid w:val="00C77AAF"/>
    <w:rsid w:val="00C8125E"/>
    <w:rsid w:val="00C81B6E"/>
    <w:rsid w:val="00C833FA"/>
    <w:rsid w:val="00C839D5"/>
    <w:rsid w:val="00C844E2"/>
    <w:rsid w:val="00C84F0E"/>
    <w:rsid w:val="00C867CD"/>
    <w:rsid w:val="00C90550"/>
    <w:rsid w:val="00C91F85"/>
    <w:rsid w:val="00C93AD9"/>
    <w:rsid w:val="00C955C5"/>
    <w:rsid w:val="00C95DCA"/>
    <w:rsid w:val="00CA1136"/>
    <w:rsid w:val="00CA1CBF"/>
    <w:rsid w:val="00CA2AB5"/>
    <w:rsid w:val="00CA2F16"/>
    <w:rsid w:val="00CA596B"/>
    <w:rsid w:val="00CA631F"/>
    <w:rsid w:val="00CA79DB"/>
    <w:rsid w:val="00CB0602"/>
    <w:rsid w:val="00CB2961"/>
    <w:rsid w:val="00CB2D89"/>
    <w:rsid w:val="00CB429A"/>
    <w:rsid w:val="00CB4819"/>
    <w:rsid w:val="00CB4D9D"/>
    <w:rsid w:val="00CB56ED"/>
    <w:rsid w:val="00CB6BBE"/>
    <w:rsid w:val="00CC0D2A"/>
    <w:rsid w:val="00CC1E64"/>
    <w:rsid w:val="00CC298D"/>
    <w:rsid w:val="00CC2F9C"/>
    <w:rsid w:val="00CC3123"/>
    <w:rsid w:val="00CC5912"/>
    <w:rsid w:val="00CC5CC2"/>
    <w:rsid w:val="00CC7CA2"/>
    <w:rsid w:val="00CD06B7"/>
    <w:rsid w:val="00CD1E70"/>
    <w:rsid w:val="00CD2825"/>
    <w:rsid w:val="00CD3015"/>
    <w:rsid w:val="00CD3EA1"/>
    <w:rsid w:val="00CD3FF7"/>
    <w:rsid w:val="00CD4021"/>
    <w:rsid w:val="00CE08C3"/>
    <w:rsid w:val="00CE0DD5"/>
    <w:rsid w:val="00CE2C96"/>
    <w:rsid w:val="00CE2F5B"/>
    <w:rsid w:val="00CE502E"/>
    <w:rsid w:val="00CE5166"/>
    <w:rsid w:val="00CE5C75"/>
    <w:rsid w:val="00CE62C9"/>
    <w:rsid w:val="00CE6898"/>
    <w:rsid w:val="00CE6ED5"/>
    <w:rsid w:val="00CE78F4"/>
    <w:rsid w:val="00CF0860"/>
    <w:rsid w:val="00CF08CF"/>
    <w:rsid w:val="00CF0B81"/>
    <w:rsid w:val="00CF0D32"/>
    <w:rsid w:val="00CF3355"/>
    <w:rsid w:val="00CF343A"/>
    <w:rsid w:val="00CF3923"/>
    <w:rsid w:val="00CF4714"/>
    <w:rsid w:val="00CF4862"/>
    <w:rsid w:val="00CF7F29"/>
    <w:rsid w:val="00CF7FBE"/>
    <w:rsid w:val="00D01261"/>
    <w:rsid w:val="00D01440"/>
    <w:rsid w:val="00D01B65"/>
    <w:rsid w:val="00D03263"/>
    <w:rsid w:val="00D032E9"/>
    <w:rsid w:val="00D036D0"/>
    <w:rsid w:val="00D0378B"/>
    <w:rsid w:val="00D04927"/>
    <w:rsid w:val="00D05581"/>
    <w:rsid w:val="00D05938"/>
    <w:rsid w:val="00D10196"/>
    <w:rsid w:val="00D1306F"/>
    <w:rsid w:val="00D13D08"/>
    <w:rsid w:val="00D1426A"/>
    <w:rsid w:val="00D143DE"/>
    <w:rsid w:val="00D15618"/>
    <w:rsid w:val="00D16362"/>
    <w:rsid w:val="00D16AE8"/>
    <w:rsid w:val="00D17197"/>
    <w:rsid w:val="00D20EA2"/>
    <w:rsid w:val="00D21747"/>
    <w:rsid w:val="00D22138"/>
    <w:rsid w:val="00D232F7"/>
    <w:rsid w:val="00D2353F"/>
    <w:rsid w:val="00D25499"/>
    <w:rsid w:val="00D314FB"/>
    <w:rsid w:val="00D31FD7"/>
    <w:rsid w:val="00D32C04"/>
    <w:rsid w:val="00D332EB"/>
    <w:rsid w:val="00D33B94"/>
    <w:rsid w:val="00D33BE2"/>
    <w:rsid w:val="00D34ADC"/>
    <w:rsid w:val="00D34DC0"/>
    <w:rsid w:val="00D36282"/>
    <w:rsid w:val="00D37228"/>
    <w:rsid w:val="00D37522"/>
    <w:rsid w:val="00D376BE"/>
    <w:rsid w:val="00D411D1"/>
    <w:rsid w:val="00D432DD"/>
    <w:rsid w:val="00D4386A"/>
    <w:rsid w:val="00D44882"/>
    <w:rsid w:val="00D46FB5"/>
    <w:rsid w:val="00D47826"/>
    <w:rsid w:val="00D51DE5"/>
    <w:rsid w:val="00D527F6"/>
    <w:rsid w:val="00D54C6E"/>
    <w:rsid w:val="00D57292"/>
    <w:rsid w:val="00D6020A"/>
    <w:rsid w:val="00D60CDC"/>
    <w:rsid w:val="00D62877"/>
    <w:rsid w:val="00D62A99"/>
    <w:rsid w:val="00D62B05"/>
    <w:rsid w:val="00D62C0C"/>
    <w:rsid w:val="00D62E9E"/>
    <w:rsid w:val="00D6328D"/>
    <w:rsid w:val="00D659F8"/>
    <w:rsid w:val="00D666EC"/>
    <w:rsid w:val="00D67DB9"/>
    <w:rsid w:val="00D7031F"/>
    <w:rsid w:val="00D703F1"/>
    <w:rsid w:val="00D715DA"/>
    <w:rsid w:val="00D716D4"/>
    <w:rsid w:val="00D72450"/>
    <w:rsid w:val="00D74439"/>
    <w:rsid w:val="00D74B85"/>
    <w:rsid w:val="00D76C16"/>
    <w:rsid w:val="00D7768A"/>
    <w:rsid w:val="00D777F0"/>
    <w:rsid w:val="00D80B6E"/>
    <w:rsid w:val="00D81525"/>
    <w:rsid w:val="00D824E2"/>
    <w:rsid w:val="00D82A30"/>
    <w:rsid w:val="00D82B7C"/>
    <w:rsid w:val="00D83F5F"/>
    <w:rsid w:val="00D855C6"/>
    <w:rsid w:val="00D85965"/>
    <w:rsid w:val="00D859C8"/>
    <w:rsid w:val="00D86EA7"/>
    <w:rsid w:val="00D87FAB"/>
    <w:rsid w:val="00D9103B"/>
    <w:rsid w:val="00D92FD5"/>
    <w:rsid w:val="00D931DE"/>
    <w:rsid w:val="00D93AD7"/>
    <w:rsid w:val="00D94719"/>
    <w:rsid w:val="00D947CE"/>
    <w:rsid w:val="00D94DE2"/>
    <w:rsid w:val="00D96003"/>
    <w:rsid w:val="00D972FE"/>
    <w:rsid w:val="00D973A6"/>
    <w:rsid w:val="00D97637"/>
    <w:rsid w:val="00D97C72"/>
    <w:rsid w:val="00DA026B"/>
    <w:rsid w:val="00DA0794"/>
    <w:rsid w:val="00DA10F4"/>
    <w:rsid w:val="00DA2623"/>
    <w:rsid w:val="00DA2809"/>
    <w:rsid w:val="00DA67DC"/>
    <w:rsid w:val="00DB01A0"/>
    <w:rsid w:val="00DB0984"/>
    <w:rsid w:val="00DB10DD"/>
    <w:rsid w:val="00DB25D0"/>
    <w:rsid w:val="00DB44C3"/>
    <w:rsid w:val="00DB47EA"/>
    <w:rsid w:val="00DB5143"/>
    <w:rsid w:val="00DB6137"/>
    <w:rsid w:val="00DB6502"/>
    <w:rsid w:val="00DB7661"/>
    <w:rsid w:val="00DB7B8B"/>
    <w:rsid w:val="00DB7E3A"/>
    <w:rsid w:val="00DC0589"/>
    <w:rsid w:val="00DC20EE"/>
    <w:rsid w:val="00DC22FA"/>
    <w:rsid w:val="00DC2E72"/>
    <w:rsid w:val="00DC3592"/>
    <w:rsid w:val="00DC3647"/>
    <w:rsid w:val="00DC38F3"/>
    <w:rsid w:val="00DC3939"/>
    <w:rsid w:val="00DC410D"/>
    <w:rsid w:val="00DC7A84"/>
    <w:rsid w:val="00DC7F08"/>
    <w:rsid w:val="00DD0A2D"/>
    <w:rsid w:val="00DD12CF"/>
    <w:rsid w:val="00DD2D20"/>
    <w:rsid w:val="00DD3ECF"/>
    <w:rsid w:val="00DD54F1"/>
    <w:rsid w:val="00DD69FB"/>
    <w:rsid w:val="00DD6B49"/>
    <w:rsid w:val="00DD6B7E"/>
    <w:rsid w:val="00DD73EC"/>
    <w:rsid w:val="00DD74EE"/>
    <w:rsid w:val="00DD756A"/>
    <w:rsid w:val="00DE008A"/>
    <w:rsid w:val="00DE1E59"/>
    <w:rsid w:val="00DE2A08"/>
    <w:rsid w:val="00DE2CEC"/>
    <w:rsid w:val="00DE3396"/>
    <w:rsid w:val="00DE4568"/>
    <w:rsid w:val="00DE5B5C"/>
    <w:rsid w:val="00DE6902"/>
    <w:rsid w:val="00DE72E5"/>
    <w:rsid w:val="00DF15DD"/>
    <w:rsid w:val="00DF25CD"/>
    <w:rsid w:val="00DF320B"/>
    <w:rsid w:val="00DF443F"/>
    <w:rsid w:val="00DF5DC0"/>
    <w:rsid w:val="00DF61DE"/>
    <w:rsid w:val="00E00179"/>
    <w:rsid w:val="00E007B9"/>
    <w:rsid w:val="00E015C1"/>
    <w:rsid w:val="00E018AD"/>
    <w:rsid w:val="00E01EAE"/>
    <w:rsid w:val="00E0304D"/>
    <w:rsid w:val="00E0311B"/>
    <w:rsid w:val="00E06A59"/>
    <w:rsid w:val="00E0726D"/>
    <w:rsid w:val="00E0799A"/>
    <w:rsid w:val="00E10267"/>
    <w:rsid w:val="00E10298"/>
    <w:rsid w:val="00E11136"/>
    <w:rsid w:val="00E11335"/>
    <w:rsid w:val="00E1358C"/>
    <w:rsid w:val="00E1513C"/>
    <w:rsid w:val="00E15654"/>
    <w:rsid w:val="00E15990"/>
    <w:rsid w:val="00E16067"/>
    <w:rsid w:val="00E16A1A"/>
    <w:rsid w:val="00E24068"/>
    <w:rsid w:val="00E25A6E"/>
    <w:rsid w:val="00E261D1"/>
    <w:rsid w:val="00E267E3"/>
    <w:rsid w:val="00E26DB0"/>
    <w:rsid w:val="00E2713A"/>
    <w:rsid w:val="00E2721B"/>
    <w:rsid w:val="00E3090D"/>
    <w:rsid w:val="00E30EF8"/>
    <w:rsid w:val="00E31389"/>
    <w:rsid w:val="00E3152F"/>
    <w:rsid w:val="00E33DD2"/>
    <w:rsid w:val="00E33E99"/>
    <w:rsid w:val="00E34C86"/>
    <w:rsid w:val="00E35EDC"/>
    <w:rsid w:val="00E377BA"/>
    <w:rsid w:val="00E37F52"/>
    <w:rsid w:val="00E4003E"/>
    <w:rsid w:val="00E40522"/>
    <w:rsid w:val="00E416C5"/>
    <w:rsid w:val="00E427E8"/>
    <w:rsid w:val="00E45911"/>
    <w:rsid w:val="00E460DE"/>
    <w:rsid w:val="00E46B40"/>
    <w:rsid w:val="00E5036A"/>
    <w:rsid w:val="00E50C2A"/>
    <w:rsid w:val="00E524B5"/>
    <w:rsid w:val="00E53DB8"/>
    <w:rsid w:val="00E54D85"/>
    <w:rsid w:val="00E5584F"/>
    <w:rsid w:val="00E5654B"/>
    <w:rsid w:val="00E56F4C"/>
    <w:rsid w:val="00E571A9"/>
    <w:rsid w:val="00E5724B"/>
    <w:rsid w:val="00E57539"/>
    <w:rsid w:val="00E576FF"/>
    <w:rsid w:val="00E60701"/>
    <w:rsid w:val="00E6145B"/>
    <w:rsid w:val="00E625C9"/>
    <w:rsid w:val="00E6353B"/>
    <w:rsid w:val="00E638F5"/>
    <w:rsid w:val="00E6599D"/>
    <w:rsid w:val="00E66309"/>
    <w:rsid w:val="00E67C5A"/>
    <w:rsid w:val="00E703C9"/>
    <w:rsid w:val="00E70695"/>
    <w:rsid w:val="00E71225"/>
    <w:rsid w:val="00E7181B"/>
    <w:rsid w:val="00E72012"/>
    <w:rsid w:val="00E735FE"/>
    <w:rsid w:val="00E76731"/>
    <w:rsid w:val="00E7787D"/>
    <w:rsid w:val="00E77AD7"/>
    <w:rsid w:val="00E77B6D"/>
    <w:rsid w:val="00E81EFE"/>
    <w:rsid w:val="00E8237B"/>
    <w:rsid w:val="00E82832"/>
    <w:rsid w:val="00E836C0"/>
    <w:rsid w:val="00E842D6"/>
    <w:rsid w:val="00E848D9"/>
    <w:rsid w:val="00E85A1C"/>
    <w:rsid w:val="00E933CD"/>
    <w:rsid w:val="00E93D10"/>
    <w:rsid w:val="00E93FC7"/>
    <w:rsid w:val="00E9414A"/>
    <w:rsid w:val="00E95D52"/>
    <w:rsid w:val="00E9618D"/>
    <w:rsid w:val="00EA00A1"/>
    <w:rsid w:val="00EA0713"/>
    <w:rsid w:val="00EA3573"/>
    <w:rsid w:val="00EA3C84"/>
    <w:rsid w:val="00EA3D38"/>
    <w:rsid w:val="00EA420E"/>
    <w:rsid w:val="00EA5A25"/>
    <w:rsid w:val="00EA6BB8"/>
    <w:rsid w:val="00EB0681"/>
    <w:rsid w:val="00EB0B11"/>
    <w:rsid w:val="00EB100F"/>
    <w:rsid w:val="00EB1458"/>
    <w:rsid w:val="00EB2EE1"/>
    <w:rsid w:val="00EB2F4F"/>
    <w:rsid w:val="00EB3756"/>
    <w:rsid w:val="00EB3B27"/>
    <w:rsid w:val="00EB6EEE"/>
    <w:rsid w:val="00EB6FF8"/>
    <w:rsid w:val="00EB72B7"/>
    <w:rsid w:val="00EB73C8"/>
    <w:rsid w:val="00EC00D7"/>
    <w:rsid w:val="00EC0563"/>
    <w:rsid w:val="00EC11A2"/>
    <w:rsid w:val="00EC3C8B"/>
    <w:rsid w:val="00EC439C"/>
    <w:rsid w:val="00EC5195"/>
    <w:rsid w:val="00EC52C2"/>
    <w:rsid w:val="00EC54FE"/>
    <w:rsid w:val="00EC7648"/>
    <w:rsid w:val="00EC7E4C"/>
    <w:rsid w:val="00ED009B"/>
    <w:rsid w:val="00ED12D2"/>
    <w:rsid w:val="00ED1844"/>
    <w:rsid w:val="00ED1DA3"/>
    <w:rsid w:val="00ED2124"/>
    <w:rsid w:val="00ED3BEB"/>
    <w:rsid w:val="00ED4040"/>
    <w:rsid w:val="00ED5254"/>
    <w:rsid w:val="00ED55B0"/>
    <w:rsid w:val="00ED59F5"/>
    <w:rsid w:val="00ED7A0F"/>
    <w:rsid w:val="00ED7A34"/>
    <w:rsid w:val="00ED7CC8"/>
    <w:rsid w:val="00EE04EC"/>
    <w:rsid w:val="00EE0F56"/>
    <w:rsid w:val="00EE1235"/>
    <w:rsid w:val="00EE320D"/>
    <w:rsid w:val="00EE3E5D"/>
    <w:rsid w:val="00EE4558"/>
    <w:rsid w:val="00EE4D71"/>
    <w:rsid w:val="00EE5903"/>
    <w:rsid w:val="00EE699C"/>
    <w:rsid w:val="00EE7283"/>
    <w:rsid w:val="00EE7D7A"/>
    <w:rsid w:val="00EF1365"/>
    <w:rsid w:val="00EF2EA3"/>
    <w:rsid w:val="00EF3A93"/>
    <w:rsid w:val="00F00CC1"/>
    <w:rsid w:val="00F00F86"/>
    <w:rsid w:val="00F023C3"/>
    <w:rsid w:val="00F02592"/>
    <w:rsid w:val="00F0280C"/>
    <w:rsid w:val="00F02AC9"/>
    <w:rsid w:val="00F03A28"/>
    <w:rsid w:val="00F054DD"/>
    <w:rsid w:val="00F05C67"/>
    <w:rsid w:val="00F0625E"/>
    <w:rsid w:val="00F066C9"/>
    <w:rsid w:val="00F0784F"/>
    <w:rsid w:val="00F1188B"/>
    <w:rsid w:val="00F1198C"/>
    <w:rsid w:val="00F119E8"/>
    <w:rsid w:val="00F11C21"/>
    <w:rsid w:val="00F1275D"/>
    <w:rsid w:val="00F130AF"/>
    <w:rsid w:val="00F163B2"/>
    <w:rsid w:val="00F2099E"/>
    <w:rsid w:val="00F20BF9"/>
    <w:rsid w:val="00F20F2C"/>
    <w:rsid w:val="00F2152F"/>
    <w:rsid w:val="00F21C40"/>
    <w:rsid w:val="00F23493"/>
    <w:rsid w:val="00F255CE"/>
    <w:rsid w:val="00F26EA6"/>
    <w:rsid w:val="00F26FCD"/>
    <w:rsid w:val="00F30302"/>
    <w:rsid w:val="00F3068D"/>
    <w:rsid w:val="00F30BC4"/>
    <w:rsid w:val="00F31B5A"/>
    <w:rsid w:val="00F325E8"/>
    <w:rsid w:val="00F32969"/>
    <w:rsid w:val="00F33EEA"/>
    <w:rsid w:val="00F340D5"/>
    <w:rsid w:val="00F34236"/>
    <w:rsid w:val="00F35AF5"/>
    <w:rsid w:val="00F35E2E"/>
    <w:rsid w:val="00F36750"/>
    <w:rsid w:val="00F369D4"/>
    <w:rsid w:val="00F413A9"/>
    <w:rsid w:val="00F41ADD"/>
    <w:rsid w:val="00F44C0E"/>
    <w:rsid w:val="00F50055"/>
    <w:rsid w:val="00F52C82"/>
    <w:rsid w:val="00F52FFD"/>
    <w:rsid w:val="00F53368"/>
    <w:rsid w:val="00F53F5A"/>
    <w:rsid w:val="00F54254"/>
    <w:rsid w:val="00F54398"/>
    <w:rsid w:val="00F54F3D"/>
    <w:rsid w:val="00F55675"/>
    <w:rsid w:val="00F557BA"/>
    <w:rsid w:val="00F60CC0"/>
    <w:rsid w:val="00F625E1"/>
    <w:rsid w:val="00F63E18"/>
    <w:rsid w:val="00F63E40"/>
    <w:rsid w:val="00F65FC6"/>
    <w:rsid w:val="00F66F4A"/>
    <w:rsid w:val="00F70CCC"/>
    <w:rsid w:val="00F71508"/>
    <w:rsid w:val="00F71F47"/>
    <w:rsid w:val="00F73391"/>
    <w:rsid w:val="00F75A95"/>
    <w:rsid w:val="00F7691D"/>
    <w:rsid w:val="00F82160"/>
    <w:rsid w:val="00F82D24"/>
    <w:rsid w:val="00F82F77"/>
    <w:rsid w:val="00F84B33"/>
    <w:rsid w:val="00F84C76"/>
    <w:rsid w:val="00F84E48"/>
    <w:rsid w:val="00F84ED7"/>
    <w:rsid w:val="00F86E29"/>
    <w:rsid w:val="00F874BD"/>
    <w:rsid w:val="00F87945"/>
    <w:rsid w:val="00F9004B"/>
    <w:rsid w:val="00F9111C"/>
    <w:rsid w:val="00F91E19"/>
    <w:rsid w:val="00F92336"/>
    <w:rsid w:val="00F925D0"/>
    <w:rsid w:val="00F93175"/>
    <w:rsid w:val="00F93880"/>
    <w:rsid w:val="00F95B94"/>
    <w:rsid w:val="00F95CE9"/>
    <w:rsid w:val="00F962A0"/>
    <w:rsid w:val="00F96DE3"/>
    <w:rsid w:val="00FA03D3"/>
    <w:rsid w:val="00FA2D46"/>
    <w:rsid w:val="00FA2DDC"/>
    <w:rsid w:val="00FA732E"/>
    <w:rsid w:val="00FA7EBA"/>
    <w:rsid w:val="00FB10D7"/>
    <w:rsid w:val="00FB17DF"/>
    <w:rsid w:val="00FB3B4D"/>
    <w:rsid w:val="00FB3F8E"/>
    <w:rsid w:val="00FB49AB"/>
    <w:rsid w:val="00FC1579"/>
    <w:rsid w:val="00FC23AB"/>
    <w:rsid w:val="00FC2CBA"/>
    <w:rsid w:val="00FC2D98"/>
    <w:rsid w:val="00FC3234"/>
    <w:rsid w:val="00FC34F7"/>
    <w:rsid w:val="00FC39CE"/>
    <w:rsid w:val="00FC5340"/>
    <w:rsid w:val="00FC554D"/>
    <w:rsid w:val="00FC5578"/>
    <w:rsid w:val="00FC55C6"/>
    <w:rsid w:val="00FC75DC"/>
    <w:rsid w:val="00FD177B"/>
    <w:rsid w:val="00FD3E78"/>
    <w:rsid w:val="00FD4BFC"/>
    <w:rsid w:val="00FD549B"/>
    <w:rsid w:val="00FD614B"/>
    <w:rsid w:val="00FD63D0"/>
    <w:rsid w:val="00FD69EF"/>
    <w:rsid w:val="00FE070B"/>
    <w:rsid w:val="00FE082E"/>
    <w:rsid w:val="00FE0A66"/>
    <w:rsid w:val="00FE1B99"/>
    <w:rsid w:val="00FE2E37"/>
    <w:rsid w:val="00FE3387"/>
    <w:rsid w:val="00FE3864"/>
    <w:rsid w:val="00FE3B22"/>
    <w:rsid w:val="00FE50CE"/>
    <w:rsid w:val="00FE5FB8"/>
    <w:rsid w:val="00FE6027"/>
    <w:rsid w:val="00FE65D3"/>
    <w:rsid w:val="00FE76F0"/>
    <w:rsid w:val="00FF1BC5"/>
    <w:rsid w:val="00FF3120"/>
    <w:rsid w:val="00FF3C11"/>
    <w:rsid w:val="00FF40F2"/>
    <w:rsid w:val="00FF5338"/>
    <w:rsid w:val="00FF5968"/>
    <w:rsid w:val="00FF6241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770615-3AE2-4D81-8A25-4ECBFC4D3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72A2"/>
    <w:rPr>
      <w:rFonts w:eastAsia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locked/>
    <w:rsid w:val="001726D0"/>
    <w:pPr>
      <w:keepNext/>
      <w:spacing w:line="360" w:lineRule="auto"/>
      <w:ind w:left="142"/>
      <w:jc w:val="center"/>
      <w:outlineLvl w:val="1"/>
    </w:pPr>
    <w:rPr>
      <w:rFonts w:eastAsia="Calibri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AE22BA"/>
    <w:rPr>
      <w:rFonts w:ascii="Cambria" w:hAnsi="Cambria" w:cs="Cambria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99"/>
    <w:rsid w:val="006872A2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rsid w:val="00117287"/>
  </w:style>
  <w:style w:type="paragraph" w:styleId="Textbubliny">
    <w:name w:val="Balloon Text"/>
    <w:basedOn w:val="Normln"/>
    <w:link w:val="TextbublinyChar"/>
    <w:uiPriority w:val="99"/>
    <w:semiHidden/>
    <w:unhideWhenUsed/>
    <w:rsid w:val="00AA67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A675B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151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801693">
      <w:marLeft w:val="224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A20E33F0</Template>
  <TotalTime>0</TotalTime>
  <Pages>2</Pages>
  <Words>249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Moravcová Miloslava</cp:lastModifiedBy>
  <cp:revision>2</cp:revision>
  <cp:lastPrinted>2015-04-21T09:45:00Z</cp:lastPrinted>
  <dcterms:created xsi:type="dcterms:W3CDTF">2017-01-09T09:23:00Z</dcterms:created>
  <dcterms:modified xsi:type="dcterms:W3CDTF">2017-01-09T09:23:00Z</dcterms:modified>
</cp:coreProperties>
</file>