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2"/>
        <w:gridCol w:w="3541"/>
      </w:tblGrid>
      <w:tr w:rsidR="002125AF" w:rsidTr="00C87933">
        <w:tc>
          <w:tcPr>
            <w:tcW w:w="5526" w:type="dxa"/>
            <w:gridSpan w:val="2"/>
          </w:tcPr>
          <w:p w:rsidR="002125AF" w:rsidRDefault="002125AF" w:rsidP="00EE16E8">
            <w:pPr>
              <w:pStyle w:val="Zhlav"/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5858BBD1" wp14:editId="5F2A1C90">
                  <wp:extent cx="3368040" cy="612648"/>
                  <wp:effectExtent l="0" t="0" r="381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F a JU - logo (černobílé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040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  <w:vAlign w:val="center"/>
          </w:tcPr>
          <w:p w:rsidR="002125AF" w:rsidRDefault="002125AF" w:rsidP="00C87933">
            <w:pPr>
              <w:pStyle w:val="Zhlav"/>
              <w:jc w:val="center"/>
            </w:pPr>
            <w:r>
              <w:t>katedra biologie</w:t>
            </w:r>
          </w:p>
          <w:p w:rsidR="002125AF" w:rsidRDefault="002125AF" w:rsidP="00C87933">
            <w:pPr>
              <w:pStyle w:val="Zhlav"/>
              <w:jc w:val="center"/>
            </w:pPr>
            <w:r w:rsidRPr="00FC7450">
              <w:rPr>
                <w:color w:val="A6A6A6" w:themeColor="background1" w:themeShade="A6"/>
              </w:rPr>
              <w:t>Department of Biology</w:t>
            </w:r>
          </w:p>
        </w:tc>
      </w:tr>
      <w:tr w:rsidR="002125AF" w:rsidTr="002803AA">
        <w:tc>
          <w:tcPr>
            <w:tcW w:w="5526" w:type="dxa"/>
            <w:gridSpan w:val="2"/>
          </w:tcPr>
          <w:p w:rsidR="002125AF" w:rsidRDefault="002125AF" w:rsidP="00EE16E8">
            <w:pPr>
              <w:pStyle w:val="Zhlav"/>
              <w:jc w:val="center"/>
              <w:rPr>
                <w:noProof/>
                <w:lang w:eastAsia="cs-CZ"/>
              </w:rPr>
            </w:pPr>
          </w:p>
        </w:tc>
        <w:tc>
          <w:tcPr>
            <w:tcW w:w="3541" w:type="dxa"/>
          </w:tcPr>
          <w:p w:rsidR="002125AF" w:rsidRDefault="002125AF" w:rsidP="00EE16E8">
            <w:pPr>
              <w:pStyle w:val="Zhlav"/>
              <w:jc w:val="center"/>
            </w:pPr>
          </w:p>
        </w:tc>
      </w:tr>
      <w:tr w:rsidR="00FC7450" w:rsidTr="002803AA">
        <w:tc>
          <w:tcPr>
            <w:tcW w:w="3544" w:type="dxa"/>
            <w:vAlign w:val="center"/>
          </w:tcPr>
          <w:p w:rsidR="00FC7450" w:rsidRPr="008E2004" w:rsidRDefault="00FC7450" w:rsidP="00737AA0">
            <w:pPr>
              <w:rPr>
                <w:b/>
                <w:sz w:val="24"/>
                <w:szCs w:val="24"/>
              </w:rPr>
            </w:pPr>
            <w:r w:rsidRPr="008E2004">
              <w:rPr>
                <w:b/>
                <w:sz w:val="24"/>
                <w:szCs w:val="24"/>
              </w:rPr>
              <w:t>Autor</w:t>
            </w:r>
            <w:r w:rsidR="00737AA0">
              <w:rPr>
                <w:b/>
                <w:sz w:val="24"/>
                <w:szCs w:val="24"/>
              </w:rPr>
              <w:t>(</w:t>
            </w:r>
            <w:r w:rsidRPr="008E2004">
              <w:rPr>
                <w:b/>
                <w:sz w:val="24"/>
                <w:szCs w:val="24"/>
              </w:rPr>
              <w:t>ka</w:t>
            </w:r>
            <w:r w:rsidR="00737AA0">
              <w:rPr>
                <w:b/>
                <w:sz w:val="24"/>
                <w:szCs w:val="24"/>
              </w:rPr>
              <w:t>)</w:t>
            </w:r>
            <w:r w:rsidRPr="008E200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23" w:type="dxa"/>
            <w:gridSpan w:val="2"/>
            <w:vAlign w:val="center"/>
          </w:tcPr>
          <w:p w:rsidR="00FC7450" w:rsidRPr="008E2004" w:rsidRDefault="00B55344" w:rsidP="00B66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Natálie Mouchová</w:t>
            </w:r>
          </w:p>
        </w:tc>
      </w:tr>
      <w:tr w:rsidR="00FC7450" w:rsidTr="002803AA">
        <w:tc>
          <w:tcPr>
            <w:tcW w:w="3544" w:type="dxa"/>
            <w:vAlign w:val="center"/>
          </w:tcPr>
          <w:p w:rsidR="00FC7450" w:rsidRPr="008E2004" w:rsidRDefault="00FC7450" w:rsidP="008E2004">
            <w:pPr>
              <w:rPr>
                <w:sz w:val="24"/>
                <w:szCs w:val="24"/>
              </w:rPr>
            </w:pPr>
            <w:r w:rsidRPr="008E2004">
              <w:rPr>
                <w:b/>
                <w:sz w:val="24"/>
                <w:szCs w:val="24"/>
              </w:rPr>
              <w:t>Obor:</w:t>
            </w:r>
          </w:p>
        </w:tc>
        <w:tc>
          <w:tcPr>
            <w:tcW w:w="5523" w:type="dxa"/>
            <w:gridSpan w:val="2"/>
            <w:vAlign w:val="center"/>
          </w:tcPr>
          <w:p w:rsidR="00FC7450" w:rsidRPr="008E2004" w:rsidRDefault="00B55344" w:rsidP="00D67AAE">
            <w:pPr>
              <w:rPr>
                <w:sz w:val="24"/>
                <w:szCs w:val="24"/>
              </w:rPr>
            </w:pPr>
            <w:r>
              <w:rPr>
                <w:rFonts w:ascii="Tahoma" w:hAnsi="Tahoma" w:cs="Tahoma"/>
                <w:sz w:val="21"/>
                <w:szCs w:val="21"/>
              </w:rPr>
              <w:t>Zu-Přu-SZu</w:t>
            </w:r>
          </w:p>
        </w:tc>
      </w:tr>
      <w:tr w:rsidR="00FC7450" w:rsidTr="002803AA">
        <w:tc>
          <w:tcPr>
            <w:tcW w:w="3544" w:type="dxa"/>
            <w:vAlign w:val="center"/>
          </w:tcPr>
          <w:p w:rsidR="00FC7450" w:rsidRPr="008E2004" w:rsidRDefault="00FC7450" w:rsidP="008E2004">
            <w:pPr>
              <w:rPr>
                <w:sz w:val="24"/>
                <w:szCs w:val="24"/>
              </w:rPr>
            </w:pPr>
            <w:r w:rsidRPr="008E2004">
              <w:rPr>
                <w:b/>
                <w:sz w:val="24"/>
                <w:szCs w:val="24"/>
              </w:rPr>
              <w:t>Datum odevzdání posudku</w:t>
            </w:r>
            <w:r w:rsidRPr="008E2004">
              <w:rPr>
                <w:sz w:val="24"/>
                <w:szCs w:val="24"/>
              </w:rPr>
              <w:t>:</w:t>
            </w:r>
          </w:p>
        </w:tc>
        <w:tc>
          <w:tcPr>
            <w:tcW w:w="5523" w:type="dxa"/>
            <w:gridSpan w:val="2"/>
            <w:vAlign w:val="center"/>
          </w:tcPr>
          <w:p w:rsidR="00FC7450" w:rsidRPr="008E2004" w:rsidRDefault="002F768C" w:rsidP="008E2004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132"/>
                <w:placeholder>
                  <w:docPart w:val="6B620BC168C846FB82A9335C0F120E26"/>
                </w:placeholder>
                <w:date>
                  <w:dateFormat w:val="d. M. 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485577">
                  <w:rPr>
                    <w:sz w:val="24"/>
                    <w:szCs w:val="24"/>
                  </w:rPr>
                  <w:t>13</w:t>
                </w:r>
                <w:r w:rsidR="00552EFB">
                  <w:rPr>
                    <w:sz w:val="24"/>
                    <w:szCs w:val="24"/>
                  </w:rPr>
                  <w:t>. 5. 202</w:t>
                </w:r>
              </w:sdtContent>
            </w:sdt>
          </w:p>
        </w:tc>
      </w:tr>
      <w:tr w:rsidR="00FC7450" w:rsidTr="002803AA">
        <w:trPr>
          <w:trHeight w:val="70"/>
        </w:trPr>
        <w:tc>
          <w:tcPr>
            <w:tcW w:w="3544" w:type="dxa"/>
            <w:vAlign w:val="center"/>
          </w:tcPr>
          <w:p w:rsidR="00703A7E" w:rsidRPr="008E2004" w:rsidRDefault="002F768C" w:rsidP="00703A7E">
            <w:pPr>
              <w:rPr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Zvolte položku."/>
                <w:tag w:val="Zvolte položku."/>
                <w:id w:val="-1103098734"/>
                <w:placeholder>
                  <w:docPart w:val="F674BC4250A54F31A8BB028E0FF25B49"/>
                </w:placeholder>
                <w:dropDownList>
                  <w:listItem w:value="Zvolte položku."/>
                  <w:listItem w:displayText="Vedoucí" w:value="Vedoucí"/>
                  <w:listItem w:displayText="Oponent" w:value="Oponent"/>
                </w:dropDownList>
              </w:sdtPr>
              <w:sdtEndPr/>
              <w:sdtContent>
                <w:r w:rsidR="00B669BB">
                  <w:rPr>
                    <w:b/>
                    <w:sz w:val="24"/>
                    <w:szCs w:val="24"/>
                  </w:rPr>
                  <w:t>Oponent</w:t>
                </w:r>
              </w:sdtContent>
            </w:sdt>
            <w:r w:rsidR="00703A7E">
              <w:rPr>
                <w:b/>
                <w:sz w:val="24"/>
                <w:szCs w:val="24"/>
              </w:rPr>
              <w:t xml:space="preserve"> bakalářské práce:</w:t>
            </w:r>
          </w:p>
        </w:tc>
        <w:tc>
          <w:tcPr>
            <w:tcW w:w="5523" w:type="dxa"/>
            <w:gridSpan w:val="2"/>
            <w:vAlign w:val="center"/>
          </w:tcPr>
          <w:p w:rsidR="00FC7450" w:rsidRPr="008E2004" w:rsidRDefault="002F768C" w:rsidP="00FF3AB6">
            <w:pPr>
              <w:rPr>
                <w:sz w:val="24"/>
                <w:szCs w:val="24"/>
              </w:rPr>
            </w:pPr>
            <w:sdt>
              <w:sdtPr>
                <w:rPr>
                  <w:position w:val="14"/>
                  <w:sz w:val="24"/>
                  <w:szCs w:val="24"/>
                </w:rPr>
                <w:id w:val="969395045"/>
                <w:placeholder>
                  <w:docPart w:val="3D37A47310C847039350DE9941F9693F"/>
                </w:placeholder>
                <w:text/>
              </w:sdtPr>
              <w:sdtEndPr/>
              <w:sdtContent>
                <w:r w:rsidR="00FF3AB6" w:rsidRPr="00A77E61">
                  <w:rPr>
                    <w:position w:val="14"/>
                    <w:sz w:val="24"/>
                    <w:szCs w:val="24"/>
                  </w:rPr>
                  <w:t>RNDr. Renata Ryplová, Ph.D.</w:t>
                </w:r>
              </w:sdtContent>
            </w:sdt>
          </w:p>
        </w:tc>
      </w:tr>
    </w:tbl>
    <w:p w:rsidR="00395416" w:rsidRPr="008E2004" w:rsidRDefault="00395416" w:rsidP="00395416">
      <w:pPr>
        <w:pStyle w:val="Bezmezer"/>
        <w:rPr>
          <w:sz w:val="8"/>
          <w:szCs w:val="8"/>
        </w:rPr>
      </w:pPr>
    </w:p>
    <w:p w:rsidR="00FC7450" w:rsidRPr="001A4E8E" w:rsidRDefault="00FC7450" w:rsidP="00395416">
      <w:pPr>
        <w:pStyle w:val="Bezmezer"/>
        <w:jc w:val="center"/>
        <w:rPr>
          <w:b/>
          <w:sz w:val="32"/>
          <w:szCs w:val="32"/>
        </w:rPr>
      </w:pPr>
      <w:r w:rsidRPr="001A4E8E">
        <w:rPr>
          <w:b/>
          <w:sz w:val="32"/>
          <w:szCs w:val="32"/>
        </w:rPr>
        <w:t>POSUDEK BAKALÁŘSKÉ PRÁCE</w:t>
      </w:r>
    </w:p>
    <w:p w:rsidR="001A4E8E" w:rsidRPr="00E44640" w:rsidRDefault="001A4E8E" w:rsidP="00395416">
      <w:pPr>
        <w:pStyle w:val="Bezmezer"/>
        <w:jc w:val="center"/>
        <w:rPr>
          <w:rFonts w:cstheme="minorHAnsi"/>
          <w:sz w:val="28"/>
          <w:szCs w:val="28"/>
        </w:rPr>
      </w:pPr>
    </w:p>
    <w:p w:rsidR="00FC7450" w:rsidRPr="00974D30" w:rsidRDefault="00974D30" w:rsidP="00395416">
      <w:pPr>
        <w:pStyle w:val="Bezmezer"/>
        <w:jc w:val="center"/>
        <w:rPr>
          <w:rFonts w:cstheme="minorHAnsi"/>
          <w:sz w:val="28"/>
          <w:szCs w:val="28"/>
        </w:rPr>
      </w:pPr>
      <w:r w:rsidRPr="00974D30">
        <w:rPr>
          <w:rFonts w:cstheme="minorHAnsi"/>
          <w:sz w:val="28"/>
          <w:szCs w:val="28"/>
        </w:rPr>
        <w:t>Testování žákovských znalostí fotosyntézy vodních rostlin</w:t>
      </w:r>
      <w:r w:rsidR="00455A41" w:rsidRPr="00974D30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:rsidR="00FC7450" w:rsidRPr="003E6A2A" w:rsidRDefault="00FC7450" w:rsidP="00395416">
      <w:pPr>
        <w:pStyle w:val="Bezmezer"/>
        <w:rPr>
          <w:sz w:val="24"/>
          <w:szCs w:val="24"/>
        </w:rPr>
      </w:pPr>
      <w:r w:rsidRPr="003E6A2A">
        <w:rPr>
          <w:sz w:val="24"/>
          <w:szCs w:val="24"/>
        </w:rPr>
        <w:t>Práce obsahuje</w:t>
      </w:r>
      <w:r w:rsidR="00974D30">
        <w:rPr>
          <w:sz w:val="24"/>
          <w:szCs w:val="24"/>
        </w:rPr>
        <w:t xml:space="preserve"> 57</w:t>
      </w:r>
      <w:r w:rsidRPr="003E6A2A">
        <w:rPr>
          <w:sz w:val="24"/>
          <w:szCs w:val="24"/>
        </w:rPr>
        <w:t xml:space="preserve"> stran</w:t>
      </w:r>
      <w:r w:rsidR="00B669BB">
        <w:rPr>
          <w:sz w:val="24"/>
          <w:szCs w:val="24"/>
        </w:rPr>
        <w:t xml:space="preserve"> </w:t>
      </w:r>
      <w:r w:rsidRPr="003E6A2A">
        <w:rPr>
          <w:sz w:val="24"/>
          <w:szCs w:val="24"/>
        </w:rPr>
        <w:t xml:space="preserve">a cituje </w:t>
      </w:r>
      <w:sdt>
        <w:sdtPr>
          <w:rPr>
            <w:sz w:val="24"/>
            <w:szCs w:val="24"/>
          </w:rPr>
          <w:id w:val="-1291582558"/>
          <w:placeholder>
            <w:docPart w:val="393E7752D8B04E2499EB12E3A315F8B1"/>
          </w:placeholder>
          <w:text/>
        </w:sdtPr>
        <w:sdtEndPr/>
        <w:sdtContent>
          <w:r w:rsidR="00974D30">
            <w:rPr>
              <w:sz w:val="24"/>
              <w:szCs w:val="24"/>
            </w:rPr>
            <w:t xml:space="preserve">50 </w:t>
          </w:r>
        </w:sdtContent>
      </w:sdt>
      <w:r w:rsidRPr="003E6A2A">
        <w:rPr>
          <w:sz w:val="24"/>
          <w:szCs w:val="24"/>
        </w:rPr>
        <w:t>literárních pramenů.</w:t>
      </w:r>
    </w:p>
    <w:p w:rsidR="004B3E49" w:rsidRPr="004B3E49" w:rsidRDefault="004B3E49" w:rsidP="00395416">
      <w:pPr>
        <w:pStyle w:val="Bezmezer"/>
        <w:rPr>
          <w:sz w:val="8"/>
          <w:szCs w:val="8"/>
        </w:rPr>
      </w:pPr>
    </w:p>
    <w:p w:rsidR="00FC7450" w:rsidRPr="00191B3A" w:rsidRDefault="00FC7450" w:rsidP="00395416">
      <w:pPr>
        <w:pStyle w:val="Bezmezer"/>
        <w:rPr>
          <w:b/>
          <w:sz w:val="24"/>
          <w:szCs w:val="24"/>
        </w:rPr>
      </w:pPr>
      <w:r w:rsidRPr="00191B3A">
        <w:rPr>
          <w:b/>
          <w:sz w:val="24"/>
          <w:szCs w:val="24"/>
        </w:rPr>
        <w:t>Předložená bakalářská práce je: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4095"/>
        <w:gridCol w:w="427"/>
        <w:gridCol w:w="4094"/>
      </w:tblGrid>
      <w:tr w:rsidR="003E6A2A" w:rsidTr="00191B3A">
        <w:tc>
          <w:tcPr>
            <w:tcW w:w="423" w:type="dxa"/>
          </w:tcPr>
          <w:p w:rsidR="003E6A2A" w:rsidRDefault="002F768C" w:rsidP="00395416">
            <w:pPr>
              <w:pStyle w:val="Bezmez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299022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3AB6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4107" w:type="dxa"/>
          </w:tcPr>
          <w:p w:rsidR="003E6A2A" w:rsidRDefault="003E6A2A" w:rsidP="00395416">
            <w:pPr>
              <w:pStyle w:val="Bezmezer"/>
              <w:rPr>
                <w:sz w:val="24"/>
                <w:szCs w:val="24"/>
              </w:rPr>
            </w:pPr>
            <w:r w:rsidRPr="003E6A2A">
              <w:rPr>
                <w:sz w:val="24"/>
                <w:szCs w:val="24"/>
              </w:rPr>
              <w:t>výzkumná (</w:t>
            </w:r>
            <w:r w:rsidRPr="00ED62DA">
              <w:rPr>
                <w:b/>
                <w:sz w:val="24"/>
                <w:szCs w:val="24"/>
              </w:rPr>
              <w:t>V</w:t>
            </w:r>
            <w:r w:rsidRPr="00ED62DA">
              <w:rPr>
                <w:sz w:val="24"/>
                <w:szCs w:val="24"/>
              </w:rPr>
              <w:t>)</w:t>
            </w:r>
          </w:p>
        </w:tc>
        <w:tc>
          <w:tcPr>
            <w:tcW w:w="427" w:type="dxa"/>
          </w:tcPr>
          <w:p w:rsidR="003E6A2A" w:rsidRDefault="002F768C" w:rsidP="00395416">
            <w:pPr>
              <w:pStyle w:val="Bezmez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4304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A2A" w:rsidRPr="003E6A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05" w:type="dxa"/>
          </w:tcPr>
          <w:p w:rsidR="003E6A2A" w:rsidRDefault="003E6A2A" w:rsidP="00395416">
            <w:pPr>
              <w:pStyle w:val="Bezmezer"/>
              <w:rPr>
                <w:sz w:val="24"/>
                <w:szCs w:val="24"/>
              </w:rPr>
            </w:pPr>
            <w:r w:rsidRPr="003E6A2A">
              <w:rPr>
                <w:sz w:val="24"/>
                <w:szCs w:val="24"/>
              </w:rPr>
              <w:t>má charakter vzdělávacího projektu (</w:t>
            </w:r>
            <w:r w:rsidRPr="00ED62DA">
              <w:rPr>
                <w:b/>
                <w:sz w:val="24"/>
                <w:szCs w:val="24"/>
              </w:rPr>
              <w:t>P</w:t>
            </w:r>
            <w:r w:rsidRPr="003E6A2A">
              <w:rPr>
                <w:sz w:val="24"/>
                <w:szCs w:val="24"/>
              </w:rPr>
              <w:t>)</w:t>
            </w:r>
          </w:p>
        </w:tc>
      </w:tr>
      <w:tr w:rsidR="003E6A2A" w:rsidTr="00191B3A">
        <w:tc>
          <w:tcPr>
            <w:tcW w:w="423" w:type="dxa"/>
          </w:tcPr>
          <w:p w:rsidR="003E6A2A" w:rsidRDefault="002F768C" w:rsidP="00395416">
            <w:pPr>
              <w:pStyle w:val="Bezmez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0073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A2A" w:rsidRPr="003E6A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07" w:type="dxa"/>
          </w:tcPr>
          <w:p w:rsidR="003E6A2A" w:rsidRDefault="003E6A2A" w:rsidP="00395416">
            <w:pPr>
              <w:pStyle w:val="Bezmezer"/>
              <w:rPr>
                <w:sz w:val="24"/>
                <w:szCs w:val="24"/>
              </w:rPr>
            </w:pPr>
            <w:r w:rsidRPr="003E6A2A">
              <w:rPr>
                <w:sz w:val="24"/>
                <w:szCs w:val="24"/>
              </w:rPr>
              <w:t>výlučně rešeršní (</w:t>
            </w:r>
            <w:r w:rsidRPr="00ED62DA">
              <w:rPr>
                <w:b/>
                <w:sz w:val="24"/>
                <w:szCs w:val="24"/>
              </w:rPr>
              <w:t>R</w:t>
            </w:r>
            <w:r w:rsidRPr="003E6A2A">
              <w:rPr>
                <w:sz w:val="24"/>
                <w:szCs w:val="24"/>
              </w:rPr>
              <w:t>)</w:t>
            </w:r>
          </w:p>
        </w:tc>
        <w:tc>
          <w:tcPr>
            <w:tcW w:w="427" w:type="dxa"/>
          </w:tcPr>
          <w:p w:rsidR="003E6A2A" w:rsidRDefault="002F768C" w:rsidP="00395416">
            <w:pPr>
              <w:pStyle w:val="Bezmez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7493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A2A" w:rsidRPr="003E6A2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05" w:type="dxa"/>
          </w:tcPr>
          <w:p w:rsidR="003E6A2A" w:rsidRDefault="003E6A2A" w:rsidP="00395416">
            <w:pPr>
              <w:pStyle w:val="Bezmezer"/>
              <w:rPr>
                <w:sz w:val="24"/>
                <w:szCs w:val="24"/>
              </w:rPr>
            </w:pPr>
            <w:r w:rsidRPr="003E6A2A">
              <w:rPr>
                <w:sz w:val="24"/>
                <w:szCs w:val="24"/>
              </w:rPr>
              <w:t xml:space="preserve">jiná (specifikujte: </w:t>
            </w:r>
            <w:sdt>
              <w:sdtPr>
                <w:rPr>
                  <w:sz w:val="24"/>
                  <w:szCs w:val="24"/>
                </w:rPr>
                <w:id w:val="39172297"/>
                <w:placeholder>
                  <w:docPart w:val="357F86B8A73C4B1DA1E6D324707EFF05"/>
                </w:placeholder>
                <w:text/>
              </w:sdtPr>
              <w:sdtEndPr/>
              <w:sdtContent>
                <w:r w:rsidRPr="003E6A2A">
                  <w:rPr>
                    <w:sz w:val="24"/>
                    <w:szCs w:val="24"/>
                  </w:rPr>
                  <w:t>……</w:t>
                </w:r>
              </w:sdtContent>
            </w:sdt>
            <w:r w:rsidRPr="003E6A2A">
              <w:rPr>
                <w:sz w:val="24"/>
                <w:szCs w:val="24"/>
              </w:rPr>
              <w:t>) (</w:t>
            </w:r>
            <w:r w:rsidRPr="00ED62DA">
              <w:rPr>
                <w:b/>
                <w:sz w:val="24"/>
                <w:szCs w:val="24"/>
              </w:rPr>
              <w:t>J</w:t>
            </w:r>
            <w:r w:rsidRPr="003E6A2A">
              <w:rPr>
                <w:sz w:val="24"/>
                <w:szCs w:val="24"/>
              </w:rPr>
              <w:t>)</w:t>
            </w:r>
          </w:p>
        </w:tc>
      </w:tr>
    </w:tbl>
    <w:p w:rsidR="00FC7450" w:rsidRDefault="00FC7450" w:rsidP="00395416">
      <w:pPr>
        <w:pStyle w:val="Bezmezer"/>
        <w:rPr>
          <w:sz w:val="8"/>
          <w:szCs w:val="8"/>
        </w:rPr>
      </w:pPr>
    </w:p>
    <w:p w:rsidR="004F4C78" w:rsidRDefault="004F4C78" w:rsidP="004F4C78">
      <w:pPr>
        <w:pStyle w:val="Bezmezer"/>
        <w:jc w:val="center"/>
        <w:rPr>
          <w:sz w:val="24"/>
          <w:szCs w:val="24"/>
        </w:rPr>
      </w:pPr>
    </w:p>
    <w:p w:rsidR="004F4C78" w:rsidRPr="004F4C78" w:rsidRDefault="004F4C78" w:rsidP="004F4C78">
      <w:pPr>
        <w:pStyle w:val="Bezmezer"/>
        <w:jc w:val="center"/>
        <w:rPr>
          <w:b/>
          <w:sz w:val="24"/>
          <w:szCs w:val="24"/>
        </w:rPr>
      </w:pPr>
      <w:r w:rsidRPr="004F4C78">
        <w:rPr>
          <w:b/>
          <w:sz w:val="24"/>
          <w:szCs w:val="24"/>
        </w:rPr>
        <w:t>A: zcela souhlasí, B: spíše souhlasí, C: spíše nesouhlasí, D: zcela nesouhlasí</w:t>
      </w:r>
    </w:p>
    <w:tbl>
      <w:tblPr>
        <w:tblStyle w:val="Mkatabulky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494"/>
        <w:gridCol w:w="495"/>
        <w:gridCol w:w="495"/>
        <w:gridCol w:w="495"/>
      </w:tblGrid>
      <w:tr w:rsidR="004F4C78" w:rsidRPr="004F4C78" w:rsidTr="004F4C78">
        <w:trPr>
          <w:trHeight w:val="20"/>
        </w:trPr>
        <w:tc>
          <w:tcPr>
            <w:tcW w:w="7083" w:type="dxa"/>
          </w:tcPr>
          <w:p w:rsidR="004F4C78" w:rsidRPr="004F4C78" w:rsidRDefault="004F4C78" w:rsidP="00EE16E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4F4C78" w:rsidRPr="004F4C78" w:rsidRDefault="004F4C78" w:rsidP="00EE1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495" w:type="dxa"/>
            <w:vAlign w:val="center"/>
          </w:tcPr>
          <w:p w:rsidR="004F4C78" w:rsidRPr="004F4C78" w:rsidRDefault="004F4C78" w:rsidP="00EE1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495" w:type="dxa"/>
            <w:vAlign w:val="center"/>
          </w:tcPr>
          <w:p w:rsidR="004F4C78" w:rsidRPr="004F4C78" w:rsidRDefault="004F4C78" w:rsidP="00EE1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495" w:type="dxa"/>
            <w:vAlign w:val="center"/>
          </w:tcPr>
          <w:p w:rsidR="004F4C78" w:rsidRPr="004F4C78" w:rsidRDefault="004F4C78" w:rsidP="00EE16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5F2884" w:rsidTr="004F4C78">
        <w:trPr>
          <w:trHeight w:val="227"/>
        </w:trPr>
        <w:tc>
          <w:tcPr>
            <w:tcW w:w="7083" w:type="dxa"/>
          </w:tcPr>
          <w:p w:rsidR="005F2884" w:rsidRPr="008E2004" w:rsidRDefault="005F2884" w:rsidP="005F288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E2004">
              <w:rPr>
                <w:b/>
                <w:sz w:val="24"/>
                <w:szCs w:val="24"/>
                <w:u w:val="single"/>
              </w:rPr>
              <w:t>ÚVOD, LITERÁRNÍ PŘEHLED, METODIKA</w:t>
            </w:r>
          </w:p>
        </w:tc>
        <w:tc>
          <w:tcPr>
            <w:tcW w:w="494" w:type="dxa"/>
          </w:tcPr>
          <w:p w:rsidR="005F2884" w:rsidRDefault="005F2884" w:rsidP="005F2884">
            <w:pPr>
              <w:jc w:val="center"/>
            </w:pPr>
          </w:p>
        </w:tc>
        <w:tc>
          <w:tcPr>
            <w:tcW w:w="495" w:type="dxa"/>
          </w:tcPr>
          <w:p w:rsidR="005F2884" w:rsidRDefault="005F2884" w:rsidP="005F2884">
            <w:pPr>
              <w:jc w:val="center"/>
            </w:pPr>
          </w:p>
        </w:tc>
        <w:tc>
          <w:tcPr>
            <w:tcW w:w="495" w:type="dxa"/>
          </w:tcPr>
          <w:p w:rsidR="005F2884" w:rsidRDefault="005F2884" w:rsidP="005F2884">
            <w:pPr>
              <w:jc w:val="center"/>
            </w:pPr>
          </w:p>
        </w:tc>
        <w:tc>
          <w:tcPr>
            <w:tcW w:w="495" w:type="dxa"/>
          </w:tcPr>
          <w:p w:rsidR="005F2884" w:rsidRDefault="005F2884" w:rsidP="005F2884">
            <w:pPr>
              <w:jc w:val="center"/>
            </w:pPr>
          </w:p>
        </w:tc>
      </w:tr>
      <w:tr w:rsidR="001A4E8E" w:rsidTr="00CE4342">
        <w:trPr>
          <w:trHeight w:val="20"/>
        </w:trPr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Úvod práce zřetelně a přesně vymezuje problematiku a cíle práce</w:t>
            </w:r>
          </w:p>
        </w:tc>
        <w:sdt>
          <w:sdtPr>
            <w:id w:val="8523072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FF3AB6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60608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6113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10997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1A4E8E" w:rsidRPr="001A4E8E" w:rsidTr="00CE4342"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(V, J)</w:t>
            </w:r>
            <w:r w:rsidRPr="001A4E8E">
              <w:rPr>
                <w:sz w:val="24"/>
                <w:szCs w:val="24"/>
              </w:rPr>
              <w:t xml:space="preserve"> Hypotézy nebo otázky jsou jasně formulovány</w:t>
            </w:r>
          </w:p>
        </w:tc>
        <w:sdt>
          <w:sdtPr>
            <w:id w:val="-9348300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FF3AB6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34872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DD5E7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3469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DD5E7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46094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DD5E7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1A4E8E" w:rsidRPr="001A4E8E" w:rsidTr="00CE4342"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Literární přehled </w:t>
            </w:r>
            <w:r w:rsidRPr="001A4E8E">
              <w:rPr>
                <w:sz w:val="24"/>
                <w:szCs w:val="24"/>
              </w:rPr>
              <w:t>je jasný a přehledný, má logickou strukturu</w:t>
            </w:r>
          </w:p>
        </w:tc>
        <w:sdt>
          <w:sdtPr>
            <w:id w:val="827331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2093285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3C0001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67462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3B6E5C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296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A4E8E" w:rsidRPr="001A4E8E" w:rsidTr="00CE4342"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Literární přehled </w:t>
            </w:r>
            <w:r w:rsidRPr="001A4E8E">
              <w:rPr>
                <w:sz w:val="24"/>
                <w:szCs w:val="24"/>
              </w:rPr>
              <w:t>se vztahuje k zadané problematice</w:t>
            </w:r>
          </w:p>
        </w:tc>
        <w:sdt>
          <w:sdtPr>
            <w:id w:val="-15497532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FF3AB6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88137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7650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03841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1A4E8E" w:rsidRPr="001A4E8E" w:rsidTr="00CE4342">
        <w:tc>
          <w:tcPr>
            <w:tcW w:w="7083" w:type="dxa"/>
          </w:tcPr>
          <w:p w:rsidR="001A4E8E" w:rsidRPr="001A4E8E" w:rsidRDefault="001A4E8E" w:rsidP="002E1B60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1A4E8E" w:rsidRPr="008E2004" w:rsidRDefault="001A4E8E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Literární přehled </w:t>
            </w:r>
            <w:r w:rsidRPr="001A4E8E">
              <w:rPr>
                <w:sz w:val="24"/>
                <w:szCs w:val="24"/>
              </w:rPr>
              <w:t>obsahuje dostatečné množství informací</w:t>
            </w:r>
          </w:p>
        </w:tc>
        <w:sdt>
          <w:sdtPr>
            <w:id w:val="-15793661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58468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5F288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6150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30924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5"/>
        </w:trPr>
        <w:tc>
          <w:tcPr>
            <w:tcW w:w="7083" w:type="dxa"/>
            <w:vMerge w:val="restart"/>
          </w:tcPr>
          <w:p w:rsidR="005F2884" w:rsidRPr="001A4E8E" w:rsidRDefault="005F2884" w:rsidP="005F288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(R)</w:t>
            </w:r>
            <w:r w:rsidRPr="001A4E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Literární přehled </w:t>
            </w:r>
            <w:r w:rsidRPr="001A4E8E">
              <w:rPr>
                <w:sz w:val="24"/>
                <w:szCs w:val="24"/>
              </w:rPr>
              <w:t>charakterizuje zájmovou oblast na základě aktuálních odborných poznatků</w:t>
            </w:r>
          </w:p>
        </w:tc>
        <w:sdt>
          <w:sdtPr>
            <w:id w:val="-803775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12210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4313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37739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5F2884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2E1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(R)</w:t>
            </w:r>
            <w:r>
              <w:rPr>
                <w:sz w:val="24"/>
                <w:szCs w:val="24"/>
              </w:rPr>
              <w:t xml:space="preserve"> Literární přehled</w:t>
            </w:r>
            <w:r w:rsidRPr="001A4E8E">
              <w:rPr>
                <w:sz w:val="24"/>
                <w:szCs w:val="24"/>
              </w:rPr>
              <w:t xml:space="preserve"> je zpracován tvůrčím způsobem, může sloužit jako výhradní zdroj poznatků o dané oblasti</w:t>
            </w:r>
          </w:p>
        </w:tc>
        <w:sdt>
          <w:sdtPr>
            <w:id w:val="-540589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7465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14654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52173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2E1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(R, V, J)</w:t>
            </w:r>
            <w:r w:rsidRPr="001A4E8E">
              <w:rPr>
                <w:sz w:val="24"/>
                <w:szCs w:val="24"/>
              </w:rPr>
              <w:t xml:space="preserve"> Metodika práce jasná, přehledná a srozumitelná, použité metody jsou řádně uvedeny a popsány</w:t>
            </w:r>
          </w:p>
        </w:tc>
        <w:sdt>
          <w:sdtPr>
            <w:id w:val="794141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40525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435282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0377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2E1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964EF2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(R, V, J)</w:t>
            </w:r>
            <w:r w:rsidRPr="001A4E8E">
              <w:rPr>
                <w:sz w:val="24"/>
                <w:szCs w:val="24"/>
              </w:rPr>
              <w:t xml:space="preserve"> Vybraná metodika a postupy mohou splnit vyt</w:t>
            </w:r>
            <w:r w:rsidR="00055610">
              <w:rPr>
                <w:sz w:val="24"/>
                <w:szCs w:val="24"/>
              </w:rPr>
              <w:t>y</w:t>
            </w:r>
            <w:r w:rsidRPr="001A4E8E">
              <w:rPr>
                <w:sz w:val="24"/>
                <w:szCs w:val="24"/>
              </w:rPr>
              <w:t>čené cíle</w:t>
            </w:r>
            <w:r w:rsidR="00AE5C05">
              <w:rPr>
                <w:sz w:val="24"/>
                <w:szCs w:val="24"/>
              </w:rPr>
              <w:t xml:space="preserve"> </w:t>
            </w:r>
          </w:p>
        </w:tc>
        <w:sdt>
          <w:sdtPr>
            <w:id w:val="2557958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74D30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906484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74D30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601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17607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FC7450" w:rsidRPr="00191B3A" w:rsidTr="00CE4342">
        <w:trPr>
          <w:trHeight w:val="70"/>
        </w:trPr>
        <w:tc>
          <w:tcPr>
            <w:tcW w:w="7083" w:type="dxa"/>
          </w:tcPr>
          <w:p w:rsidR="00FC7450" w:rsidRPr="00191B3A" w:rsidRDefault="00FC7450" w:rsidP="002E1B6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:rsidR="00FC7450" w:rsidRPr="00191B3A" w:rsidRDefault="00FC745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FC7450" w:rsidRPr="00191B3A" w:rsidRDefault="00FC745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FC7450" w:rsidRPr="00191B3A" w:rsidRDefault="00FC745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FC7450" w:rsidRPr="00191B3A" w:rsidRDefault="00FC745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C7450" w:rsidTr="00CE4342">
        <w:trPr>
          <w:trHeight w:val="283"/>
        </w:trPr>
        <w:tc>
          <w:tcPr>
            <w:tcW w:w="7083" w:type="dxa"/>
          </w:tcPr>
          <w:p w:rsidR="00FC7450" w:rsidRPr="008E2004" w:rsidRDefault="00613CE8" w:rsidP="002E1B60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E2004">
              <w:rPr>
                <w:b/>
                <w:sz w:val="24"/>
                <w:szCs w:val="24"/>
                <w:u w:val="single"/>
              </w:rPr>
              <w:t>VÝSLEDKY PRÁCE</w:t>
            </w:r>
          </w:p>
        </w:tc>
        <w:tc>
          <w:tcPr>
            <w:tcW w:w="494" w:type="dxa"/>
            <w:vAlign w:val="center"/>
          </w:tcPr>
          <w:p w:rsidR="00FC7450" w:rsidRPr="008E2004" w:rsidRDefault="00FC745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FC7450" w:rsidRPr="008E2004" w:rsidRDefault="00FC745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FC7450" w:rsidRPr="008E2004" w:rsidRDefault="00FC745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FC7450" w:rsidRPr="008E2004" w:rsidRDefault="00FC745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2884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Srozumitelně prezentované výsledky</w:t>
            </w:r>
          </w:p>
        </w:tc>
        <w:sdt>
          <w:sdtPr>
            <w:id w:val="-7466466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87689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56145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857091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Tabulky a grafy jsou přehledné, vhodně doplňují výsledky, neduplikují se</w:t>
            </w:r>
          </w:p>
        </w:tc>
        <w:sdt>
          <w:sdtPr>
            <w:id w:val="-19183234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95369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96140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8859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2E1B6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Získané výsledky jsou správně a úplně vyhodnoceny</w:t>
            </w:r>
          </w:p>
        </w:tc>
        <w:sdt>
          <w:sdtPr>
            <w:id w:val="-19484663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AE5C05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212380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68779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36501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K vyhodnocení výsledků byly použity správné metody</w:t>
            </w:r>
          </w:p>
        </w:tc>
        <w:sdt>
          <w:sdtPr>
            <w:id w:val="-12953603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AE5C05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215819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74022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8650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8E2004" w:rsidTr="00CE4342">
        <w:trPr>
          <w:trHeight w:val="70"/>
        </w:trPr>
        <w:tc>
          <w:tcPr>
            <w:tcW w:w="7083" w:type="dxa"/>
          </w:tcPr>
          <w:p w:rsidR="008E2004" w:rsidRPr="008E2004" w:rsidRDefault="008E2004" w:rsidP="002E1B60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2E1B60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Navržený vzdělávací projekt je inovativní a originální</w:t>
            </w:r>
          </w:p>
        </w:tc>
        <w:sdt>
          <w:sdtPr>
            <w:id w:val="84097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68218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3470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00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4F4C78" w:rsidRPr="008E2004" w:rsidTr="00EE16E8">
        <w:tc>
          <w:tcPr>
            <w:tcW w:w="7083" w:type="dxa"/>
          </w:tcPr>
          <w:p w:rsidR="004F4C78" w:rsidRPr="008E2004" w:rsidRDefault="004F4C78" w:rsidP="00EE16E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4F4C78" w:rsidRPr="008E2004" w:rsidRDefault="004F4C78" w:rsidP="00EE16E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4F4C78" w:rsidRPr="008E2004" w:rsidRDefault="004F4C78" w:rsidP="00EE16E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4F4C78" w:rsidRPr="008E2004" w:rsidRDefault="004F4C78" w:rsidP="00EE16E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4F4C78" w:rsidRPr="008E2004" w:rsidRDefault="004F4C78" w:rsidP="00EE16E8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012743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Struktura navrženého vzdělávacího projektu je vhodná pro danou cílovou skupinu</w:t>
            </w:r>
          </w:p>
        </w:tc>
        <w:sdt>
          <w:sdtPr>
            <w:id w:val="155334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03176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84430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18768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012743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Práce obsahuje kvalitně zpracované návody a metodické poznámky pro lektory</w:t>
            </w:r>
          </w:p>
        </w:tc>
        <w:sdt>
          <w:sdtPr>
            <w:id w:val="-1585674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93578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52753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91025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4C78" w:rsidRPr="004F4C78" w:rsidTr="004F4C78">
        <w:trPr>
          <w:trHeight w:val="80"/>
        </w:trPr>
        <w:tc>
          <w:tcPr>
            <w:tcW w:w="7083" w:type="dxa"/>
          </w:tcPr>
          <w:p w:rsidR="004F4C78" w:rsidRPr="004F4C78" w:rsidRDefault="004F4C78" w:rsidP="008E2004">
            <w:pPr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494" w:type="dxa"/>
          </w:tcPr>
          <w:p w:rsidR="004F4C78" w:rsidRPr="004F4C78" w:rsidRDefault="004F4C78" w:rsidP="00EE16E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5" w:type="dxa"/>
          </w:tcPr>
          <w:p w:rsidR="004F4C78" w:rsidRPr="004F4C78" w:rsidRDefault="004F4C78" w:rsidP="00EE16E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5" w:type="dxa"/>
          </w:tcPr>
          <w:p w:rsidR="004F4C78" w:rsidRPr="004F4C78" w:rsidRDefault="004F4C78" w:rsidP="00EE16E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95" w:type="dxa"/>
          </w:tcPr>
          <w:p w:rsidR="004F4C78" w:rsidRPr="004F4C78" w:rsidRDefault="004F4C78" w:rsidP="00EE16E8">
            <w:pPr>
              <w:jc w:val="center"/>
              <w:rPr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Absolvování navrženého vzdělávacího projektu může účastníkům pomoci v získání znalostí, dovedností či postojů</w:t>
            </w:r>
          </w:p>
        </w:tc>
        <w:sdt>
          <w:sdtPr>
            <w:id w:val="-130969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4114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54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5609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Reálný dopad programu na účastníky byl podrobně a správně popsán a otestován</w:t>
            </w:r>
          </w:p>
        </w:tc>
        <w:sdt>
          <w:sdtPr>
            <w:id w:val="5544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02880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925793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17669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Navržený vzdělávací projekt je v praxi realizovatelný</w:t>
            </w:r>
          </w:p>
        </w:tc>
        <w:sdt>
          <w:sdtPr>
            <w:id w:val="-318729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9194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9828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03178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793CB0" w:rsidRPr="00191B3A" w:rsidTr="00CE4342">
        <w:trPr>
          <w:trHeight w:val="70"/>
        </w:trPr>
        <w:tc>
          <w:tcPr>
            <w:tcW w:w="7083" w:type="dxa"/>
          </w:tcPr>
          <w:p w:rsidR="00793CB0" w:rsidRPr="00191B3A" w:rsidRDefault="00793CB0" w:rsidP="008E2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93CB0" w:rsidTr="00CE4342">
        <w:trPr>
          <w:trHeight w:val="283"/>
        </w:trPr>
        <w:tc>
          <w:tcPr>
            <w:tcW w:w="7083" w:type="dxa"/>
          </w:tcPr>
          <w:p w:rsidR="00793CB0" w:rsidRPr="008E2004" w:rsidRDefault="00793CB0" w:rsidP="008E200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E2004">
              <w:rPr>
                <w:b/>
                <w:sz w:val="24"/>
                <w:szCs w:val="24"/>
                <w:u w:val="single"/>
              </w:rPr>
              <w:t>INTERPRETACE VÝSLEDKŮ A ZÁVĚR</w:t>
            </w:r>
          </w:p>
        </w:tc>
        <w:tc>
          <w:tcPr>
            <w:tcW w:w="494" w:type="dxa"/>
            <w:vAlign w:val="center"/>
          </w:tcPr>
          <w:p w:rsidR="00793CB0" w:rsidRPr="008E2004" w:rsidRDefault="00793CB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Diskuse je odpovídající, autor(ka) prokázal(a) schopnost interpretovat získané výsledky</w:t>
            </w:r>
          </w:p>
        </w:tc>
        <w:sdt>
          <w:sdtPr>
            <w:id w:val="-1409146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822B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5662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822B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24883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69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964EF2">
        <w:trPr>
          <w:trHeight w:val="242"/>
        </w:trPr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Autor(ka) porovnala získané výsledky s podobnými pracemi v daném oboru</w:t>
            </w:r>
          </w:p>
        </w:tc>
        <w:sdt>
          <w:sdtPr>
            <w:id w:val="-652376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AB6A8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22801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AB6A8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80958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916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(V)</w:t>
            </w:r>
            <w:r w:rsidRPr="001A4E8E">
              <w:rPr>
                <w:sz w:val="24"/>
                <w:szCs w:val="24"/>
              </w:rPr>
              <w:t xml:space="preserve"> Práce má jasný a jednoznačný závěr, který je podložen výsledky a</w:t>
            </w:r>
            <w:r>
              <w:rPr>
                <w:sz w:val="24"/>
                <w:szCs w:val="24"/>
              </w:rPr>
              <w:t> </w:t>
            </w:r>
            <w:r w:rsidRPr="001A4E8E">
              <w:rPr>
                <w:sz w:val="24"/>
                <w:szCs w:val="24"/>
              </w:rPr>
              <w:t>jejich interpretací</w:t>
            </w:r>
          </w:p>
        </w:tc>
        <w:sdt>
          <w:sdtPr>
            <w:id w:val="-613901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AB6A8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871361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AB6A82" w:rsidP="00EE16E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585260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129696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5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(R)</w:t>
            </w:r>
            <w:r w:rsidRPr="001A4E8E">
              <w:rPr>
                <w:sz w:val="24"/>
                <w:szCs w:val="24"/>
              </w:rPr>
              <w:t xml:space="preserve"> Práce rešeršního typu přináší ucelený a přehledný závěr, plynoucí z dostupných zdrojů</w:t>
            </w:r>
          </w:p>
        </w:tc>
        <w:sdt>
          <w:sdtPr>
            <w:id w:val="210036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21858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3528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444508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5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91B3A">
              <w:rPr>
                <w:b/>
                <w:sz w:val="24"/>
                <w:szCs w:val="24"/>
              </w:rPr>
              <w:t>(P)</w:t>
            </w:r>
            <w:r w:rsidRPr="001A4E8E">
              <w:rPr>
                <w:sz w:val="24"/>
                <w:szCs w:val="24"/>
              </w:rPr>
              <w:t xml:space="preserve"> Vzdělávací projekt byl aplikován v praxi, výsledky z praxe jsou interpretovány a zhodnoceny na odpovídající úrovni</w:t>
            </w:r>
          </w:p>
        </w:tc>
        <w:sdt>
          <w:sdtPr>
            <w:id w:val="-786736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11961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85770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607663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8E20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8E200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8E2004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</w:tcPr>
          <w:p w:rsidR="005F2884" w:rsidRPr="001A4E8E" w:rsidRDefault="005F2884" w:rsidP="008E2004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Cíle práce byly splněny</w:t>
            </w:r>
          </w:p>
        </w:tc>
        <w:sdt>
          <w:sdtPr>
            <w:id w:val="-156485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6185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32506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76110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EE16E8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793CB0" w:rsidRPr="00191B3A" w:rsidTr="00CE4342">
        <w:trPr>
          <w:trHeight w:val="70"/>
        </w:trPr>
        <w:tc>
          <w:tcPr>
            <w:tcW w:w="7083" w:type="dxa"/>
          </w:tcPr>
          <w:p w:rsidR="00793CB0" w:rsidRPr="00191B3A" w:rsidRDefault="00793CB0" w:rsidP="008E2004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94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vAlign w:val="center"/>
          </w:tcPr>
          <w:p w:rsidR="00793CB0" w:rsidRPr="00191B3A" w:rsidRDefault="00793CB0" w:rsidP="008E20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93CB0" w:rsidTr="00CE4342">
        <w:trPr>
          <w:trHeight w:val="283"/>
        </w:trPr>
        <w:tc>
          <w:tcPr>
            <w:tcW w:w="7083" w:type="dxa"/>
          </w:tcPr>
          <w:p w:rsidR="00793CB0" w:rsidRPr="008E2004" w:rsidRDefault="00793CB0" w:rsidP="00421F0B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8E2004">
              <w:rPr>
                <w:b/>
                <w:sz w:val="24"/>
                <w:szCs w:val="24"/>
                <w:u w:val="single"/>
              </w:rPr>
              <w:t>FORMÁLNÍ ZPRACOVÁNÍ PRÁCE</w:t>
            </w:r>
          </w:p>
        </w:tc>
        <w:tc>
          <w:tcPr>
            <w:tcW w:w="494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421F0B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Formální členění práce odpovídá požadavkům na odborné práce kladeným, je logicky uspořádané</w:t>
            </w:r>
          </w:p>
        </w:tc>
        <w:sdt>
          <w:sdtPr>
            <w:id w:val="-3268333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874614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491409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8788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421F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421F0B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421F0B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Převzaté informace a jejich parafráze jsou v textu řádně vyznačeny a</w:t>
            </w:r>
            <w:r>
              <w:rPr>
                <w:sz w:val="24"/>
                <w:szCs w:val="24"/>
              </w:rPr>
              <w:t> </w:t>
            </w:r>
            <w:r w:rsidRPr="001A4E8E">
              <w:rPr>
                <w:sz w:val="24"/>
                <w:szCs w:val="24"/>
              </w:rPr>
              <w:t>správně citovány</w:t>
            </w:r>
          </w:p>
        </w:tc>
        <w:sdt>
          <w:sdtPr>
            <w:id w:val="-18197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74D30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146860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74D30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56733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49629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5"/>
        </w:trPr>
        <w:tc>
          <w:tcPr>
            <w:tcW w:w="7083" w:type="dxa"/>
            <w:vMerge/>
          </w:tcPr>
          <w:p w:rsidR="008E2004" w:rsidRPr="001A4E8E" w:rsidRDefault="008E2004" w:rsidP="00421F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421F0B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421F0B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Grafické zpracování má potřebnou úroveň; použité obrázky vhodně doplňují text práce</w:t>
            </w:r>
          </w:p>
        </w:tc>
        <w:sdt>
          <w:sdtPr>
            <w:id w:val="-67141781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17831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964E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55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681734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5"/>
        </w:trPr>
        <w:tc>
          <w:tcPr>
            <w:tcW w:w="7083" w:type="dxa"/>
            <w:vMerge/>
          </w:tcPr>
          <w:p w:rsidR="008E2004" w:rsidRPr="001A4E8E" w:rsidRDefault="008E2004" w:rsidP="00421F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2004" w:rsidRPr="008E2004" w:rsidTr="00CE4342">
        <w:tc>
          <w:tcPr>
            <w:tcW w:w="7083" w:type="dxa"/>
          </w:tcPr>
          <w:p w:rsidR="008E2004" w:rsidRPr="008E2004" w:rsidRDefault="008E2004" w:rsidP="00421F0B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5F2884" w:rsidRPr="001A4E8E" w:rsidTr="00CE4342">
        <w:trPr>
          <w:trHeight w:val="283"/>
        </w:trPr>
        <w:tc>
          <w:tcPr>
            <w:tcW w:w="7083" w:type="dxa"/>
            <w:vMerge w:val="restart"/>
          </w:tcPr>
          <w:p w:rsidR="005F2884" w:rsidRPr="001A4E8E" w:rsidRDefault="005F2884" w:rsidP="00421F0B">
            <w:pPr>
              <w:jc w:val="both"/>
              <w:rPr>
                <w:sz w:val="24"/>
                <w:szCs w:val="24"/>
              </w:rPr>
            </w:pPr>
            <w:r w:rsidRPr="001A4E8E">
              <w:rPr>
                <w:sz w:val="24"/>
                <w:szCs w:val="24"/>
              </w:rPr>
              <w:t>Pravopisně a stylisticky je text na potřebné úrovni, s minimem chyb a</w:t>
            </w:r>
            <w:r>
              <w:rPr>
                <w:sz w:val="24"/>
                <w:szCs w:val="24"/>
              </w:rPr>
              <w:t> </w:t>
            </w:r>
            <w:r w:rsidRPr="001A4E8E">
              <w:rPr>
                <w:sz w:val="24"/>
                <w:szCs w:val="24"/>
              </w:rPr>
              <w:t>překlepů</w:t>
            </w:r>
          </w:p>
        </w:tc>
        <w:sdt>
          <w:sdtPr>
            <w:id w:val="1173844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:rsidR="005F2884" w:rsidRDefault="00822B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99734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822BF2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818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5F2884" w:rsidP="00421F0B">
                <w:pPr>
                  <w:jc w:val="center"/>
                </w:pPr>
                <w:r w:rsidRPr="00E11CAF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713335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5" w:type="dxa"/>
              </w:tcPr>
              <w:p w:rsidR="005F2884" w:rsidRDefault="006D22D4" w:rsidP="00421F0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E2004" w:rsidRPr="001A4E8E" w:rsidTr="00CE4342">
        <w:trPr>
          <w:trHeight w:val="283"/>
        </w:trPr>
        <w:tc>
          <w:tcPr>
            <w:tcW w:w="7083" w:type="dxa"/>
            <w:vMerge/>
          </w:tcPr>
          <w:p w:rsidR="008E2004" w:rsidRPr="001A4E8E" w:rsidRDefault="008E2004" w:rsidP="00421F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8E2004" w:rsidRPr="008E2004" w:rsidRDefault="008E2004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3CB0" w:rsidTr="00191B3A">
        <w:trPr>
          <w:trHeight w:val="283"/>
        </w:trPr>
        <w:tc>
          <w:tcPr>
            <w:tcW w:w="7083" w:type="dxa"/>
          </w:tcPr>
          <w:p w:rsidR="00421F0B" w:rsidRDefault="00421F0B" w:rsidP="00421F0B">
            <w:pPr>
              <w:rPr>
                <w:b/>
                <w:sz w:val="24"/>
                <w:szCs w:val="24"/>
              </w:rPr>
            </w:pPr>
          </w:p>
          <w:p w:rsidR="00421F0B" w:rsidRDefault="00421F0B" w:rsidP="00421F0B">
            <w:pPr>
              <w:rPr>
                <w:b/>
                <w:sz w:val="24"/>
                <w:szCs w:val="24"/>
              </w:rPr>
            </w:pPr>
          </w:p>
        </w:tc>
        <w:tc>
          <w:tcPr>
            <w:tcW w:w="494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:rsidR="00793CB0" w:rsidRPr="008E2004" w:rsidRDefault="00793CB0" w:rsidP="00421F0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C7450" w:rsidRDefault="00491E5F" w:rsidP="00421F0B">
      <w:pPr>
        <w:pStyle w:val="Bezmezer"/>
        <w:rPr>
          <w:b/>
          <w:sz w:val="24"/>
          <w:szCs w:val="24"/>
          <w:u w:val="single"/>
        </w:rPr>
      </w:pPr>
      <w:r w:rsidRPr="008E2004">
        <w:rPr>
          <w:b/>
          <w:sz w:val="24"/>
          <w:szCs w:val="24"/>
          <w:u w:val="single"/>
        </w:rPr>
        <w:t>ZÁVĚREČNÉ HODNOCENÍ, PŘIPOMÍNKY</w:t>
      </w:r>
      <w:r>
        <w:rPr>
          <w:b/>
          <w:sz w:val="24"/>
          <w:szCs w:val="24"/>
          <w:u w:val="single"/>
        </w:rPr>
        <w:t xml:space="preserve"> A OTÁZKY</w:t>
      </w:r>
    </w:p>
    <w:p w:rsidR="00B669BB" w:rsidRDefault="00AB6A82" w:rsidP="001A63F0">
      <w:pPr>
        <w:pStyle w:val="Bezmezer"/>
        <w:jc w:val="both"/>
        <w:rPr>
          <w:sz w:val="24"/>
          <w:szCs w:val="24"/>
        </w:rPr>
      </w:pPr>
      <w:r w:rsidRPr="00AB6A82">
        <w:rPr>
          <w:sz w:val="24"/>
          <w:szCs w:val="24"/>
        </w:rPr>
        <w:t xml:space="preserve">Celkově hodnotím práci jako kvalitní, s pěkně zpracovanou literární částí, rozsáhlou výsledkovou částí a odpovídající diskusí. I přesto, že terénní část sběru dat byla ovlivněna pandemií Covid-19, podařilo se autorce získat pro dotazníkové šetření poměrně rozsáhlý soubor respondentů. V závěru postrádám explicitní zodpovězení výzkumných otázek, které si autorka  vytyčila. V části Diskuse bych přivítala </w:t>
      </w:r>
      <w:r>
        <w:rPr>
          <w:sz w:val="24"/>
          <w:szCs w:val="24"/>
        </w:rPr>
        <w:t>srovnání s </w:t>
      </w:r>
      <w:r w:rsidRPr="00AB6A82">
        <w:rPr>
          <w:sz w:val="24"/>
          <w:szCs w:val="24"/>
        </w:rPr>
        <w:t>větší</w:t>
      </w:r>
      <w:r>
        <w:rPr>
          <w:sz w:val="24"/>
          <w:szCs w:val="24"/>
        </w:rPr>
        <w:t>m množstvím obdobně zaměřených prací. V teoretické části popisu fotosyntézy vodních rostlin postrádám popis hydrogenuhličitanových rovnováh, které tento proces významně ovlivňují a</w:t>
      </w:r>
      <w:r w:rsidR="00E55FE5">
        <w:rPr>
          <w:sz w:val="24"/>
          <w:szCs w:val="24"/>
        </w:rPr>
        <w:t xml:space="preserve"> to s významnými ekologickými následky. Podle mého názoru nelze souhlasit s tvrzením, že fotosyntéza vodních rostlin je málo prozkoumaná, zejména v ČR je tomuto tématu věnována velká pozornost (viz. např. práce doc. Adamce či Květa, BÚ Třeboň, či citovaná práce Pokorný, 2014). Naopak zmínku o transpiraci považuji u vodních rostlin za nadbytečnou.</w:t>
      </w:r>
    </w:p>
    <w:p w:rsidR="00E55FE5" w:rsidRDefault="00E55FE5" w:rsidP="001A63F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K autorce mám následující dotaz: V úvodu práce zmiňuje pojem „umělá fotosyntéza“. Prosím o jeho objasnění. Dále prosím o formulování jasný</w:t>
      </w:r>
      <w:r w:rsidR="00EB4C55">
        <w:rPr>
          <w:sz w:val="24"/>
          <w:szCs w:val="24"/>
        </w:rPr>
        <w:t>ch odpovědí na výzkumné otázky v práci položené.</w:t>
      </w:r>
    </w:p>
    <w:p w:rsidR="00AB6A82" w:rsidRPr="00AB6A82" w:rsidRDefault="00AB6A82" w:rsidP="001A63F0">
      <w:pPr>
        <w:pStyle w:val="Bezmezer"/>
        <w:jc w:val="both"/>
        <w:rPr>
          <w:sz w:val="24"/>
          <w:szCs w:val="24"/>
        </w:rPr>
      </w:pPr>
    </w:p>
    <w:p w:rsidR="00455A41" w:rsidRPr="00AB6A82" w:rsidRDefault="00455A41" w:rsidP="00E44640">
      <w:pPr>
        <w:pStyle w:val="Bezmezer"/>
        <w:rPr>
          <w:sz w:val="24"/>
          <w:szCs w:val="24"/>
        </w:rPr>
      </w:pPr>
    </w:p>
    <w:p w:rsidR="00FC7450" w:rsidRPr="00491E5F" w:rsidRDefault="00793CB0" w:rsidP="00421F0B">
      <w:pPr>
        <w:pStyle w:val="Bezmezer"/>
        <w:jc w:val="both"/>
        <w:rPr>
          <w:b/>
          <w:sz w:val="24"/>
          <w:szCs w:val="24"/>
        </w:rPr>
      </w:pPr>
      <w:r w:rsidRPr="00491E5F">
        <w:rPr>
          <w:b/>
          <w:sz w:val="24"/>
          <w:szCs w:val="24"/>
        </w:rPr>
        <w:t xml:space="preserve">Předložená bakalářská práce </w:t>
      </w:r>
      <w:sdt>
        <w:sdtPr>
          <w:rPr>
            <w:b/>
            <w:sz w:val="24"/>
            <w:szCs w:val="24"/>
          </w:rPr>
          <w:alias w:val="..."/>
          <w:tag w:val="..."/>
          <w:id w:val="1673923816"/>
          <w:placeholder>
            <w:docPart w:val="8AB3D989C5344E00811AE806971CFBA1"/>
          </w:placeholder>
          <w:dropDownList>
            <w:listItem w:value="Zvolte položku."/>
            <w:listItem w:displayText="splňuje" w:value="splňuje"/>
            <w:listItem w:displayText="nesplňuje" w:value="nesplňuje"/>
          </w:dropDownList>
        </w:sdtPr>
        <w:sdtEndPr/>
        <w:sdtContent>
          <w:r w:rsidR="00964EF2">
            <w:rPr>
              <w:b/>
              <w:sz w:val="24"/>
              <w:szCs w:val="24"/>
            </w:rPr>
            <w:t>splňuje</w:t>
          </w:r>
        </w:sdtContent>
      </w:sdt>
      <w:r w:rsidRPr="00491E5F">
        <w:rPr>
          <w:b/>
          <w:sz w:val="24"/>
          <w:szCs w:val="24"/>
        </w:rPr>
        <w:t xml:space="preserve"> požadavky kladené na bakalářské práce</w:t>
      </w:r>
      <w:r w:rsidRPr="00491E5F">
        <w:rPr>
          <w:b/>
          <w:sz w:val="24"/>
          <w:szCs w:val="24"/>
        </w:rPr>
        <w:br/>
        <w:t>na Pedagogické fakultě JU</w:t>
      </w:r>
      <w:r w:rsidR="00803F64">
        <w:rPr>
          <w:b/>
          <w:sz w:val="24"/>
          <w:szCs w:val="24"/>
        </w:rPr>
        <w:t>,</w:t>
      </w:r>
      <w:r w:rsidRPr="00491E5F">
        <w:rPr>
          <w:b/>
          <w:sz w:val="24"/>
          <w:szCs w:val="24"/>
        </w:rPr>
        <w:t xml:space="preserve"> a proto ji </w:t>
      </w:r>
      <w:sdt>
        <w:sdtPr>
          <w:rPr>
            <w:b/>
            <w:sz w:val="24"/>
            <w:szCs w:val="24"/>
          </w:rPr>
          <w:alias w:val="......"/>
          <w:tag w:val="......"/>
          <w:id w:val="-703947225"/>
          <w:placeholder>
            <w:docPart w:val="4EEE6AF36D3B4E819BAFFF42463A9F03"/>
          </w:placeholder>
          <w:dropDownList>
            <w:listItem w:value="Zvolte položku."/>
            <w:listItem w:displayText="doporučuji" w:value="doporučuji"/>
            <w:listItem w:displayText="nedoporučuji " w:value="nedoporučuji "/>
          </w:dropDownList>
        </w:sdtPr>
        <w:sdtEndPr/>
        <w:sdtContent>
          <w:r w:rsidR="00964EF2">
            <w:rPr>
              <w:b/>
              <w:sz w:val="24"/>
              <w:szCs w:val="24"/>
            </w:rPr>
            <w:t>doporučuji</w:t>
          </w:r>
        </w:sdtContent>
      </w:sdt>
      <w:r w:rsidRPr="00491E5F">
        <w:rPr>
          <w:b/>
          <w:sz w:val="24"/>
          <w:szCs w:val="24"/>
        </w:rPr>
        <w:t xml:space="preserve"> k obhajobě.</w:t>
      </w:r>
    </w:p>
    <w:p w:rsidR="00793CB0" w:rsidRPr="00491E5F" w:rsidRDefault="00793CB0" w:rsidP="00421F0B">
      <w:pPr>
        <w:pStyle w:val="Bezmezer"/>
        <w:rPr>
          <w:sz w:val="24"/>
          <w:szCs w:val="24"/>
        </w:rPr>
      </w:pPr>
    </w:p>
    <w:p w:rsidR="00793CB0" w:rsidRPr="00491E5F" w:rsidRDefault="00793CB0" w:rsidP="00421F0B">
      <w:pPr>
        <w:pStyle w:val="Bezmezer"/>
        <w:rPr>
          <w:b/>
          <w:sz w:val="24"/>
          <w:szCs w:val="24"/>
        </w:rPr>
      </w:pPr>
      <w:r w:rsidRPr="00491E5F">
        <w:rPr>
          <w:b/>
          <w:sz w:val="24"/>
          <w:szCs w:val="24"/>
        </w:rPr>
        <w:t xml:space="preserve">Návrh na klasifikaci bakalářské práce: </w:t>
      </w:r>
      <w:sdt>
        <w:sdtPr>
          <w:rPr>
            <w:b/>
            <w:sz w:val="24"/>
            <w:szCs w:val="24"/>
          </w:rPr>
          <w:alias w:val="navržená klasifikace"/>
          <w:tag w:val="navržená klasifikace"/>
          <w:id w:val="1207071338"/>
          <w:placeholder>
            <w:docPart w:val="870B37357CCC42C1A9458628357285CB"/>
          </w:placeholder>
          <w:dropDownList>
            <w:listItem w:value="Zvolte položku."/>
            <w:listItem w:displayText="výborně" w:value="výborně"/>
            <w:listItem w:displayText="velmi dobře" w:value="velmi dobře"/>
            <w:listItem w:displayText="dobře" w:value="dobře"/>
            <w:listItem w:displayText="nevyhověl(a)" w:value="nevyhověl(a)"/>
          </w:dropDownList>
        </w:sdtPr>
        <w:sdtEndPr/>
        <w:sdtContent>
          <w:r w:rsidR="00964EF2">
            <w:rPr>
              <w:b/>
              <w:sz w:val="24"/>
              <w:szCs w:val="24"/>
            </w:rPr>
            <w:t>výborně</w:t>
          </w:r>
        </w:sdtContent>
      </w:sdt>
    </w:p>
    <w:p w:rsidR="00491E5F" w:rsidRDefault="00491E5F" w:rsidP="00421F0B">
      <w:pPr>
        <w:pStyle w:val="Bezmezer"/>
        <w:tabs>
          <w:tab w:val="center" w:pos="6804"/>
        </w:tabs>
        <w:rPr>
          <w:sz w:val="24"/>
          <w:szCs w:val="24"/>
        </w:rPr>
      </w:pPr>
    </w:p>
    <w:p w:rsidR="002125AF" w:rsidRPr="001A63F0" w:rsidRDefault="001A63F0" w:rsidP="001A63F0">
      <w:pPr>
        <w:pStyle w:val="Bezmezer"/>
        <w:tabs>
          <w:tab w:val="left" w:pos="4678"/>
          <w:tab w:val="center" w:pos="6804"/>
        </w:tabs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RNDr. Renata Ryplová, Ph.D., v. r.</w:t>
      </w:r>
    </w:p>
    <w:p w:rsidR="00793CB0" w:rsidRPr="00491E5F" w:rsidRDefault="00793CB0" w:rsidP="00703A7E">
      <w:pPr>
        <w:pStyle w:val="Bezmezer"/>
        <w:tabs>
          <w:tab w:val="center" w:pos="6096"/>
        </w:tabs>
        <w:rPr>
          <w:sz w:val="24"/>
          <w:szCs w:val="24"/>
        </w:rPr>
      </w:pPr>
      <w:r w:rsidRPr="00491E5F">
        <w:rPr>
          <w:sz w:val="24"/>
          <w:szCs w:val="24"/>
        </w:rPr>
        <w:tab/>
      </w:r>
      <w:r w:rsidR="001A63F0">
        <w:rPr>
          <w:sz w:val="24"/>
          <w:szCs w:val="24"/>
        </w:rPr>
        <w:t xml:space="preserve">         </w:t>
      </w:r>
      <w:bookmarkStart w:id="0" w:name="_GoBack"/>
      <w:bookmarkEnd w:id="0"/>
      <w:r w:rsidRPr="00491E5F">
        <w:rPr>
          <w:sz w:val="24"/>
          <w:szCs w:val="24"/>
        </w:rPr>
        <w:t>Podpis</w:t>
      </w:r>
      <w:r w:rsidR="00E41729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Zvolte položku"/>
          <w:tag w:val="Zvolte položku"/>
          <w:id w:val="1439485759"/>
          <w:placeholder>
            <w:docPart w:val="F979A34C3E854BFF83CFCF87E0B02466"/>
          </w:placeholder>
          <w:dropDownList>
            <w:listItem w:value="Zvolte položku."/>
            <w:listItem w:displayText="vedoucího" w:value="vedoucího"/>
            <w:listItem w:displayText="oponenta" w:value="oponenta"/>
          </w:dropDownList>
        </w:sdtPr>
        <w:sdtEndPr/>
        <w:sdtContent>
          <w:r w:rsidR="00B669BB">
            <w:rPr>
              <w:sz w:val="24"/>
              <w:szCs w:val="24"/>
            </w:rPr>
            <w:t>oponenta</w:t>
          </w:r>
        </w:sdtContent>
      </w:sdt>
      <w:r w:rsidR="00E41729">
        <w:rPr>
          <w:sz w:val="24"/>
          <w:szCs w:val="24"/>
        </w:rPr>
        <w:t xml:space="preserve"> </w:t>
      </w:r>
      <w:r w:rsidRPr="00491E5F">
        <w:rPr>
          <w:sz w:val="24"/>
          <w:szCs w:val="24"/>
        </w:rPr>
        <w:t>bakalářské práce</w:t>
      </w:r>
    </w:p>
    <w:p w:rsidR="00491E5F" w:rsidRDefault="00491E5F" w:rsidP="00793CB0">
      <w:pPr>
        <w:pStyle w:val="Bezmezer"/>
        <w:rPr>
          <w:sz w:val="24"/>
          <w:szCs w:val="24"/>
        </w:rPr>
      </w:pPr>
    </w:p>
    <w:p w:rsidR="00491E5F" w:rsidRDefault="00793CB0" w:rsidP="00793CB0">
      <w:pPr>
        <w:pStyle w:val="Bezmezer"/>
        <w:rPr>
          <w:sz w:val="24"/>
          <w:szCs w:val="24"/>
        </w:rPr>
      </w:pPr>
      <w:r w:rsidRPr="00491E5F">
        <w:rPr>
          <w:sz w:val="24"/>
          <w:szCs w:val="24"/>
        </w:rPr>
        <w:t>V Českých Budějovicích dne</w:t>
      </w:r>
      <w:r w:rsidR="00491E5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datum"/>
          <w:tag w:val="datum"/>
          <w:id w:val="214475353"/>
          <w:placeholder>
            <w:docPart w:val="5D91F8A57D3340339CFD6FD195E54A23"/>
          </w:placeholder>
          <w:date w:fullDate="2022-05-13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EB4C55">
            <w:rPr>
              <w:sz w:val="24"/>
              <w:szCs w:val="24"/>
            </w:rPr>
            <w:t>13. 5. 2022</w:t>
          </w:r>
        </w:sdtContent>
      </w:sdt>
    </w:p>
    <w:p w:rsidR="00421F0B" w:rsidRPr="00421F0B" w:rsidRDefault="00421F0B" w:rsidP="00793CB0">
      <w:pPr>
        <w:pStyle w:val="Bezmezer"/>
        <w:rPr>
          <w:sz w:val="8"/>
          <w:szCs w:val="8"/>
        </w:rPr>
      </w:pPr>
    </w:p>
    <w:tbl>
      <w:tblPr>
        <w:tblW w:w="90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1702"/>
        <w:gridCol w:w="1703"/>
        <w:gridCol w:w="1702"/>
        <w:gridCol w:w="1703"/>
      </w:tblGrid>
      <w:tr w:rsidR="00793CB0" w:rsidRPr="00491E5F" w:rsidTr="00491E5F">
        <w:trPr>
          <w:trHeight w:hRule="exact" w:val="405"/>
          <w:jc w:val="center"/>
        </w:trPr>
        <w:tc>
          <w:tcPr>
            <w:tcW w:w="2260" w:type="dxa"/>
            <w:vAlign w:val="center"/>
          </w:tcPr>
          <w:p w:rsidR="00793CB0" w:rsidRPr="00491E5F" w:rsidRDefault="00793CB0" w:rsidP="0039541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491E5F">
              <w:rPr>
                <w:b/>
                <w:sz w:val="24"/>
                <w:szCs w:val="24"/>
              </w:rPr>
              <w:t>Stupeň klasifikace</w:t>
            </w:r>
          </w:p>
        </w:tc>
        <w:tc>
          <w:tcPr>
            <w:tcW w:w="1702" w:type="dxa"/>
            <w:vAlign w:val="center"/>
          </w:tcPr>
          <w:p w:rsidR="00793CB0" w:rsidRPr="00EB4C55" w:rsidRDefault="00793CB0" w:rsidP="0039541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EB4C55">
              <w:rPr>
                <w:b/>
                <w:sz w:val="24"/>
                <w:szCs w:val="24"/>
              </w:rPr>
              <w:t>výborně</w:t>
            </w:r>
          </w:p>
        </w:tc>
        <w:tc>
          <w:tcPr>
            <w:tcW w:w="1703" w:type="dxa"/>
            <w:vAlign w:val="center"/>
          </w:tcPr>
          <w:p w:rsidR="00793CB0" w:rsidRPr="00491E5F" w:rsidRDefault="00793CB0" w:rsidP="00395416">
            <w:pPr>
              <w:pStyle w:val="Bezmezer"/>
              <w:jc w:val="center"/>
              <w:rPr>
                <w:sz w:val="24"/>
                <w:szCs w:val="24"/>
              </w:rPr>
            </w:pPr>
            <w:r w:rsidRPr="00491E5F">
              <w:rPr>
                <w:sz w:val="24"/>
                <w:szCs w:val="24"/>
              </w:rPr>
              <w:t>velmi dobře</w:t>
            </w:r>
          </w:p>
        </w:tc>
        <w:tc>
          <w:tcPr>
            <w:tcW w:w="1702" w:type="dxa"/>
            <w:vAlign w:val="center"/>
          </w:tcPr>
          <w:p w:rsidR="00793CB0" w:rsidRPr="00491E5F" w:rsidRDefault="00793CB0" w:rsidP="00395416">
            <w:pPr>
              <w:pStyle w:val="Bezmezer"/>
              <w:jc w:val="center"/>
              <w:rPr>
                <w:sz w:val="24"/>
                <w:szCs w:val="24"/>
              </w:rPr>
            </w:pPr>
            <w:r w:rsidRPr="00491E5F">
              <w:rPr>
                <w:sz w:val="24"/>
                <w:szCs w:val="24"/>
              </w:rPr>
              <w:t>dobře</w:t>
            </w:r>
          </w:p>
        </w:tc>
        <w:tc>
          <w:tcPr>
            <w:tcW w:w="1703" w:type="dxa"/>
            <w:vAlign w:val="center"/>
          </w:tcPr>
          <w:p w:rsidR="00793CB0" w:rsidRPr="00491E5F" w:rsidRDefault="00793CB0" w:rsidP="00395416">
            <w:pPr>
              <w:pStyle w:val="Bezmezer"/>
              <w:jc w:val="center"/>
              <w:rPr>
                <w:sz w:val="24"/>
                <w:szCs w:val="24"/>
              </w:rPr>
            </w:pPr>
            <w:r w:rsidRPr="00491E5F">
              <w:rPr>
                <w:sz w:val="24"/>
                <w:szCs w:val="24"/>
              </w:rPr>
              <w:t>nevyhověl</w:t>
            </w:r>
          </w:p>
        </w:tc>
      </w:tr>
    </w:tbl>
    <w:p w:rsidR="00793CB0" w:rsidRPr="003147B7" w:rsidRDefault="00793CB0" w:rsidP="002125AF">
      <w:pPr>
        <w:pStyle w:val="Bezmezer"/>
      </w:pPr>
    </w:p>
    <w:sectPr w:rsidR="00793CB0" w:rsidRPr="003147B7" w:rsidSect="002125AF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68C" w:rsidRDefault="002F768C" w:rsidP="00FC7450">
      <w:pPr>
        <w:spacing w:after="0" w:line="240" w:lineRule="auto"/>
      </w:pPr>
      <w:r>
        <w:separator/>
      </w:r>
    </w:p>
  </w:endnote>
  <w:endnote w:type="continuationSeparator" w:id="0">
    <w:p w:rsidR="002F768C" w:rsidRDefault="002F768C" w:rsidP="00FC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68C" w:rsidRDefault="002F768C" w:rsidP="00FC7450">
      <w:pPr>
        <w:spacing w:after="0" w:line="240" w:lineRule="auto"/>
      </w:pPr>
      <w:r>
        <w:separator/>
      </w:r>
    </w:p>
  </w:footnote>
  <w:footnote w:type="continuationSeparator" w:id="0">
    <w:p w:rsidR="002F768C" w:rsidRDefault="002F768C" w:rsidP="00FC7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3261"/>
    <w:multiLevelType w:val="hybridMultilevel"/>
    <w:tmpl w:val="60FAAF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DD"/>
    <w:rsid w:val="00012743"/>
    <w:rsid w:val="00021960"/>
    <w:rsid w:val="0002535C"/>
    <w:rsid w:val="00055610"/>
    <w:rsid w:val="00096C7E"/>
    <w:rsid w:val="000E304E"/>
    <w:rsid w:val="000E750A"/>
    <w:rsid w:val="00102583"/>
    <w:rsid w:val="00140433"/>
    <w:rsid w:val="00145922"/>
    <w:rsid w:val="00152417"/>
    <w:rsid w:val="00186614"/>
    <w:rsid w:val="00191B3A"/>
    <w:rsid w:val="001A4E8E"/>
    <w:rsid w:val="001A63F0"/>
    <w:rsid w:val="001D3D2A"/>
    <w:rsid w:val="001D76DE"/>
    <w:rsid w:val="00202084"/>
    <w:rsid w:val="00207EDC"/>
    <w:rsid w:val="002125AF"/>
    <w:rsid w:val="00213141"/>
    <w:rsid w:val="00215DE0"/>
    <w:rsid w:val="002269DE"/>
    <w:rsid w:val="0025076D"/>
    <w:rsid w:val="002515AB"/>
    <w:rsid w:val="002803AA"/>
    <w:rsid w:val="002B37E5"/>
    <w:rsid w:val="002E1B60"/>
    <w:rsid w:val="002F0B61"/>
    <w:rsid w:val="002F6A57"/>
    <w:rsid w:val="002F768C"/>
    <w:rsid w:val="0031405B"/>
    <w:rsid w:val="003273C3"/>
    <w:rsid w:val="00334422"/>
    <w:rsid w:val="00362DBC"/>
    <w:rsid w:val="00377CD5"/>
    <w:rsid w:val="00395416"/>
    <w:rsid w:val="003B6E5C"/>
    <w:rsid w:val="003E6A2A"/>
    <w:rsid w:val="00421F0B"/>
    <w:rsid w:val="00431026"/>
    <w:rsid w:val="00451978"/>
    <w:rsid w:val="00455A41"/>
    <w:rsid w:val="00463A7A"/>
    <w:rsid w:val="00485577"/>
    <w:rsid w:val="00491E5F"/>
    <w:rsid w:val="004A2B12"/>
    <w:rsid w:val="004B3E49"/>
    <w:rsid w:val="004C4AD8"/>
    <w:rsid w:val="004E2084"/>
    <w:rsid w:val="004F4C78"/>
    <w:rsid w:val="005202DD"/>
    <w:rsid w:val="00546A02"/>
    <w:rsid w:val="00552EFB"/>
    <w:rsid w:val="00585707"/>
    <w:rsid w:val="005965DF"/>
    <w:rsid w:val="005C0F48"/>
    <w:rsid w:val="005F2884"/>
    <w:rsid w:val="00613CE8"/>
    <w:rsid w:val="006579C9"/>
    <w:rsid w:val="006C73B0"/>
    <w:rsid w:val="006D22D4"/>
    <w:rsid w:val="006D716C"/>
    <w:rsid w:val="006F1109"/>
    <w:rsid w:val="00703A7E"/>
    <w:rsid w:val="00731486"/>
    <w:rsid w:val="00737AA0"/>
    <w:rsid w:val="00784FB7"/>
    <w:rsid w:val="00793CB0"/>
    <w:rsid w:val="007E003F"/>
    <w:rsid w:val="00803F64"/>
    <w:rsid w:val="00822BF2"/>
    <w:rsid w:val="00825DD7"/>
    <w:rsid w:val="008267AD"/>
    <w:rsid w:val="008A175E"/>
    <w:rsid w:val="008B3AC3"/>
    <w:rsid w:val="008E2004"/>
    <w:rsid w:val="009133FA"/>
    <w:rsid w:val="00964EF2"/>
    <w:rsid w:val="00974291"/>
    <w:rsid w:val="00974D30"/>
    <w:rsid w:val="009756A4"/>
    <w:rsid w:val="009D671A"/>
    <w:rsid w:val="00A021F4"/>
    <w:rsid w:val="00A279A4"/>
    <w:rsid w:val="00A50501"/>
    <w:rsid w:val="00A77E61"/>
    <w:rsid w:val="00AB6A82"/>
    <w:rsid w:val="00AE5C05"/>
    <w:rsid w:val="00AF28E0"/>
    <w:rsid w:val="00B55344"/>
    <w:rsid w:val="00B669BB"/>
    <w:rsid w:val="00B73DFC"/>
    <w:rsid w:val="00BB5DCD"/>
    <w:rsid w:val="00BC383E"/>
    <w:rsid w:val="00BD19CE"/>
    <w:rsid w:val="00BD5F59"/>
    <w:rsid w:val="00BE483D"/>
    <w:rsid w:val="00C22426"/>
    <w:rsid w:val="00C436E4"/>
    <w:rsid w:val="00C87933"/>
    <w:rsid w:val="00CA35BA"/>
    <w:rsid w:val="00CB0874"/>
    <w:rsid w:val="00CB59D7"/>
    <w:rsid w:val="00CE4342"/>
    <w:rsid w:val="00D16441"/>
    <w:rsid w:val="00D67AAE"/>
    <w:rsid w:val="00D804C2"/>
    <w:rsid w:val="00D80A98"/>
    <w:rsid w:val="00DB48CE"/>
    <w:rsid w:val="00DD544F"/>
    <w:rsid w:val="00DD648A"/>
    <w:rsid w:val="00E00EA8"/>
    <w:rsid w:val="00E03C1F"/>
    <w:rsid w:val="00E30C78"/>
    <w:rsid w:val="00E34C59"/>
    <w:rsid w:val="00E41729"/>
    <w:rsid w:val="00E44640"/>
    <w:rsid w:val="00E55FE5"/>
    <w:rsid w:val="00E65961"/>
    <w:rsid w:val="00E92551"/>
    <w:rsid w:val="00EB4C55"/>
    <w:rsid w:val="00ED62DA"/>
    <w:rsid w:val="00EE68D8"/>
    <w:rsid w:val="00EF3372"/>
    <w:rsid w:val="00F76013"/>
    <w:rsid w:val="00F904F8"/>
    <w:rsid w:val="00F95E55"/>
    <w:rsid w:val="00FA0076"/>
    <w:rsid w:val="00FC7450"/>
    <w:rsid w:val="00FF1F20"/>
    <w:rsid w:val="00FF39F7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AD813"/>
  <w15:chartTrackingRefBased/>
  <w15:docId w15:val="{2F0F8162-4FA6-49AD-9782-5593BE3F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7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7450"/>
  </w:style>
  <w:style w:type="paragraph" w:styleId="Zpat">
    <w:name w:val="footer"/>
    <w:basedOn w:val="Normln"/>
    <w:link w:val="ZpatChar"/>
    <w:uiPriority w:val="99"/>
    <w:unhideWhenUsed/>
    <w:rsid w:val="00FC7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7450"/>
  </w:style>
  <w:style w:type="table" w:styleId="Mkatabulky">
    <w:name w:val="Table Grid"/>
    <w:basedOn w:val="Normlntabulka"/>
    <w:uiPriority w:val="39"/>
    <w:rsid w:val="00FC7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FC7450"/>
    <w:rPr>
      <w:color w:val="808080"/>
    </w:rPr>
  </w:style>
  <w:style w:type="paragraph" w:styleId="Bezmezer">
    <w:name w:val="No Spacing"/>
    <w:uiPriority w:val="1"/>
    <w:qFormat/>
    <w:rsid w:val="00FC7450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A4E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25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5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yplova\AppData\Local\Temp\Posudek%20B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620BC168C846FB82A9335C0F120E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821F8-EABB-41FB-81A1-7DC2AFBA1637}"/>
      </w:docPartPr>
      <w:docPartBody>
        <w:p w:rsidR="002338B1" w:rsidRDefault="002338B1">
          <w:pPr>
            <w:pStyle w:val="6B620BC168C846FB82A9335C0F120E26"/>
          </w:pPr>
          <w:r w:rsidRPr="008E2004">
            <w:rPr>
              <w:rStyle w:val="Zstupntext"/>
              <w:sz w:val="24"/>
              <w:szCs w:val="24"/>
            </w:rPr>
            <w:t>Klikněte sem a zadejte datum.</w:t>
          </w:r>
        </w:p>
      </w:docPartBody>
    </w:docPart>
    <w:docPart>
      <w:docPartPr>
        <w:name w:val="F674BC4250A54F31A8BB028E0FF25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A6F1F9-01E6-457A-ABA5-799DFC7B542E}"/>
      </w:docPartPr>
      <w:docPartBody>
        <w:p w:rsidR="002338B1" w:rsidRDefault="002338B1">
          <w:pPr>
            <w:pStyle w:val="F674BC4250A54F31A8BB028E0FF25B49"/>
          </w:pPr>
          <w:r w:rsidRPr="00703A7E">
            <w:rPr>
              <w:rStyle w:val="Zstupntext"/>
              <w:b/>
            </w:rPr>
            <w:t>Zvolte položku.</w:t>
          </w:r>
          <w:r w:rsidRPr="008E2004">
            <w:rPr>
              <w:b/>
              <w:position w:val="14"/>
              <w:sz w:val="24"/>
              <w:szCs w:val="24"/>
            </w:rPr>
            <w:t xml:space="preserve"> </w:t>
          </w:r>
        </w:p>
      </w:docPartBody>
    </w:docPart>
    <w:docPart>
      <w:docPartPr>
        <w:name w:val="3D37A47310C847039350DE9941F969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2179CA-2018-4B91-8C5B-103FB9BAC27C}"/>
      </w:docPartPr>
      <w:docPartBody>
        <w:p w:rsidR="002338B1" w:rsidRDefault="002338B1">
          <w:pPr>
            <w:pStyle w:val="3D37A47310C847039350DE9941F9693F"/>
          </w:pPr>
          <w:r w:rsidRPr="008E2004">
            <w:rPr>
              <w:rStyle w:val="Zstupntext"/>
              <w:sz w:val="24"/>
              <w:szCs w:val="24"/>
            </w:rPr>
            <w:t>Klikněte sem a zadejte text.</w:t>
          </w:r>
        </w:p>
      </w:docPartBody>
    </w:docPart>
    <w:docPart>
      <w:docPartPr>
        <w:name w:val="393E7752D8B04E2499EB12E3A315F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6F9F58-FE5D-486B-AF25-35FCD90068F1}"/>
      </w:docPartPr>
      <w:docPartBody>
        <w:p w:rsidR="002338B1" w:rsidRDefault="002338B1">
          <w:pPr>
            <w:pStyle w:val="393E7752D8B04E2499EB12E3A315F8B1"/>
          </w:pPr>
          <w:r w:rsidRPr="00765B84">
            <w:rPr>
              <w:rStyle w:val="Zstupntext"/>
            </w:rPr>
            <w:t>Klikněte sem a zadejte text.</w:t>
          </w:r>
        </w:p>
      </w:docPartBody>
    </w:docPart>
    <w:docPart>
      <w:docPartPr>
        <w:name w:val="357F86B8A73C4B1DA1E6D324707EFF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1286-3887-4256-816B-1AAD64F72BB3}"/>
      </w:docPartPr>
      <w:docPartBody>
        <w:p w:rsidR="002338B1" w:rsidRDefault="002338B1">
          <w:pPr>
            <w:pStyle w:val="357F86B8A73C4B1DA1E6D324707EFF05"/>
          </w:pPr>
          <w:r w:rsidRPr="00765B84">
            <w:rPr>
              <w:rStyle w:val="Zstupntext"/>
            </w:rPr>
            <w:t>Klikněte sem a zadejte text.</w:t>
          </w:r>
        </w:p>
      </w:docPartBody>
    </w:docPart>
    <w:docPart>
      <w:docPartPr>
        <w:name w:val="8AB3D989C5344E00811AE806971CFB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195E9-AA44-414F-AF99-19A9FF279DC5}"/>
      </w:docPartPr>
      <w:docPartBody>
        <w:p w:rsidR="002338B1" w:rsidRDefault="002338B1">
          <w:pPr>
            <w:pStyle w:val="8AB3D989C5344E00811AE806971CFBA1"/>
          </w:pPr>
          <w:r w:rsidRPr="00491E5F">
            <w:rPr>
              <w:rStyle w:val="Zstupntext"/>
              <w:b/>
              <w:sz w:val="24"/>
              <w:szCs w:val="24"/>
            </w:rPr>
            <w:t>Zvolte položku.</w:t>
          </w:r>
        </w:p>
      </w:docPartBody>
    </w:docPart>
    <w:docPart>
      <w:docPartPr>
        <w:name w:val="4EEE6AF36D3B4E819BAFFF42463A9F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5C9843-124D-480C-BA8C-A6B5A0E74577}"/>
      </w:docPartPr>
      <w:docPartBody>
        <w:p w:rsidR="002338B1" w:rsidRDefault="002338B1">
          <w:pPr>
            <w:pStyle w:val="4EEE6AF36D3B4E819BAFFF42463A9F03"/>
          </w:pPr>
          <w:r w:rsidRPr="00491E5F">
            <w:rPr>
              <w:rStyle w:val="Zstupntext"/>
              <w:b/>
              <w:sz w:val="24"/>
              <w:szCs w:val="24"/>
            </w:rPr>
            <w:t>Zvolte položku.</w:t>
          </w:r>
        </w:p>
      </w:docPartBody>
    </w:docPart>
    <w:docPart>
      <w:docPartPr>
        <w:name w:val="870B37357CCC42C1A9458628357285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CC09DC-4F91-451E-85A1-AFB0424F6E46}"/>
      </w:docPartPr>
      <w:docPartBody>
        <w:p w:rsidR="002338B1" w:rsidRDefault="002338B1">
          <w:pPr>
            <w:pStyle w:val="870B37357CCC42C1A9458628357285CB"/>
          </w:pPr>
          <w:r w:rsidRPr="00491E5F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F979A34C3E854BFF83CFCF87E0B024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476A53-65D7-4C24-817A-02F2F9F8B56B}"/>
      </w:docPartPr>
      <w:docPartBody>
        <w:p w:rsidR="002338B1" w:rsidRDefault="002338B1">
          <w:pPr>
            <w:pStyle w:val="F979A34C3E854BFF83CFCF87E0B02466"/>
          </w:pPr>
          <w:r w:rsidRPr="00703A7E">
            <w:rPr>
              <w:rStyle w:val="Zstupntext"/>
              <w:sz w:val="24"/>
              <w:szCs w:val="24"/>
            </w:rPr>
            <w:t>Zvolte položku.</w:t>
          </w:r>
        </w:p>
      </w:docPartBody>
    </w:docPart>
    <w:docPart>
      <w:docPartPr>
        <w:name w:val="5D91F8A57D3340339CFD6FD195E54A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9F48A7-3FDC-428A-A2E1-D65843E7E858}"/>
      </w:docPartPr>
      <w:docPartBody>
        <w:p w:rsidR="002338B1" w:rsidRDefault="002338B1">
          <w:pPr>
            <w:pStyle w:val="5D91F8A57D3340339CFD6FD195E54A23"/>
          </w:pPr>
          <w:r w:rsidRPr="00491E5F">
            <w:rPr>
              <w:rStyle w:val="Zstupntext"/>
              <w:sz w:val="24"/>
              <w:szCs w:val="24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B1"/>
    <w:rsid w:val="002338B1"/>
    <w:rsid w:val="002B2A40"/>
    <w:rsid w:val="00E024B5"/>
    <w:rsid w:val="00E15F78"/>
    <w:rsid w:val="00E459F7"/>
    <w:rsid w:val="00E5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114B9019662646B594CC1971A94642EB">
    <w:name w:val="114B9019662646B594CC1971A94642EB"/>
  </w:style>
  <w:style w:type="paragraph" w:customStyle="1" w:styleId="FAED5A51769C40F6B6D4C4C79F083439">
    <w:name w:val="FAED5A51769C40F6B6D4C4C79F083439"/>
  </w:style>
  <w:style w:type="paragraph" w:customStyle="1" w:styleId="6B620BC168C846FB82A9335C0F120E26">
    <w:name w:val="6B620BC168C846FB82A9335C0F120E26"/>
  </w:style>
  <w:style w:type="paragraph" w:customStyle="1" w:styleId="F674BC4250A54F31A8BB028E0FF25B49">
    <w:name w:val="F674BC4250A54F31A8BB028E0FF25B49"/>
  </w:style>
  <w:style w:type="paragraph" w:customStyle="1" w:styleId="3D37A47310C847039350DE9941F9693F">
    <w:name w:val="3D37A47310C847039350DE9941F9693F"/>
  </w:style>
  <w:style w:type="paragraph" w:customStyle="1" w:styleId="F840BFDEF23646C8A92EE8EAB6EB60A1">
    <w:name w:val="F840BFDEF23646C8A92EE8EAB6EB60A1"/>
  </w:style>
  <w:style w:type="paragraph" w:customStyle="1" w:styleId="393E7752D8B04E2499EB12E3A315F8B1">
    <w:name w:val="393E7752D8B04E2499EB12E3A315F8B1"/>
  </w:style>
  <w:style w:type="paragraph" w:customStyle="1" w:styleId="357F86B8A73C4B1DA1E6D324707EFF05">
    <w:name w:val="357F86B8A73C4B1DA1E6D324707EFF05"/>
  </w:style>
  <w:style w:type="paragraph" w:customStyle="1" w:styleId="8AB3D989C5344E00811AE806971CFBA1">
    <w:name w:val="8AB3D989C5344E00811AE806971CFBA1"/>
  </w:style>
  <w:style w:type="paragraph" w:customStyle="1" w:styleId="4EEE6AF36D3B4E819BAFFF42463A9F03">
    <w:name w:val="4EEE6AF36D3B4E819BAFFF42463A9F03"/>
  </w:style>
  <w:style w:type="paragraph" w:customStyle="1" w:styleId="870B37357CCC42C1A9458628357285CB">
    <w:name w:val="870B37357CCC42C1A9458628357285CB"/>
  </w:style>
  <w:style w:type="paragraph" w:customStyle="1" w:styleId="F979A34C3E854BFF83CFCF87E0B02466">
    <w:name w:val="F979A34C3E854BFF83CFCF87E0B02466"/>
  </w:style>
  <w:style w:type="paragraph" w:customStyle="1" w:styleId="5D91F8A57D3340339CFD6FD195E54A23">
    <w:name w:val="5D91F8A57D3340339CFD6FD195E54A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ADA2C6-C69D-4E52-AA3F-50F360F9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BP</Template>
  <TotalTime>5</TotalTime>
  <Pages>1</Pages>
  <Words>756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ryplova</dc:creator>
  <cp:keywords/>
  <dc:description/>
  <cp:lastModifiedBy>Jurásková Soňa Bc.</cp:lastModifiedBy>
  <cp:revision>4</cp:revision>
  <cp:lastPrinted>2022-05-13T07:29:00Z</cp:lastPrinted>
  <dcterms:created xsi:type="dcterms:W3CDTF">2022-05-13T07:24:00Z</dcterms:created>
  <dcterms:modified xsi:type="dcterms:W3CDTF">2022-05-13T07:39:00Z</dcterms:modified>
</cp:coreProperties>
</file>