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923E5" w14:textId="77777777" w:rsidR="004C535A" w:rsidRPr="00AB626D" w:rsidRDefault="004C535A" w:rsidP="002E6416">
      <w:pPr>
        <w:pStyle w:val="Nzev"/>
        <w:tabs>
          <w:tab w:val="right" w:pos="3119"/>
          <w:tab w:val="center" w:pos="4678"/>
        </w:tabs>
        <w:ind w:firstLine="720"/>
        <w:rPr>
          <w:rFonts w:ascii="Calibri" w:hAnsi="Calibri" w:cs="Calibri"/>
          <w:b/>
          <w:sz w:val="48"/>
          <w:szCs w:val="48"/>
        </w:rPr>
      </w:pPr>
      <w:bookmarkStart w:id="0" w:name="_GoBack"/>
      <w:bookmarkEnd w:id="0"/>
      <w:r w:rsidRPr="00AB626D">
        <w:rPr>
          <w:rFonts w:ascii="Calibri" w:hAnsi="Calibri" w:cs="Calibri"/>
          <w:b/>
          <w:sz w:val="48"/>
          <w:szCs w:val="48"/>
        </w:rPr>
        <w:t>Posudek</w:t>
      </w:r>
      <w:r w:rsidR="002E6416">
        <w:rPr>
          <w:rFonts w:ascii="Calibri" w:hAnsi="Calibri" w:cs="Calibri"/>
          <w:b/>
          <w:sz w:val="48"/>
          <w:szCs w:val="48"/>
        </w:rPr>
        <w:t xml:space="preserve"> diplomové</w:t>
      </w:r>
      <w:r w:rsidRPr="00AB626D">
        <w:rPr>
          <w:rFonts w:ascii="Calibri" w:hAnsi="Calibri" w:cs="Calibri"/>
          <w:b/>
          <w:sz w:val="48"/>
          <w:szCs w:val="48"/>
        </w:rPr>
        <w:t xml:space="preserve"> práce</w:t>
      </w:r>
    </w:p>
    <w:p w14:paraId="4742C675" w14:textId="77777777" w:rsidR="002E6416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předložené na k</w:t>
      </w:r>
      <w:r w:rsidRPr="00AB626D">
        <w:rPr>
          <w:rFonts w:ascii="Calibri" w:hAnsi="Calibri" w:cs="Calibri"/>
          <w:b/>
          <w:szCs w:val="24"/>
        </w:rPr>
        <w:t xml:space="preserve">atedře </w:t>
      </w:r>
      <w:r w:rsidR="002E6416">
        <w:rPr>
          <w:rFonts w:ascii="Calibri" w:hAnsi="Calibri" w:cs="Calibri"/>
          <w:b/>
          <w:szCs w:val="24"/>
        </w:rPr>
        <w:t>matematiky</w:t>
      </w:r>
      <w:r>
        <w:rPr>
          <w:rFonts w:ascii="Calibri" w:hAnsi="Calibri" w:cs="Calibri"/>
          <w:b/>
          <w:szCs w:val="24"/>
        </w:rPr>
        <w:t xml:space="preserve"> </w:t>
      </w:r>
    </w:p>
    <w:p w14:paraId="67C44E2B" w14:textId="77777777" w:rsidR="004C535A" w:rsidRPr="00AB626D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Pedagogické fakulty Jihočeské univerzity v</w:t>
      </w:r>
      <w:r w:rsidR="002E6416">
        <w:rPr>
          <w:rFonts w:ascii="Calibri" w:hAnsi="Calibri" w:cs="Calibri"/>
          <w:b/>
          <w:szCs w:val="24"/>
        </w:rPr>
        <w:t> </w:t>
      </w:r>
      <w:r>
        <w:rPr>
          <w:rFonts w:ascii="Calibri" w:hAnsi="Calibri" w:cs="Calibri"/>
          <w:b/>
          <w:szCs w:val="24"/>
        </w:rPr>
        <w:t>Č</w:t>
      </w:r>
      <w:r w:rsidR="002E6416">
        <w:rPr>
          <w:rFonts w:ascii="Calibri" w:hAnsi="Calibri" w:cs="Calibri"/>
          <w:b/>
          <w:szCs w:val="24"/>
        </w:rPr>
        <w:t xml:space="preserve">eských </w:t>
      </w:r>
      <w:r>
        <w:rPr>
          <w:rFonts w:ascii="Calibri" w:hAnsi="Calibri" w:cs="Calibri"/>
          <w:b/>
          <w:szCs w:val="24"/>
        </w:rPr>
        <w:t>B</w:t>
      </w:r>
      <w:r w:rsidR="002E6416">
        <w:rPr>
          <w:rFonts w:ascii="Calibri" w:hAnsi="Calibri" w:cs="Calibri"/>
          <w:b/>
          <w:szCs w:val="24"/>
        </w:rPr>
        <w:t>udějovicích</w:t>
      </w:r>
    </w:p>
    <w:p w14:paraId="70F7B563" w14:textId="77777777" w:rsidR="004C535A" w:rsidRPr="00AB626D" w:rsidRDefault="004C535A">
      <w:pPr>
        <w:pStyle w:val="Nzev"/>
        <w:rPr>
          <w:rFonts w:ascii="Calibri" w:hAnsi="Calibri" w:cs="Calibri"/>
          <w:b/>
        </w:rPr>
      </w:pPr>
    </w:p>
    <w:p w14:paraId="69F69B23" w14:textId="77777777" w:rsidR="004C535A" w:rsidRPr="00AB626D" w:rsidRDefault="004C535A">
      <w:pPr>
        <w:pStyle w:val="Nzev"/>
        <w:rPr>
          <w:rFonts w:ascii="Calibri" w:hAnsi="Calibri" w:cs="Calibri"/>
          <w:b/>
        </w:rPr>
      </w:pPr>
    </w:p>
    <w:p w14:paraId="34AA7771" w14:textId="77777777" w:rsidR="004C535A" w:rsidRPr="00AB626D" w:rsidRDefault="004C535A" w:rsidP="00D717B4">
      <w:pPr>
        <w:pStyle w:val="Nzev"/>
        <w:ind w:left="2160" w:firstLine="720"/>
        <w:jc w:val="left"/>
        <w:rPr>
          <w:rFonts w:ascii="Calibri" w:hAnsi="Calibri" w:cs="Calibri"/>
        </w:rPr>
      </w:pPr>
      <w:r w:rsidRPr="00AB626D">
        <w:rPr>
          <w:rFonts w:ascii="Calibri" w:hAnsi="Calibri" w:cs="Calibri"/>
        </w:rPr>
        <w:t xml:space="preserve">posudek </w:t>
      </w:r>
      <w:r w:rsidR="006053C1">
        <w:rPr>
          <w:rFonts w:ascii="Calibri" w:hAnsi="Calibri" w:cs="Calibri"/>
          <w:b/>
        </w:rPr>
        <w:t>vedoucí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diplomové</w:t>
      </w:r>
      <w:r>
        <w:rPr>
          <w:rFonts w:ascii="Calibri" w:hAnsi="Calibri" w:cs="Calibri"/>
        </w:rPr>
        <w:t xml:space="preserve"> práce</w:t>
      </w:r>
    </w:p>
    <w:p w14:paraId="0AB4E8D8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5955622F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3BA49C5C" w14:textId="77777777" w:rsidR="004C535A" w:rsidRPr="00AB626D" w:rsidRDefault="006053C1">
      <w:pPr>
        <w:pStyle w:val="Nzev"/>
        <w:jc w:val="lef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Autor: </w:t>
      </w:r>
      <w:r w:rsidR="00021110">
        <w:rPr>
          <w:rFonts w:ascii="Calibri" w:hAnsi="Calibri" w:cs="Calibri"/>
          <w:b/>
        </w:rPr>
        <w:t>Bc.</w:t>
      </w:r>
      <w:r>
        <w:rPr>
          <w:rFonts w:ascii="Calibri" w:hAnsi="Calibri" w:cs="Calibri"/>
          <w:b/>
        </w:rPr>
        <w:t xml:space="preserve"> Marcela Zajíčková</w:t>
      </w:r>
    </w:p>
    <w:p w14:paraId="350F55DB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285D83A2" w14:textId="77777777" w:rsidR="004C535A" w:rsidRDefault="004C535A">
      <w:pPr>
        <w:pStyle w:val="Nzev"/>
        <w:jc w:val="left"/>
        <w:rPr>
          <w:rFonts w:ascii="Calibri" w:hAnsi="Calibri" w:cs="Calibri"/>
        </w:rPr>
      </w:pPr>
      <w:r w:rsidRPr="00AB626D">
        <w:rPr>
          <w:rFonts w:ascii="Calibri" w:hAnsi="Calibri" w:cs="Calibri"/>
        </w:rPr>
        <w:t xml:space="preserve">Název práce: </w:t>
      </w:r>
      <w:r w:rsidR="005372F4" w:rsidRPr="005372F4">
        <w:rPr>
          <w:rFonts w:ascii="Calibri" w:hAnsi="Calibri" w:cs="Calibri"/>
        </w:rPr>
        <w:t>Distanční výuka tématu Zlomky</w:t>
      </w:r>
    </w:p>
    <w:p w14:paraId="268FA5DC" w14:textId="77777777" w:rsidR="005372F4" w:rsidRPr="00AB626D" w:rsidRDefault="005372F4">
      <w:pPr>
        <w:pStyle w:val="Nzev"/>
        <w:jc w:val="left"/>
        <w:rPr>
          <w:rFonts w:ascii="Calibri" w:hAnsi="Calibri" w:cs="Calibri"/>
        </w:rPr>
      </w:pPr>
    </w:p>
    <w:p w14:paraId="6FDAB1C0" w14:textId="77777777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Posudek</w:t>
      </w:r>
      <w:r w:rsidRPr="00BF1A50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vyhotovil</w:t>
      </w:r>
      <w:r w:rsidR="005C4EA0">
        <w:rPr>
          <w:rFonts w:ascii="Calibri" w:hAnsi="Calibri" w:cs="Calibri"/>
          <w:b/>
        </w:rPr>
        <w:t>(a)</w:t>
      </w:r>
      <w:r w:rsidR="00A8186A">
        <w:rPr>
          <w:rFonts w:ascii="Calibri" w:hAnsi="Calibri" w:cs="Calibri"/>
          <w:b/>
        </w:rPr>
        <w:t xml:space="preserve">: </w:t>
      </w:r>
      <w:r w:rsidR="000C1E52">
        <w:rPr>
          <w:rFonts w:ascii="Calibri" w:hAnsi="Calibri" w:cs="Calibri"/>
          <w:b/>
        </w:rPr>
        <w:t>doc. RNDr. Helena Koldová</w:t>
      </w:r>
      <w:r>
        <w:rPr>
          <w:rFonts w:ascii="Calibri" w:hAnsi="Calibri" w:cs="Calibri"/>
          <w:b/>
        </w:rPr>
        <w:t>, Ph.D.</w:t>
      </w:r>
    </w:p>
    <w:p w14:paraId="33E201DF" w14:textId="77777777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</w:p>
    <w:p w14:paraId="006E89E1" w14:textId="77777777" w:rsidR="004C535A" w:rsidRDefault="004C535A">
      <w:pPr>
        <w:pStyle w:val="Nzev"/>
        <w:jc w:val="left"/>
        <w:rPr>
          <w:rFonts w:ascii="Calibri" w:hAnsi="Calibri" w:cs="Calibri"/>
        </w:rPr>
      </w:pPr>
    </w:p>
    <w:p w14:paraId="2BAC2341" w14:textId="77777777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Odborná úroveň práce:</w:t>
      </w:r>
      <w:r w:rsidR="008C0020">
        <w:rPr>
          <w:rFonts w:ascii="Calibri" w:hAnsi="Calibri" w:cs="Calibri"/>
        </w:rPr>
        <w:t xml:space="preserve"> </w:t>
      </w:r>
      <w:r w:rsidR="005372F4">
        <w:rPr>
          <w:rFonts w:ascii="Calibri" w:hAnsi="Calibri" w:cs="Calibri"/>
          <w:b/>
        </w:rPr>
        <w:t>výborná</w:t>
      </w:r>
    </w:p>
    <w:p w14:paraId="05D13608" w14:textId="77777777" w:rsidR="004C535A" w:rsidRDefault="004C535A" w:rsidP="005F4122">
      <w:pPr>
        <w:pStyle w:val="Nzev"/>
        <w:jc w:val="left"/>
        <w:rPr>
          <w:rFonts w:ascii="Calibri" w:hAnsi="Calibri" w:cs="Calibri"/>
        </w:rPr>
      </w:pPr>
    </w:p>
    <w:p w14:paraId="46127F79" w14:textId="77777777" w:rsidR="00A75240" w:rsidRDefault="004C535A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Popsání cílů a metod</w:t>
      </w:r>
      <w:r w:rsidRPr="00054461">
        <w:rPr>
          <w:rFonts w:ascii="Calibri" w:hAnsi="Calibri" w:cs="Calibri"/>
        </w:rPr>
        <w:t>:</w:t>
      </w:r>
      <w:r>
        <w:rPr>
          <w:rFonts w:ascii="Calibri" w:hAnsi="Calibri" w:cs="Calibri"/>
          <w:b/>
        </w:rPr>
        <w:tab/>
      </w:r>
      <w:r w:rsidR="008C0020">
        <w:rPr>
          <w:rFonts w:ascii="Calibri" w:hAnsi="Calibri" w:cs="Calibri"/>
          <w:b/>
        </w:rPr>
        <w:t>srozumitelné;</w:t>
      </w:r>
      <w:r w:rsidR="006E0A03">
        <w:rPr>
          <w:rFonts w:ascii="Calibri" w:hAnsi="Calibri" w:cs="Calibri"/>
          <w:b/>
        </w:rPr>
        <w:t xml:space="preserve"> </w:t>
      </w:r>
      <w:r w:rsidR="006E0A03" w:rsidRPr="00D00DEF">
        <w:rPr>
          <w:rFonts w:ascii="Calibri" w:hAnsi="Calibri" w:cs="Calibri"/>
          <w:b/>
        </w:rPr>
        <w:t xml:space="preserve">autorka </w:t>
      </w:r>
      <w:r w:rsidR="005372F4" w:rsidRPr="00D00DEF">
        <w:rPr>
          <w:b/>
        </w:rPr>
        <w:t>se v DP zabývá distančním vzděláváním se zaměření</w:t>
      </w:r>
      <w:r w:rsidR="00D00DEF">
        <w:rPr>
          <w:b/>
        </w:rPr>
        <w:t>m na výuku zlomků, tématu, které</w:t>
      </w:r>
      <w:r w:rsidR="005372F4" w:rsidRPr="00D00DEF">
        <w:rPr>
          <w:b/>
        </w:rPr>
        <w:t xml:space="preserve"> bývá žáky i učiteli nejčastěji považováno za jedno z nejobtížnějších, které je náročné jak pro prezenční, tak pro distanční</w:t>
      </w:r>
      <w:r w:rsidR="00D00DEF">
        <w:rPr>
          <w:b/>
        </w:rPr>
        <w:t xml:space="preserve"> </w:t>
      </w:r>
      <w:r w:rsidR="00D00DEF" w:rsidRPr="00D00DEF">
        <w:rPr>
          <w:b/>
        </w:rPr>
        <w:t>výuku</w:t>
      </w:r>
      <w:r w:rsidR="005372F4" w:rsidRPr="00D00DEF">
        <w:rPr>
          <w:b/>
        </w:rPr>
        <w:t>. Cílem diplomové práce bylo připravit interaktivní výukové materiály pro distanční výuku zlomků, s respektováním souvisejících didaktických zásad a metod, které jsou pop</w:t>
      </w:r>
      <w:r w:rsidR="00D00DEF">
        <w:rPr>
          <w:b/>
        </w:rPr>
        <w:t>s</w:t>
      </w:r>
      <w:r w:rsidR="005372F4" w:rsidRPr="00D00DEF">
        <w:rPr>
          <w:b/>
        </w:rPr>
        <w:t>ány v odborné literatuře</w:t>
      </w:r>
      <w:r w:rsidR="005372F4" w:rsidRPr="00D00DEF">
        <w:t>.</w:t>
      </w:r>
    </w:p>
    <w:p w14:paraId="4EB12DBE" w14:textId="77777777" w:rsidR="00503EA1" w:rsidRPr="00AB626D" w:rsidRDefault="00503EA1" w:rsidP="009E4805">
      <w:pPr>
        <w:pStyle w:val="Nzev"/>
        <w:jc w:val="both"/>
        <w:rPr>
          <w:rFonts w:ascii="Calibri" w:hAnsi="Calibri" w:cs="Calibri"/>
        </w:rPr>
      </w:pPr>
    </w:p>
    <w:p w14:paraId="7E34C004" w14:textId="77777777" w:rsidR="004C535A" w:rsidRPr="00AB626D" w:rsidRDefault="004C535A" w:rsidP="009E4805">
      <w:pPr>
        <w:pStyle w:val="Nzev"/>
        <w:jc w:val="both"/>
        <w:rPr>
          <w:rFonts w:ascii="Calibri" w:hAnsi="Calibri" w:cs="Calibri"/>
          <w:b/>
        </w:rPr>
      </w:pPr>
    </w:p>
    <w:p w14:paraId="48B74C2B" w14:textId="77777777" w:rsidR="004C535A" w:rsidRDefault="004C535A" w:rsidP="005372F4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Kvalita teoretické části práce:</w:t>
      </w:r>
      <w:r>
        <w:rPr>
          <w:rFonts w:ascii="Calibri" w:hAnsi="Calibri" w:cs="Calibri"/>
          <w:b/>
        </w:rPr>
        <w:tab/>
      </w:r>
      <w:r w:rsidR="007B0D97">
        <w:rPr>
          <w:rFonts w:ascii="Calibri" w:hAnsi="Calibri" w:cs="Calibri"/>
          <w:b/>
        </w:rPr>
        <w:t xml:space="preserve"> </w:t>
      </w:r>
      <w:r w:rsidR="005372F4">
        <w:rPr>
          <w:rFonts w:ascii="Calibri" w:hAnsi="Calibri" w:cs="Calibri"/>
          <w:b/>
        </w:rPr>
        <w:t>výborná</w:t>
      </w:r>
      <w:r w:rsidR="008C0020">
        <w:rPr>
          <w:rFonts w:ascii="Calibri" w:hAnsi="Calibri" w:cs="Calibri"/>
          <w:b/>
        </w:rPr>
        <w:t>;</w:t>
      </w:r>
      <w:r w:rsidR="00A8186A">
        <w:rPr>
          <w:rFonts w:ascii="Calibri" w:hAnsi="Calibri" w:cs="Calibri"/>
          <w:b/>
        </w:rPr>
        <w:t xml:space="preserve"> </w:t>
      </w:r>
      <w:r w:rsidR="005372F4">
        <w:rPr>
          <w:rFonts w:ascii="Calibri" w:hAnsi="Calibri" w:cs="Calibri"/>
          <w:b/>
        </w:rPr>
        <w:t>autorka v teoretické části práce (kapitoly 2, 3) vymezuje základní pojmy, související se zpracováním diplomové práce a s naplněním jejích cílů. Vymezuje pojem distančního vzdělávání, uvádí jeho výhody a nevýhody. Věnuje se dále problematice zlomků z pohledu didaktiky matematiky, z hlediska závěrů souvisejících výzkumů a z pohledu metod a forem výuky tohoto tématu.</w:t>
      </w:r>
      <w:r w:rsidR="009061E3">
        <w:rPr>
          <w:rFonts w:ascii="Calibri" w:hAnsi="Calibri" w:cs="Calibri"/>
          <w:b/>
        </w:rPr>
        <w:t xml:space="preserve"> </w:t>
      </w:r>
      <w:r w:rsidR="005372F4">
        <w:rPr>
          <w:rFonts w:ascii="Calibri" w:hAnsi="Calibri" w:cs="Calibri"/>
          <w:b/>
        </w:rPr>
        <w:t>Celkově má práce velmi pěknou</w:t>
      </w:r>
      <w:r w:rsidR="00D00DEF">
        <w:rPr>
          <w:rFonts w:ascii="Calibri" w:hAnsi="Calibri" w:cs="Calibri"/>
          <w:b/>
        </w:rPr>
        <w:t xml:space="preserve"> grafickou úpravu, text je adekvátně</w:t>
      </w:r>
      <w:r w:rsidR="005372F4">
        <w:rPr>
          <w:rFonts w:ascii="Calibri" w:hAnsi="Calibri" w:cs="Calibri"/>
          <w:b/>
        </w:rPr>
        <w:t xml:space="preserve"> členěn a význam sdělení je oddělován. </w:t>
      </w:r>
      <w:r w:rsidR="00503EA1">
        <w:rPr>
          <w:rFonts w:ascii="Calibri" w:hAnsi="Calibri" w:cs="Calibri"/>
        </w:rPr>
        <w:t xml:space="preserve"> </w:t>
      </w:r>
    </w:p>
    <w:p w14:paraId="3AF1EB0F" w14:textId="77777777" w:rsidR="00E5427A" w:rsidRDefault="00E5427A" w:rsidP="009E4805">
      <w:pPr>
        <w:pStyle w:val="Nzev"/>
        <w:jc w:val="both"/>
        <w:rPr>
          <w:rFonts w:ascii="Calibri" w:hAnsi="Calibri" w:cs="Calibri"/>
        </w:rPr>
      </w:pPr>
    </w:p>
    <w:p w14:paraId="6DD36554" w14:textId="77777777" w:rsidR="00A8186A" w:rsidRPr="00AB626D" w:rsidRDefault="004C535A" w:rsidP="00A8186A">
      <w:pPr>
        <w:pStyle w:val="Nzev"/>
        <w:jc w:val="both"/>
        <w:rPr>
          <w:rFonts w:ascii="Calibri" w:hAnsi="Calibri" w:cs="Calibri"/>
        </w:rPr>
      </w:pPr>
      <w:r w:rsidRPr="00054461">
        <w:rPr>
          <w:rFonts w:ascii="Calibri" w:hAnsi="Calibri" w:cs="Calibri"/>
        </w:rPr>
        <w:t xml:space="preserve">Rozsah </w:t>
      </w:r>
      <w:r>
        <w:rPr>
          <w:rFonts w:ascii="Calibri" w:hAnsi="Calibri" w:cs="Calibri"/>
        </w:rPr>
        <w:t xml:space="preserve">praktické složky </w:t>
      </w:r>
      <w:r w:rsidRPr="00054461">
        <w:rPr>
          <w:rFonts w:ascii="Calibri" w:hAnsi="Calibri" w:cs="Calibri"/>
        </w:rPr>
        <w:t>práce:</w:t>
      </w:r>
      <w:r w:rsidR="008C0020">
        <w:rPr>
          <w:rFonts w:ascii="Calibri" w:hAnsi="Calibri" w:cs="Calibri"/>
          <w:b/>
        </w:rPr>
        <w:t xml:space="preserve"> </w:t>
      </w:r>
      <w:r w:rsidR="005B5812">
        <w:rPr>
          <w:rFonts w:ascii="Calibri" w:hAnsi="Calibri" w:cs="Calibri"/>
          <w:b/>
        </w:rPr>
        <w:t>výborná</w:t>
      </w:r>
      <w:r>
        <w:rPr>
          <w:rFonts w:ascii="Calibri" w:hAnsi="Calibri" w:cs="Calibri"/>
          <w:b/>
        </w:rPr>
        <w:t xml:space="preserve">. </w:t>
      </w:r>
      <w:r w:rsidR="00B93BF6">
        <w:rPr>
          <w:rFonts w:ascii="Calibri" w:hAnsi="Calibri" w:cs="Calibri"/>
          <w:b/>
        </w:rPr>
        <w:t>Autorka připravila</w:t>
      </w:r>
      <w:r w:rsidR="009C5FC8">
        <w:rPr>
          <w:rFonts w:ascii="Calibri" w:hAnsi="Calibri" w:cs="Calibri"/>
          <w:b/>
        </w:rPr>
        <w:t xml:space="preserve"> </w:t>
      </w:r>
      <w:r w:rsidR="00D00DEF">
        <w:rPr>
          <w:rFonts w:ascii="Calibri" w:hAnsi="Calibri" w:cs="Calibri"/>
          <w:b/>
        </w:rPr>
        <w:t>materiály pro distanční výuku vycházející</w:t>
      </w:r>
      <w:r w:rsidR="00B007F0">
        <w:rPr>
          <w:rFonts w:ascii="Calibri" w:hAnsi="Calibri" w:cs="Calibri"/>
          <w:b/>
        </w:rPr>
        <w:t xml:space="preserve"> primárně </w:t>
      </w:r>
      <w:r w:rsidR="0083563A">
        <w:rPr>
          <w:rFonts w:ascii="Calibri" w:hAnsi="Calibri" w:cs="Calibri"/>
          <w:b/>
        </w:rPr>
        <w:t>z RVP a K</w:t>
      </w:r>
      <w:r w:rsidR="00D011E8">
        <w:rPr>
          <w:rFonts w:ascii="Calibri" w:hAnsi="Calibri" w:cs="Calibri"/>
          <w:b/>
        </w:rPr>
        <w:t>omentovaných standardů, doporučených MŠMT pro výuku matematiky na základní škole</w:t>
      </w:r>
      <w:r w:rsidR="00021110">
        <w:rPr>
          <w:rFonts w:ascii="Calibri" w:hAnsi="Calibri" w:cs="Calibri"/>
          <w:b/>
        </w:rPr>
        <w:t xml:space="preserve"> a z dostupných učebnic matematiky</w:t>
      </w:r>
      <w:r w:rsidR="00B66F09" w:rsidRPr="00B66F09">
        <w:rPr>
          <w:rFonts w:ascii="Calibri" w:hAnsi="Calibri" w:cs="Calibri"/>
          <w:b/>
        </w:rPr>
        <w:t xml:space="preserve">. </w:t>
      </w:r>
      <w:r w:rsidR="009061E3">
        <w:rPr>
          <w:rFonts w:ascii="Calibri" w:hAnsi="Calibri" w:cs="Calibri"/>
          <w:b/>
        </w:rPr>
        <w:t>Videa, materiály pro distanční výuku, p</w:t>
      </w:r>
      <w:r w:rsidR="00D011E8">
        <w:rPr>
          <w:rFonts w:ascii="Calibri" w:hAnsi="Calibri" w:cs="Calibri"/>
          <w:b/>
        </w:rPr>
        <w:t xml:space="preserve">racovní listy, které diplomantka vytvořila, jsou doplněné metodickými komentáři a obsahují předpokládaná řešení. </w:t>
      </w:r>
      <w:r w:rsidR="002A4B4B">
        <w:rPr>
          <w:rFonts w:ascii="Calibri" w:hAnsi="Calibri" w:cs="Calibri"/>
          <w:b/>
        </w:rPr>
        <w:t xml:space="preserve">Vzhledem k malé praxi diplomantky je </w:t>
      </w:r>
      <w:r w:rsidR="00052C08">
        <w:rPr>
          <w:rFonts w:ascii="Calibri" w:hAnsi="Calibri" w:cs="Calibri"/>
          <w:b/>
        </w:rPr>
        <w:t>obdivuhodné, jak materiál pro distanční vzdělávání kvalitně zpracovala.</w:t>
      </w:r>
      <w:r w:rsidR="002A4B4B">
        <w:rPr>
          <w:rFonts w:ascii="Calibri" w:hAnsi="Calibri" w:cs="Calibri"/>
          <w:b/>
        </w:rPr>
        <w:t xml:space="preserve"> </w:t>
      </w:r>
      <w:r w:rsidR="00D011E8">
        <w:rPr>
          <w:rFonts w:ascii="Calibri" w:hAnsi="Calibri" w:cs="Calibri"/>
          <w:b/>
        </w:rPr>
        <w:t xml:space="preserve">V závěrečné kapitole uvádí </w:t>
      </w:r>
      <w:r w:rsidR="00D00DEF">
        <w:rPr>
          <w:rFonts w:ascii="Calibri" w:hAnsi="Calibri" w:cs="Calibri"/>
          <w:b/>
        </w:rPr>
        <w:t>zájem mentorky souvislé praxe</w:t>
      </w:r>
      <w:r w:rsidR="00D011E8">
        <w:rPr>
          <w:rFonts w:ascii="Calibri" w:hAnsi="Calibri" w:cs="Calibri"/>
          <w:b/>
        </w:rPr>
        <w:t xml:space="preserve"> </w:t>
      </w:r>
      <w:r w:rsidR="00D00DEF">
        <w:rPr>
          <w:rFonts w:ascii="Calibri" w:hAnsi="Calibri" w:cs="Calibri"/>
          <w:b/>
        </w:rPr>
        <w:t xml:space="preserve">v distanční výuce, kterou přesvědčila </w:t>
      </w:r>
      <w:r w:rsidR="00021110">
        <w:rPr>
          <w:rFonts w:ascii="Calibri" w:hAnsi="Calibri" w:cs="Calibri"/>
          <w:b/>
        </w:rPr>
        <w:t xml:space="preserve">v </w:t>
      </w:r>
      <w:r w:rsidR="00D00DEF">
        <w:rPr>
          <w:rFonts w:ascii="Calibri" w:hAnsi="Calibri" w:cs="Calibri"/>
          <w:b/>
        </w:rPr>
        <w:t>novém pohledu na distanční výuku.</w:t>
      </w:r>
      <w:r w:rsidR="005B5812">
        <w:rPr>
          <w:rFonts w:ascii="Calibri" w:hAnsi="Calibri" w:cs="Calibri"/>
          <w:b/>
        </w:rPr>
        <w:t xml:space="preserve"> </w:t>
      </w:r>
      <w:r w:rsidR="00B66F09" w:rsidRPr="00B66F09">
        <w:rPr>
          <w:rFonts w:ascii="Calibri" w:hAnsi="Calibri" w:cs="Calibri"/>
          <w:b/>
        </w:rPr>
        <w:t xml:space="preserve">Autorka </w:t>
      </w:r>
      <w:r w:rsidR="00D00DEF">
        <w:rPr>
          <w:rFonts w:ascii="Calibri" w:hAnsi="Calibri" w:cs="Calibri"/>
          <w:b/>
        </w:rPr>
        <w:t>p</w:t>
      </w:r>
      <w:r w:rsidR="00016FFF">
        <w:rPr>
          <w:rFonts w:ascii="Calibri" w:hAnsi="Calibri" w:cs="Calibri"/>
          <w:b/>
        </w:rPr>
        <w:t>rokázala kompetenci</w:t>
      </w:r>
      <w:r w:rsidR="006A4990">
        <w:rPr>
          <w:rFonts w:ascii="Calibri" w:hAnsi="Calibri" w:cs="Calibri"/>
          <w:b/>
        </w:rPr>
        <w:t xml:space="preserve"> připravit materiál do </w:t>
      </w:r>
      <w:r w:rsidR="00D00DEF">
        <w:rPr>
          <w:rFonts w:ascii="Calibri" w:hAnsi="Calibri" w:cs="Calibri"/>
          <w:b/>
        </w:rPr>
        <w:t>výuky, materiál, který je velmi rozsáhlý (videa, procvičovací interaktivní prezentace, úniková hra, …)</w:t>
      </w:r>
      <w:r w:rsidR="00D90C03">
        <w:rPr>
          <w:rFonts w:ascii="Calibri" w:hAnsi="Calibri" w:cs="Calibri"/>
          <w:b/>
        </w:rPr>
        <w:t>.</w:t>
      </w:r>
      <w:r w:rsidR="00A8186A">
        <w:rPr>
          <w:rFonts w:ascii="Calibri" w:hAnsi="Calibri" w:cs="Calibri"/>
          <w:b/>
        </w:rPr>
        <w:t xml:space="preserve"> </w:t>
      </w:r>
      <w:r w:rsidR="002A4B4B">
        <w:rPr>
          <w:rFonts w:ascii="Calibri" w:hAnsi="Calibri" w:cs="Calibri"/>
          <w:b/>
        </w:rPr>
        <w:t>Tuto část práce hodnotím velmi kladně,</w:t>
      </w:r>
      <w:r w:rsidR="00D00DEF">
        <w:rPr>
          <w:rFonts w:ascii="Calibri" w:hAnsi="Calibri" w:cs="Calibri"/>
          <w:b/>
        </w:rPr>
        <w:t xml:space="preserve"> zejména proto, že je nutné si uvědomit časovou dotaci, kterou musela věnovat vytváření videí i s jejich reflexí</w:t>
      </w:r>
      <w:r w:rsidR="002A4B4B">
        <w:rPr>
          <w:rFonts w:ascii="Calibri" w:hAnsi="Calibri" w:cs="Calibri"/>
          <w:b/>
        </w:rPr>
        <w:t>.</w:t>
      </w:r>
    </w:p>
    <w:p w14:paraId="61E34146" w14:textId="77777777" w:rsidR="004C535A" w:rsidRDefault="004C535A" w:rsidP="009E4805">
      <w:pPr>
        <w:pStyle w:val="Nzev"/>
        <w:jc w:val="both"/>
        <w:rPr>
          <w:rFonts w:ascii="Calibri" w:hAnsi="Calibri" w:cs="Calibri"/>
          <w:b/>
        </w:rPr>
      </w:pPr>
    </w:p>
    <w:p w14:paraId="664BFAB6" w14:textId="77777777" w:rsidR="00B66F09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Grafická, jazyková a formální úroveň:</w:t>
      </w:r>
      <w:r w:rsidR="006746A4">
        <w:rPr>
          <w:rFonts w:ascii="Calibri" w:hAnsi="Calibri" w:cs="Calibri"/>
          <w:b/>
        </w:rPr>
        <w:t xml:space="preserve"> </w:t>
      </w:r>
      <w:r w:rsidR="0083563A">
        <w:rPr>
          <w:rFonts w:ascii="Calibri" w:hAnsi="Calibri" w:cs="Calibri"/>
          <w:b/>
        </w:rPr>
        <w:t>výborná</w:t>
      </w:r>
      <w:r w:rsidR="007B0D97">
        <w:rPr>
          <w:rFonts w:ascii="Calibri" w:hAnsi="Calibri" w:cs="Calibri"/>
          <w:b/>
        </w:rPr>
        <w:t xml:space="preserve">, </w:t>
      </w:r>
      <w:r w:rsidR="006746A4">
        <w:rPr>
          <w:rFonts w:ascii="Calibri" w:hAnsi="Calibri" w:cs="Calibri"/>
          <w:b/>
        </w:rPr>
        <w:t xml:space="preserve">tabulky a obrázky jsou správně očíslovány. Citace </w:t>
      </w:r>
      <w:r w:rsidR="00B66F09">
        <w:rPr>
          <w:rFonts w:ascii="Calibri" w:hAnsi="Calibri" w:cs="Calibri"/>
          <w:b/>
        </w:rPr>
        <w:t>jsou v souladu s platnou normou.</w:t>
      </w:r>
      <w:r w:rsidR="007B0D97">
        <w:rPr>
          <w:rFonts w:ascii="Calibri" w:hAnsi="Calibri" w:cs="Calibri"/>
          <w:b/>
        </w:rPr>
        <w:t xml:space="preserve"> </w:t>
      </w:r>
    </w:p>
    <w:p w14:paraId="0BDE019F" w14:textId="77777777" w:rsidR="00021110" w:rsidRDefault="00021110" w:rsidP="009E4805">
      <w:pPr>
        <w:pStyle w:val="Nzev"/>
        <w:jc w:val="both"/>
        <w:rPr>
          <w:rFonts w:ascii="Calibri" w:hAnsi="Calibri" w:cs="Calibri"/>
          <w:b/>
        </w:rPr>
      </w:pPr>
    </w:p>
    <w:p w14:paraId="5EF0DAA5" w14:textId="77777777" w:rsidR="0016054D" w:rsidRDefault="0016054D" w:rsidP="009E4805">
      <w:pPr>
        <w:pStyle w:val="Nzev"/>
        <w:jc w:val="both"/>
        <w:rPr>
          <w:rFonts w:ascii="Calibri" w:hAnsi="Calibri" w:cs="Calibri"/>
          <w:b/>
        </w:rPr>
      </w:pPr>
    </w:p>
    <w:p w14:paraId="5900DA62" w14:textId="77777777" w:rsidR="004C535A" w:rsidRDefault="00A75240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N</w:t>
      </w:r>
      <w:r w:rsidR="004C535A" w:rsidRPr="00BF1A50">
        <w:rPr>
          <w:rFonts w:ascii="Calibri" w:hAnsi="Calibri" w:cs="Calibri"/>
          <w:b/>
        </w:rPr>
        <w:t>edostatky práce</w:t>
      </w:r>
      <w:r>
        <w:rPr>
          <w:rFonts w:ascii="Calibri" w:hAnsi="Calibri" w:cs="Calibri"/>
          <w:b/>
        </w:rPr>
        <w:t xml:space="preserve"> a chyby</w:t>
      </w:r>
      <w:r w:rsidR="004C535A" w:rsidRPr="00BF1A50">
        <w:rPr>
          <w:rFonts w:ascii="Calibri" w:hAnsi="Calibri" w:cs="Calibri"/>
          <w:b/>
        </w:rPr>
        <w:t>:</w:t>
      </w:r>
    </w:p>
    <w:p w14:paraId="10C6D7C4" w14:textId="77777777" w:rsidR="002A4B4B" w:rsidRPr="00A75240" w:rsidRDefault="00021110" w:rsidP="00A75240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Nejsou.</w:t>
      </w:r>
    </w:p>
    <w:p w14:paraId="37503ED7" w14:textId="77777777" w:rsidR="004C535A" w:rsidRPr="005D0F7C" w:rsidRDefault="004C535A" w:rsidP="009E4805">
      <w:pPr>
        <w:pStyle w:val="Nzev"/>
        <w:jc w:val="both"/>
        <w:rPr>
          <w:rFonts w:ascii="Calibri" w:hAnsi="Calibri" w:cs="Calibri"/>
          <w:sz w:val="20"/>
        </w:rPr>
      </w:pPr>
    </w:p>
    <w:p w14:paraId="1C878045" w14:textId="77777777" w:rsidR="004C535A" w:rsidRPr="00AB626D" w:rsidRDefault="004C535A" w:rsidP="009E4805">
      <w:pPr>
        <w:pStyle w:val="Nzev"/>
        <w:jc w:val="both"/>
        <w:rPr>
          <w:rFonts w:ascii="Calibri" w:hAnsi="Calibri" w:cs="Calibri"/>
        </w:rPr>
      </w:pPr>
    </w:p>
    <w:p w14:paraId="15509975" w14:textId="77777777" w:rsidR="004C535A" w:rsidRPr="00AB626D" w:rsidRDefault="004C535A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Otázky pro obhajobu</w:t>
      </w:r>
      <w:r w:rsidRPr="00AB626D">
        <w:rPr>
          <w:rFonts w:ascii="Calibri" w:hAnsi="Calibri" w:cs="Calibri"/>
          <w:b/>
        </w:rPr>
        <w:t xml:space="preserve"> a náměty do diskuze:</w:t>
      </w:r>
    </w:p>
    <w:p w14:paraId="501BCE6E" w14:textId="77777777" w:rsidR="00A8186A" w:rsidRDefault="00A8186A" w:rsidP="009E4805">
      <w:pPr>
        <w:pStyle w:val="Nzev"/>
        <w:jc w:val="both"/>
        <w:rPr>
          <w:rFonts w:ascii="Calibri" w:hAnsi="Calibri" w:cs="Calibri"/>
        </w:rPr>
      </w:pPr>
    </w:p>
    <w:p w14:paraId="55CB4340" w14:textId="77777777" w:rsidR="00B4193C" w:rsidRDefault="00B4193C" w:rsidP="009E4805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Jaké byly reakce učitelů, kteří se</w:t>
      </w:r>
      <w:r w:rsidR="009730B3">
        <w:rPr>
          <w:rFonts w:ascii="Calibri" w:hAnsi="Calibri" w:cs="Calibri"/>
        </w:rPr>
        <w:t xml:space="preserve"> seznámili s </w:t>
      </w:r>
      <w:r w:rsidR="00021110">
        <w:rPr>
          <w:rFonts w:ascii="Calibri" w:hAnsi="Calibri" w:cs="Calibri"/>
        </w:rPr>
        <w:t>vytvořenými materiály</w:t>
      </w:r>
      <w:r>
        <w:rPr>
          <w:rFonts w:ascii="Calibri" w:hAnsi="Calibri" w:cs="Calibri"/>
        </w:rPr>
        <w:t>?</w:t>
      </w:r>
    </w:p>
    <w:p w14:paraId="71DFE0AA" w14:textId="77777777" w:rsidR="00B4193C" w:rsidRDefault="00B4193C" w:rsidP="009E4805">
      <w:pPr>
        <w:pStyle w:val="Nzev"/>
        <w:jc w:val="both"/>
        <w:rPr>
          <w:rFonts w:ascii="Calibri" w:hAnsi="Calibri" w:cs="Calibri"/>
        </w:rPr>
      </w:pPr>
    </w:p>
    <w:p w14:paraId="34BAC19C" w14:textId="77777777" w:rsidR="00B4193C" w:rsidRDefault="009730B3" w:rsidP="009E4805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Kterou </w:t>
      </w:r>
      <w:r w:rsidR="00021110">
        <w:rPr>
          <w:rFonts w:ascii="Calibri" w:hAnsi="Calibri" w:cs="Calibri"/>
        </w:rPr>
        <w:t>část Vaší práce na materiálech pro distanční výuku považujete za nejobtížnější</w:t>
      </w:r>
      <w:r>
        <w:rPr>
          <w:rFonts w:ascii="Calibri" w:hAnsi="Calibri" w:cs="Calibri"/>
        </w:rPr>
        <w:t xml:space="preserve"> z hlediska vytčeného cíle</w:t>
      </w:r>
      <w:r w:rsidR="00021110">
        <w:rPr>
          <w:rFonts w:ascii="Calibri" w:hAnsi="Calibri" w:cs="Calibri"/>
        </w:rPr>
        <w:t xml:space="preserve"> a průběhu tvorby</w:t>
      </w:r>
      <w:r>
        <w:rPr>
          <w:rFonts w:ascii="Calibri" w:hAnsi="Calibri" w:cs="Calibri"/>
        </w:rPr>
        <w:t>?</w:t>
      </w:r>
      <w:r w:rsidR="0083563A">
        <w:rPr>
          <w:rFonts w:ascii="Calibri" w:hAnsi="Calibri" w:cs="Calibri"/>
        </w:rPr>
        <w:t xml:space="preserve"> </w:t>
      </w:r>
    </w:p>
    <w:p w14:paraId="7BA24E37" w14:textId="77777777" w:rsidR="00C637FB" w:rsidRPr="00B66F09" w:rsidRDefault="00C637FB" w:rsidP="009E4805">
      <w:pPr>
        <w:pStyle w:val="Nzev"/>
        <w:jc w:val="both"/>
        <w:rPr>
          <w:rFonts w:ascii="Calibri" w:hAnsi="Calibri" w:cs="Calibri"/>
        </w:rPr>
      </w:pPr>
    </w:p>
    <w:p w14:paraId="1C9F9E4D" w14:textId="77777777" w:rsidR="009E4805" w:rsidRPr="00380FD1" w:rsidRDefault="009E4805" w:rsidP="009E4805">
      <w:pPr>
        <w:jc w:val="both"/>
        <w:rPr>
          <w:rFonts w:ascii="Calibri" w:hAnsi="Calibri" w:cs="Calibri"/>
          <w:sz w:val="24"/>
          <w:lang w:val="cs-CZ"/>
        </w:rPr>
      </w:pPr>
    </w:p>
    <w:p w14:paraId="3288AF70" w14:textId="77777777" w:rsidR="004C535A" w:rsidRDefault="004C535A">
      <w:pPr>
        <w:pStyle w:val="Nzev"/>
        <w:jc w:val="left"/>
        <w:rPr>
          <w:rFonts w:ascii="Calibri" w:hAnsi="Calibri" w:cs="Calibri"/>
        </w:rPr>
      </w:pPr>
    </w:p>
    <w:p w14:paraId="40BF2FC2" w14:textId="77777777" w:rsidR="004C535A" w:rsidRPr="00760AD4" w:rsidRDefault="004C535A">
      <w:pPr>
        <w:pStyle w:val="Nzev"/>
        <w:jc w:val="left"/>
        <w:rPr>
          <w:rFonts w:ascii="Calibri" w:hAnsi="Calibri" w:cs="Calibri"/>
        </w:rPr>
      </w:pPr>
      <w:r w:rsidRPr="00760AD4">
        <w:rPr>
          <w:rFonts w:ascii="Calibri" w:hAnsi="Calibri" w:cs="Calibri"/>
        </w:rPr>
        <w:t xml:space="preserve">Práci </w:t>
      </w:r>
      <w:r>
        <w:rPr>
          <w:rFonts w:ascii="Calibri" w:hAnsi="Calibri" w:cs="Calibri"/>
          <w:b/>
        </w:rPr>
        <w:t>doporučuji</w:t>
      </w:r>
      <w:r w:rsidR="00380FD1">
        <w:rPr>
          <w:rFonts w:ascii="Calibri" w:hAnsi="Calibri" w:cs="Calibri"/>
        </w:rPr>
        <w:t xml:space="preserve"> k obhajobě</w:t>
      </w:r>
      <w:r w:rsidRPr="00760AD4">
        <w:rPr>
          <w:rFonts w:ascii="Calibri" w:hAnsi="Calibri" w:cs="Calibri"/>
        </w:rPr>
        <w:t>.</w:t>
      </w:r>
    </w:p>
    <w:p w14:paraId="0197F7AD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3E05654A" w14:textId="77777777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AB626D">
        <w:rPr>
          <w:rFonts w:ascii="Calibri" w:hAnsi="Calibri" w:cs="Calibri"/>
          <w:b/>
        </w:rPr>
        <w:t>Navrhuji hodnocení stupněm:</w:t>
      </w:r>
      <w:r w:rsidR="00021110">
        <w:rPr>
          <w:rFonts w:ascii="Calibri" w:hAnsi="Calibri" w:cs="Calibri"/>
          <w:b/>
        </w:rPr>
        <w:t xml:space="preserve"> výborně</w:t>
      </w:r>
    </w:p>
    <w:p w14:paraId="700B9F9F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08F796F8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1D67537B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1FFA4FAE" w14:textId="77777777" w:rsidR="004C535A" w:rsidRPr="00AB626D" w:rsidRDefault="004C535A" w:rsidP="00203DA9">
      <w:pPr>
        <w:pStyle w:val="Nzev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Místo, datum a podpis</w:t>
      </w:r>
      <w:r w:rsidR="002A4B4B">
        <w:rPr>
          <w:rFonts w:ascii="Calibri" w:hAnsi="Calibri" w:cs="Calibri"/>
        </w:rPr>
        <w:t xml:space="preserve">: </w:t>
      </w:r>
      <w:r w:rsidR="00021110">
        <w:rPr>
          <w:rFonts w:ascii="Calibri" w:hAnsi="Calibri" w:cs="Calibri"/>
        </w:rPr>
        <w:t>České Budějovice, 22. 8. 2021</w:t>
      </w:r>
    </w:p>
    <w:sectPr w:rsidR="004C535A" w:rsidRPr="00AB626D" w:rsidSect="002835AC">
      <w:pgSz w:w="11906" w:h="16838"/>
      <w:pgMar w:top="1417" w:right="1136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9561A"/>
    <w:multiLevelType w:val="hybridMultilevel"/>
    <w:tmpl w:val="D6EA87BA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6165BDC"/>
    <w:multiLevelType w:val="hybridMultilevel"/>
    <w:tmpl w:val="0DE8E1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E9C01A5"/>
    <w:multiLevelType w:val="hybridMultilevel"/>
    <w:tmpl w:val="95E038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937"/>
    <w:rsid w:val="00016FFF"/>
    <w:rsid w:val="00021110"/>
    <w:rsid w:val="00045E7D"/>
    <w:rsid w:val="00052C08"/>
    <w:rsid w:val="00054461"/>
    <w:rsid w:val="00095937"/>
    <w:rsid w:val="000C1E52"/>
    <w:rsid w:val="000D1F12"/>
    <w:rsid w:val="0010674F"/>
    <w:rsid w:val="00145BE2"/>
    <w:rsid w:val="00153EEE"/>
    <w:rsid w:val="00156E7C"/>
    <w:rsid w:val="001600F0"/>
    <w:rsid w:val="0016054D"/>
    <w:rsid w:val="00163A5E"/>
    <w:rsid w:val="00191A37"/>
    <w:rsid w:val="00194938"/>
    <w:rsid w:val="001F1E4E"/>
    <w:rsid w:val="001F608A"/>
    <w:rsid w:val="00203DA9"/>
    <w:rsid w:val="00205DDB"/>
    <w:rsid w:val="00207CF8"/>
    <w:rsid w:val="00227F58"/>
    <w:rsid w:val="0024479A"/>
    <w:rsid w:val="002835AC"/>
    <w:rsid w:val="002A4B4B"/>
    <w:rsid w:val="002D1EE4"/>
    <w:rsid w:val="002D4FC4"/>
    <w:rsid w:val="002E6416"/>
    <w:rsid w:val="003359B7"/>
    <w:rsid w:val="00372CA3"/>
    <w:rsid w:val="003748D7"/>
    <w:rsid w:val="00380FD1"/>
    <w:rsid w:val="0039454B"/>
    <w:rsid w:val="003B42A2"/>
    <w:rsid w:val="003B5437"/>
    <w:rsid w:val="003F06CB"/>
    <w:rsid w:val="004071D4"/>
    <w:rsid w:val="00452644"/>
    <w:rsid w:val="004879B3"/>
    <w:rsid w:val="004A1F63"/>
    <w:rsid w:val="004A477A"/>
    <w:rsid w:val="004C535A"/>
    <w:rsid w:val="004F2166"/>
    <w:rsid w:val="004F6E96"/>
    <w:rsid w:val="00503EA1"/>
    <w:rsid w:val="00505B9A"/>
    <w:rsid w:val="00510CC2"/>
    <w:rsid w:val="00511EE8"/>
    <w:rsid w:val="00531503"/>
    <w:rsid w:val="005372F4"/>
    <w:rsid w:val="005450EF"/>
    <w:rsid w:val="00545B9C"/>
    <w:rsid w:val="00584CED"/>
    <w:rsid w:val="005A48FF"/>
    <w:rsid w:val="005B5812"/>
    <w:rsid w:val="005B5A27"/>
    <w:rsid w:val="005C4EA0"/>
    <w:rsid w:val="005D0F7C"/>
    <w:rsid w:val="005F4122"/>
    <w:rsid w:val="006053C1"/>
    <w:rsid w:val="00606C8F"/>
    <w:rsid w:val="0061247F"/>
    <w:rsid w:val="00620C41"/>
    <w:rsid w:val="0062107F"/>
    <w:rsid w:val="0064664F"/>
    <w:rsid w:val="006518D9"/>
    <w:rsid w:val="006746A4"/>
    <w:rsid w:val="0068121C"/>
    <w:rsid w:val="006A4990"/>
    <w:rsid w:val="006B7C35"/>
    <w:rsid w:val="006D162B"/>
    <w:rsid w:val="006E0A03"/>
    <w:rsid w:val="0075221D"/>
    <w:rsid w:val="007542C8"/>
    <w:rsid w:val="00760AD4"/>
    <w:rsid w:val="007B0D97"/>
    <w:rsid w:val="00822F6C"/>
    <w:rsid w:val="00830A07"/>
    <w:rsid w:val="0083563A"/>
    <w:rsid w:val="0085196C"/>
    <w:rsid w:val="008520E6"/>
    <w:rsid w:val="00873F83"/>
    <w:rsid w:val="00890CD5"/>
    <w:rsid w:val="008A65B1"/>
    <w:rsid w:val="008C0020"/>
    <w:rsid w:val="008C2C34"/>
    <w:rsid w:val="009061E3"/>
    <w:rsid w:val="00957A90"/>
    <w:rsid w:val="009621AA"/>
    <w:rsid w:val="009730B3"/>
    <w:rsid w:val="00973990"/>
    <w:rsid w:val="00987BA4"/>
    <w:rsid w:val="00990B32"/>
    <w:rsid w:val="00994119"/>
    <w:rsid w:val="00997CF1"/>
    <w:rsid w:val="009A4425"/>
    <w:rsid w:val="009C5FC8"/>
    <w:rsid w:val="009E4805"/>
    <w:rsid w:val="009F2F30"/>
    <w:rsid w:val="00A128FF"/>
    <w:rsid w:val="00A47ABF"/>
    <w:rsid w:val="00A51B17"/>
    <w:rsid w:val="00A75240"/>
    <w:rsid w:val="00A755AD"/>
    <w:rsid w:val="00A8186A"/>
    <w:rsid w:val="00A97D3E"/>
    <w:rsid w:val="00AA68B9"/>
    <w:rsid w:val="00AB626D"/>
    <w:rsid w:val="00B007F0"/>
    <w:rsid w:val="00B011DD"/>
    <w:rsid w:val="00B10CD0"/>
    <w:rsid w:val="00B4193C"/>
    <w:rsid w:val="00B66F09"/>
    <w:rsid w:val="00B93BF6"/>
    <w:rsid w:val="00BA5D9D"/>
    <w:rsid w:val="00BC68F2"/>
    <w:rsid w:val="00BD156D"/>
    <w:rsid w:val="00BE2289"/>
    <w:rsid w:val="00BF1A50"/>
    <w:rsid w:val="00C01112"/>
    <w:rsid w:val="00C479FB"/>
    <w:rsid w:val="00C514CE"/>
    <w:rsid w:val="00C52B4C"/>
    <w:rsid w:val="00C57129"/>
    <w:rsid w:val="00C637FB"/>
    <w:rsid w:val="00C73D6D"/>
    <w:rsid w:val="00C95D73"/>
    <w:rsid w:val="00CB7D5A"/>
    <w:rsid w:val="00CD0094"/>
    <w:rsid w:val="00CD2D00"/>
    <w:rsid w:val="00D00DEF"/>
    <w:rsid w:val="00D011E8"/>
    <w:rsid w:val="00D2150D"/>
    <w:rsid w:val="00D5273E"/>
    <w:rsid w:val="00D717B4"/>
    <w:rsid w:val="00D90C03"/>
    <w:rsid w:val="00DA192C"/>
    <w:rsid w:val="00DD1A70"/>
    <w:rsid w:val="00DE2D07"/>
    <w:rsid w:val="00E03F6D"/>
    <w:rsid w:val="00E11AF5"/>
    <w:rsid w:val="00E15AE8"/>
    <w:rsid w:val="00E166D3"/>
    <w:rsid w:val="00E41E6C"/>
    <w:rsid w:val="00E468A5"/>
    <w:rsid w:val="00E5427A"/>
    <w:rsid w:val="00E6531E"/>
    <w:rsid w:val="00E92238"/>
    <w:rsid w:val="00EB00D4"/>
    <w:rsid w:val="00EE32C0"/>
    <w:rsid w:val="00F0223A"/>
    <w:rsid w:val="00F26C07"/>
    <w:rsid w:val="00F35550"/>
    <w:rsid w:val="00F3599F"/>
    <w:rsid w:val="00F515C2"/>
    <w:rsid w:val="00F94F30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2F30A"/>
  <w15:docId w15:val="{902E55B7-2CA7-4220-AC3A-BACB8CDE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835AC"/>
    <w:pPr>
      <w:suppressAutoHyphens/>
    </w:pPr>
    <w:rPr>
      <w:sz w:val="20"/>
      <w:szCs w:val="20"/>
      <w:lang w:val="en-GB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2835AC"/>
  </w:style>
  <w:style w:type="character" w:customStyle="1" w:styleId="WW-Absatz-Standardschriftart">
    <w:name w:val="WW-Absatz-Standardschriftart"/>
    <w:uiPriority w:val="99"/>
    <w:rsid w:val="002835AC"/>
  </w:style>
  <w:style w:type="character" w:customStyle="1" w:styleId="WW-Absatz-Standardschriftart1">
    <w:name w:val="WW-Absatz-Standardschriftart1"/>
    <w:uiPriority w:val="99"/>
    <w:rsid w:val="002835AC"/>
  </w:style>
  <w:style w:type="character" w:customStyle="1" w:styleId="WW8Num2z0">
    <w:name w:val="WW8Num2z0"/>
    <w:uiPriority w:val="99"/>
    <w:rsid w:val="002835AC"/>
    <w:rPr>
      <w:rFonts w:ascii="Wingdings" w:hAnsi="Wingdings"/>
      <w:sz w:val="16"/>
    </w:rPr>
  </w:style>
  <w:style w:type="character" w:customStyle="1" w:styleId="WW8Num3z0">
    <w:name w:val="WW8Num3z0"/>
    <w:uiPriority w:val="99"/>
    <w:rsid w:val="002835AC"/>
    <w:rPr>
      <w:rFonts w:ascii="Wingdings" w:hAnsi="Wingdings"/>
      <w:sz w:val="16"/>
    </w:rPr>
  </w:style>
  <w:style w:type="character" w:customStyle="1" w:styleId="WW8Num4z0">
    <w:name w:val="WW8Num4z0"/>
    <w:uiPriority w:val="99"/>
    <w:rsid w:val="002835AC"/>
    <w:rPr>
      <w:rFonts w:ascii="Wingdings" w:hAnsi="Wingdings"/>
      <w:sz w:val="16"/>
    </w:rPr>
  </w:style>
  <w:style w:type="character" w:customStyle="1" w:styleId="WW8Num5z0">
    <w:name w:val="WW8Num5z0"/>
    <w:uiPriority w:val="99"/>
    <w:rsid w:val="002835AC"/>
    <w:rPr>
      <w:rFonts w:ascii="Wingdings" w:hAnsi="Wingdings"/>
      <w:sz w:val="16"/>
    </w:rPr>
  </w:style>
  <w:style w:type="character" w:customStyle="1" w:styleId="WW8Num6z0">
    <w:name w:val="WW8Num6z0"/>
    <w:uiPriority w:val="99"/>
    <w:rsid w:val="002835AC"/>
    <w:rPr>
      <w:rFonts w:ascii="Wingdings" w:hAnsi="Wingdings"/>
      <w:sz w:val="16"/>
    </w:rPr>
  </w:style>
  <w:style w:type="character" w:customStyle="1" w:styleId="WW8Num9z0">
    <w:name w:val="WW8Num9z0"/>
    <w:uiPriority w:val="99"/>
    <w:rsid w:val="002835AC"/>
    <w:rPr>
      <w:rFonts w:ascii="Wingdings" w:hAnsi="Wingdings"/>
      <w:sz w:val="16"/>
    </w:rPr>
  </w:style>
  <w:style w:type="character" w:customStyle="1" w:styleId="WW8Num10z0">
    <w:name w:val="WW8Num10z0"/>
    <w:uiPriority w:val="99"/>
    <w:rsid w:val="002835AC"/>
    <w:rPr>
      <w:rFonts w:ascii="Wingdings" w:hAnsi="Wingdings"/>
      <w:sz w:val="16"/>
    </w:rPr>
  </w:style>
  <w:style w:type="character" w:customStyle="1" w:styleId="WW8Num11z0">
    <w:name w:val="WW8Num11z0"/>
    <w:uiPriority w:val="99"/>
    <w:rsid w:val="002835AC"/>
    <w:rPr>
      <w:rFonts w:ascii="Wingdings" w:hAnsi="Wingdings"/>
      <w:sz w:val="16"/>
    </w:rPr>
  </w:style>
  <w:style w:type="character" w:customStyle="1" w:styleId="WW8Num15z0">
    <w:name w:val="WW8Num15z0"/>
    <w:uiPriority w:val="99"/>
    <w:rsid w:val="002835AC"/>
    <w:rPr>
      <w:rFonts w:ascii="Wingdings" w:hAnsi="Wingdings"/>
      <w:sz w:val="16"/>
    </w:rPr>
  </w:style>
  <w:style w:type="character" w:customStyle="1" w:styleId="WW8Num23z0">
    <w:name w:val="WW8Num23z0"/>
    <w:uiPriority w:val="99"/>
    <w:rsid w:val="002835AC"/>
    <w:rPr>
      <w:rFonts w:ascii="Wingdings" w:hAnsi="Wingdings"/>
      <w:sz w:val="16"/>
    </w:rPr>
  </w:style>
  <w:style w:type="character" w:customStyle="1" w:styleId="WW8Num24z0">
    <w:name w:val="WW8Num24z0"/>
    <w:uiPriority w:val="99"/>
    <w:rsid w:val="002835AC"/>
    <w:rPr>
      <w:rFonts w:ascii="Wingdings" w:hAnsi="Wingdings"/>
      <w:sz w:val="16"/>
    </w:rPr>
  </w:style>
  <w:style w:type="character" w:customStyle="1" w:styleId="WW8Num25z0">
    <w:name w:val="WW8Num25z0"/>
    <w:uiPriority w:val="99"/>
    <w:rsid w:val="002835AC"/>
    <w:rPr>
      <w:rFonts w:ascii="Wingdings" w:hAnsi="Wingdings"/>
      <w:sz w:val="16"/>
    </w:rPr>
  </w:style>
  <w:style w:type="character" w:customStyle="1" w:styleId="Standardnpsmoodstavce1">
    <w:name w:val="Standardní písmo odstavce1"/>
    <w:uiPriority w:val="99"/>
    <w:rsid w:val="002835AC"/>
  </w:style>
  <w:style w:type="character" w:styleId="slostrnky">
    <w:name w:val="page number"/>
    <w:basedOn w:val="Standardnpsmoodstavce1"/>
    <w:uiPriority w:val="99"/>
    <w:rsid w:val="002835AC"/>
    <w:rPr>
      <w:rFonts w:cs="Times New Roman"/>
    </w:rPr>
  </w:style>
  <w:style w:type="paragraph" w:customStyle="1" w:styleId="Nadpis">
    <w:name w:val="Nadpis"/>
    <w:basedOn w:val="Normln"/>
    <w:next w:val="Zkladntext"/>
    <w:uiPriority w:val="99"/>
    <w:rsid w:val="002835AC"/>
    <w:pPr>
      <w:keepNext/>
      <w:spacing w:before="240" w:after="120"/>
    </w:pPr>
    <w:rPr>
      <w:rFonts w:ascii="Arial" w:eastAsia="WenQuanYi Zen Hei" w:hAnsi="Arial" w:cs="Lohit Devanagari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835AC"/>
    <w:rPr>
      <w:sz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D4607"/>
    <w:rPr>
      <w:sz w:val="20"/>
      <w:szCs w:val="20"/>
      <w:lang w:val="en-GB" w:eastAsia="ar-SA"/>
    </w:rPr>
  </w:style>
  <w:style w:type="paragraph" w:styleId="Seznam">
    <w:name w:val="List"/>
    <w:basedOn w:val="Normln"/>
    <w:uiPriority w:val="99"/>
    <w:rsid w:val="002835AC"/>
    <w:pPr>
      <w:ind w:left="283" w:hanging="283"/>
    </w:pPr>
  </w:style>
  <w:style w:type="paragraph" w:customStyle="1" w:styleId="Popisek">
    <w:name w:val="Popisek"/>
    <w:basedOn w:val="Normln"/>
    <w:uiPriority w:val="99"/>
    <w:rsid w:val="002835A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uiPriority w:val="99"/>
    <w:rsid w:val="002835AC"/>
    <w:pPr>
      <w:suppressLineNumbers/>
    </w:pPr>
    <w:rPr>
      <w:rFonts w:cs="Lohit Devanagari"/>
    </w:rPr>
  </w:style>
  <w:style w:type="paragraph" w:styleId="Zhlav">
    <w:name w:val="header"/>
    <w:basedOn w:val="Normln"/>
    <w:link w:val="ZhlavChar"/>
    <w:uiPriority w:val="99"/>
    <w:rsid w:val="002835AC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4607"/>
    <w:rPr>
      <w:sz w:val="20"/>
      <w:szCs w:val="20"/>
      <w:lang w:val="en-GB" w:eastAsia="ar-SA"/>
    </w:rPr>
  </w:style>
  <w:style w:type="paragraph" w:styleId="Nzev">
    <w:name w:val="Title"/>
    <w:basedOn w:val="Normln"/>
    <w:link w:val="NzevChar"/>
    <w:uiPriority w:val="99"/>
    <w:qFormat/>
    <w:rsid w:val="002835AC"/>
    <w:pPr>
      <w:jc w:val="center"/>
    </w:pPr>
    <w:rPr>
      <w:sz w:val="24"/>
      <w:lang w:val="cs-CZ"/>
    </w:rPr>
  </w:style>
  <w:style w:type="character" w:customStyle="1" w:styleId="NzevChar">
    <w:name w:val="Název Char"/>
    <w:basedOn w:val="Standardnpsmoodstavce"/>
    <w:link w:val="Nzev"/>
    <w:uiPriority w:val="99"/>
    <w:rsid w:val="00E41E6C"/>
    <w:rPr>
      <w:rFonts w:cs="Times New Roman"/>
      <w:sz w:val="24"/>
      <w:lang w:eastAsia="ar-SA" w:bidi="ar-SA"/>
    </w:rPr>
  </w:style>
  <w:style w:type="paragraph" w:styleId="Podnadpis">
    <w:name w:val="Subtitle"/>
    <w:basedOn w:val="Nadpis"/>
    <w:next w:val="Zkladntext"/>
    <w:link w:val="PodnadpisChar"/>
    <w:uiPriority w:val="99"/>
    <w:qFormat/>
    <w:rsid w:val="002835AC"/>
    <w:pPr>
      <w:jc w:val="center"/>
    </w:pPr>
    <w:rPr>
      <w:i/>
      <w:iCs/>
    </w:rPr>
  </w:style>
  <w:style w:type="character" w:customStyle="1" w:styleId="PodnadpisChar">
    <w:name w:val="Podnadpis Char"/>
    <w:basedOn w:val="Standardnpsmoodstavce"/>
    <w:link w:val="Podnadpis"/>
    <w:uiPriority w:val="99"/>
    <w:rsid w:val="00E41E6C"/>
    <w:rPr>
      <w:rFonts w:ascii="Arial" w:eastAsia="WenQuanYi Zen Hei" w:hAnsi="Arial" w:cs="Lohit Devanagari"/>
      <w:i/>
      <w:iCs/>
      <w:sz w:val="28"/>
      <w:szCs w:val="28"/>
      <w:lang w:val="en-GB" w:eastAsia="ar-SA" w:bidi="ar-SA"/>
    </w:rPr>
  </w:style>
  <w:style w:type="character" w:styleId="Zstupntext">
    <w:name w:val="Placeholder Text"/>
    <w:basedOn w:val="Standardnpsmoodstavce"/>
    <w:uiPriority w:val="99"/>
    <w:semiHidden/>
    <w:rsid w:val="00F3599F"/>
    <w:rPr>
      <w:rFonts w:cs="Times New Roman"/>
      <w:color w:val="808080"/>
    </w:rPr>
  </w:style>
  <w:style w:type="paragraph" w:styleId="Textbubliny">
    <w:name w:val="Balloon Text"/>
    <w:basedOn w:val="Normln"/>
    <w:link w:val="TextbublinyChar"/>
    <w:uiPriority w:val="99"/>
    <w:semiHidden/>
    <w:rsid w:val="00F359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99F"/>
    <w:rPr>
      <w:rFonts w:ascii="Tahoma" w:hAnsi="Tahoma" w:cs="Tahoma"/>
      <w:sz w:val="16"/>
      <w:szCs w:val="16"/>
      <w:lang w:val="en-GB" w:eastAsia="ar-SA" w:bidi="ar-SA"/>
    </w:rPr>
  </w:style>
  <w:style w:type="paragraph" w:styleId="Odstavecseseznamem">
    <w:name w:val="List Paragraph"/>
    <w:basedOn w:val="Normln"/>
    <w:uiPriority w:val="99"/>
    <w:qFormat/>
    <w:rsid w:val="00163A5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A48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48F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48FF"/>
    <w:rPr>
      <w:sz w:val="20"/>
      <w:szCs w:val="20"/>
      <w:lang w:val="en-GB"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48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48FF"/>
    <w:rPr>
      <w:b/>
      <w:bCs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obn&#237;%20data\Texty\Diplomky\_Posudky%20-%20formul&#225;&#345;\posudek%20vzor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324B453831CF4E8DC6BBCDEA7D2217" ma:contentTypeVersion="13" ma:contentTypeDescription="Vytvoří nový dokument" ma:contentTypeScope="" ma:versionID="8bf8c8fc2de0aef4d010a4dc1d5a8c36">
  <xsd:schema xmlns:xsd="http://www.w3.org/2001/XMLSchema" xmlns:xs="http://www.w3.org/2001/XMLSchema" xmlns:p="http://schemas.microsoft.com/office/2006/metadata/properties" xmlns:ns3="bcda2525-8bbf-48be-8ae0-a58b0f7379b7" xmlns:ns4="99e420ce-d8cf-494c-bc8b-d7281ab0687e" targetNamespace="http://schemas.microsoft.com/office/2006/metadata/properties" ma:root="true" ma:fieldsID="0edabf339d5decdb79e238ca51afe8f6" ns3:_="" ns4:_="">
    <xsd:import namespace="bcda2525-8bbf-48be-8ae0-a58b0f7379b7"/>
    <xsd:import namespace="99e420ce-d8cf-494c-bc8b-d7281ab068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a2525-8bbf-48be-8ae0-a58b0f737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420ce-d8cf-494c-bc8b-d7281ab0687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7048C4-4D80-405E-9879-428D208F6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a2525-8bbf-48be-8ae0-a58b0f7379b7"/>
    <ds:schemaRef ds:uri="99e420ce-d8cf-494c-bc8b-d7281ab068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ECE162-2AAA-48B7-8552-1A6D2D5206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BD126D-78BB-4AD9-A6F3-5EA5C6654689}">
  <ds:schemaRefs>
    <ds:schemaRef ds:uri="bcda2525-8bbf-48be-8ae0-a58b0f7379b7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99e420ce-d8cf-494c-bc8b-d7281ab0687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vzor 2013.dotx</Template>
  <TotalTime>0</TotalTime>
  <Pages>2</Pages>
  <Words>379</Words>
  <Characters>2384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Úvod do financí - Test č. 10.</vt:lpstr>
    </vt:vector>
  </TitlesOfParts>
  <Company>HP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 do financí - Test č. 10.</dc:title>
  <dc:subject/>
  <dc:creator>pepe</dc:creator>
  <cp:keywords/>
  <dc:description/>
  <cp:lastModifiedBy>Lucie Vargová</cp:lastModifiedBy>
  <cp:revision>2</cp:revision>
  <cp:lastPrinted>2021-08-24T05:08:00Z</cp:lastPrinted>
  <dcterms:created xsi:type="dcterms:W3CDTF">2021-08-24T05:09:00Z</dcterms:created>
  <dcterms:modified xsi:type="dcterms:W3CDTF">2021-08-24T05:09:00Z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0x0101007B324B453831CF4E8DC6BBCDEA7D2217</vt:lpwstr>
  </property>
</Properties>
</file>