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F38" w:rsidRPr="00FA26DB" w:rsidRDefault="0055237A" w:rsidP="0038257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A26DB">
        <w:rPr>
          <w:rFonts w:ascii="Times New Roman" w:hAnsi="Times New Roman" w:cs="Times New Roman"/>
          <w:b/>
          <w:sz w:val="28"/>
          <w:szCs w:val="28"/>
        </w:rPr>
        <w:t xml:space="preserve">Kristýna </w:t>
      </w:r>
      <w:proofErr w:type="spellStart"/>
      <w:r w:rsidRPr="00FA26DB">
        <w:rPr>
          <w:rFonts w:ascii="Times New Roman" w:hAnsi="Times New Roman" w:cs="Times New Roman"/>
          <w:b/>
          <w:sz w:val="28"/>
          <w:szCs w:val="28"/>
        </w:rPr>
        <w:t>Sochorková</w:t>
      </w:r>
      <w:proofErr w:type="spellEnd"/>
      <w:r w:rsidRPr="00FA26D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L´idéalisme</w:t>
      </w:r>
      <w:proofErr w:type="spellEnd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romantique</w:t>
      </w:r>
      <w:proofErr w:type="spellEnd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dans</w:t>
      </w:r>
      <w:proofErr w:type="spellEnd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les </w:t>
      </w:r>
      <w:proofErr w:type="spellStart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romans</w:t>
      </w:r>
      <w:proofErr w:type="spellEnd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"</w:t>
      </w:r>
      <w:proofErr w:type="spellStart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champêtres</w:t>
      </w:r>
      <w:proofErr w:type="spellEnd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" de George </w:t>
      </w:r>
      <w:proofErr w:type="spellStart"/>
      <w:r w:rsidRPr="00FA26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Sand</w:t>
      </w:r>
      <w:proofErr w:type="spellEnd"/>
      <w:r w:rsidRPr="00FA26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C2632" w:rsidRPr="00FA26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B06D6" w:rsidRPr="00FA26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Bakalářská práce</w:t>
      </w:r>
      <w:r w:rsidR="006B4FDA" w:rsidRPr="00FA26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Jihočeská univerzita, 2023, </w:t>
      </w:r>
      <w:r w:rsidRPr="00FA26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61</w:t>
      </w:r>
      <w:r w:rsidR="00AB06D6" w:rsidRPr="00FA26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s.</w:t>
      </w:r>
    </w:p>
    <w:p w:rsidR="00AB06D6" w:rsidRPr="009C2632" w:rsidRDefault="00AB06D6" w:rsidP="0038257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06D6" w:rsidRPr="009C2632" w:rsidRDefault="00AB06D6" w:rsidP="0038257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26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posudek </w:t>
      </w:r>
      <w:r w:rsidR="008F2AFC" w:rsidRPr="009C26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vedoucího</w:t>
      </w:r>
    </w:p>
    <w:p w:rsidR="009C2632" w:rsidRPr="009C2632" w:rsidRDefault="009C2632" w:rsidP="0038257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C2632" w:rsidRDefault="009C2632" w:rsidP="00E05827">
      <w:pPr>
        <w:spacing w:after="0" w:line="288" w:lineRule="auto"/>
        <w:ind w:firstLine="5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Kristýna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Sochorková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se ve své práci zaměřila na francouzskou literaturu </w:t>
      </w:r>
      <w:r w:rsidR="00A23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19.  století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konkrétně na tvorbu spisovatelky George Sandové a na její 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tzv.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venkovské romány, s cílem analyzovat romanticky idealizující </w:t>
      </w:r>
      <w:r w:rsidR="00DB6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představu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venkovského prostředí a venkovského člověka</w:t>
      </w:r>
      <w:r w:rsidR="00DB6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kterou do nich spisovatelka promítla, a literární prostředky, jimiž tento obraz vykreslila.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C2632" w:rsidRDefault="009C2632" w:rsidP="00E05827">
      <w:pPr>
        <w:spacing w:after="0" w:line="288" w:lineRule="auto"/>
        <w:ind w:firstLine="5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 první kapitole je přiblížen dobový historický a společenský kontext 19. století a poté také kontext romantického směru v</w:t>
      </w:r>
      <w:r w:rsidR="00816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literatuře</w:t>
      </w:r>
      <w:r w:rsidR="00816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n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ásleduje kapitola představující život a literární tvorbu George Sandové. Jádrem práce je rozsáhlá analytická kapitola tvořená rozborem čtyř děl, románů </w:t>
      </w:r>
      <w:r w:rsidRPr="00DB67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Ďáblův močál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B67EA" w:rsidRPr="00DB67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Nalezenec</w:t>
      </w:r>
      <w:r w:rsidR="00DB6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B67EA" w:rsidRPr="00DB67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Malá </w:t>
      </w:r>
      <w:proofErr w:type="spellStart"/>
      <w:r w:rsidR="00DB67EA" w:rsidRPr="00DB67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Fadetka</w:t>
      </w:r>
      <w:proofErr w:type="spellEnd"/>
      <w:r w:rsidR="00DB6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a </w:t>
      </w:r>
      <w:r w:rsidR="00DB67EA" w:rsidRPr="00DB67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Mistři dudáci</w:t>
      </w:r>
      <w:r w:rsidR="00DB67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Každý z románů je uveden stručným shrnutím děje, po němž následuje rozbor tematických složek textu, které se podílejí na idealizovaném vyobrazení venkova, zejména protagonistů, jejich příběhů a prostředí, kde se odehrávají. Poznatky z této kapitoly jsou shrnuty v samostatné čtvrté kapitole, po níž následuje stručný závěr, resumé v češtině a soupis použitých zdrojů.  </w:t>
      </w:r>
    </w:p>
    <w:p w:rsidR="00816DE9" w:rsidRDefault="00816DE9" w:rsidP="00E05827">
      <w:pPr>
        <w:spacing w:after="0" w:line="288" w:lineRule="auto"/>
        <w:ind w:firstLine="5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Práce má přehlednou a logickou strukturu, jednotlivé části na sebe velmi dobře navazují a celek působí kompaktně.</w:t>
      </w:r>
      <w:r w:rsidR="00906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Autorka postupovala systematicky a neztrácela ze zřetele stanovený cíl, který dokázala podle mého názoru velmi zdařile naplnit. Při práci s vybranými romány si počínala samostatně, analýzy jsou detailní, výstižné a podložené hojnými citacemi z primárních textů. Autor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ce</w:t>
      </w:r>
      <w:r w:rsidR="00906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se</w:t>
      </w:r>
      <w:r w:rsidR="00906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také 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podařilo</w:t>
      </w:r>
      <w:r w:rsidR="00906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vyvodit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z nich</w:t>
      </w:r>
      <w:r w:rsidR="00906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relevantní závěry. Kromě kvality obsahové 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 metodologické roviny</w:t>
      </w:r>
      <w:r w:rsidR="00906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práce je nutno ocenit i její jazykovou úroveň, neboť je psána kultivovanou a bohatou francouzštinou s minimem pochybení. Navzdory existenci českých překladů pracovala autorka s originálním zněním primárních textů a 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také větší část použitých sekundárních zdrojů je </w:t>
      </w:r>
      <w:r w:rsidR="00A23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jazykově 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francouzsk</w:t>
      </w:r>
      <w:r w:rsidR="00A23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ých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Rovněž formální </w:t>
      </w:r>
      <w:r w:rsidR="00A23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úpravě</w:t>
      </w:r>
      <w:r w:rsidR="00FA2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práce není co vytknout.</w:t>
      </w:r>
    </w:p>
    <w:p w:rsidR="00FA26DB" w:rsidRPr="009C2632" w:rsidRDefault="00FA26DB" w:rsidP="00E05827">
      <w:pPr>
        <w:spacing w:line="312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6DE9" w:rsidRDefault="00816DE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Doporučuji práci Kristýny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Sochorkové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k obhajobě a navrhuji hodnotit ji známkou </w:t>
      </w:r>
      <w:r w:rsidRPr="00816D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výborně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16DE9" w:rsidRPr="009C2632" w:rsidRDefault="00816DE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06D6" w:rsidRPr="009C2632" w:rsidRDefault="00E454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Budějovice, 29</w:t>
      </w:r>
      <w:bookmarkStart w:id="0" w:name="_GoBack"/>
      <w:bookmarkEnd w:id="0"/>
      <w:r w:rsidR="00AB06D6" w:rsidRPr="009C26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5. 202</w:t>
      </w:r>
      <w:r w:rsidR="00AB06D6" w:rsidRPr="009C2632">
        <w:rPr>
          <w:rFonts w:ascii="Times New Roman" w:hAnsi="Times New Roman" w:cs="Times New Roman"/>
          <w:sz w:val="28"/>
          <w:szCs w:val="28"/>
        </w:rPr>
        <w:t>3</w:t>
      </w:r>
      <w:r w:rsidR="00AB06D6" w:rsidRPr="009C2632">
        <w:rPr>
          <w:rFonts w:ascii="Times New Roman" w:hAnsi="Times New Roman" w:cs="Times New Roman"/>
          <w:sz w:val="28"/>
          <w:szCs w:val="28"/>
        </w:rPr>
        <w:tab/>
      </w:r>
      <w:r w:rsidR="00AB06D6" w:rsidRPr="009C2632">
        <w:rPr>
          <w:rFonts w:ascii="Times New Roman" w:hAnsi="Times New Roman" w:cs="Times New Roman"/>
          <w:sz w:val="28"/>
          <w:szCs w:val="28"/>
        </w:rPr>
        <w:tab/>
      </w:r>
      <w:r w:rsidR="00AB06D6" w:rsidRPr="009C2632">
        <w:rPr>
          <w:rFonts w:ascii="Times New Roman" w:hAnsi="Times New Roman" w:cs="Times New Roman"/>
          <w:sz w:val="28"/>
          <w:szCs w:val="28"/>
        </w:rPr>
        <w:tab/>
      </w:r>
      <w:r w:rsidR="00AB06D6" w:rsidRPr="009C2632">
        <w:rPr>
          <w:rFonts w:ascii="Times New Roman" w:hAnsi="Times New Roman" w:cs="Times New Roman"/>
          <w:sz w:val="28"/>
          <w:szCs w:val="28"/>
        </w:rPr>
        <w:tab/>
        <w:t xml:space="preserve">Mgr. Kateřina </w:t>
      </w:r>
      <w:proofErr w:type="spellStart"/>
      <w:r w:rsidR="00AB06D6" w:rsidRPr="009C2632">
        <w:rPr>
          <w:rFonts w:ascii="Times New Roman" w:hAnsi="Times New Roman" w:cs="Times New Roman"/>
          <w:sz w:val="28"/>
          <w:szCs w:val="28"/>
        </w:rPr>
        <w:t>Drsková</w:t>
      </w:r>
      <w:proofErr w:type="spellEnd"/>
      <w:r w:rsidR="00AB06D6" w:rsidRPr="009C2632">
        <w:rPr>
          <w:rFonts w:ascii="Times New Roman" w:hAnsi="Times New Roman" w:cs="Times New Roman"/>
          <w:sz w:val="28"/>
          <w:szCs w:val="28"/>
        </w:rPr>
        <w:t>, Ph.D.</w:t>
      </w:r>
    </w:p>
    <w:sectPr w:rsidR="00AB06D6" w:rsidRPr="009C2632" w:rsidSect="00FA26DB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019"/>
    <w:rsid w:val="00366019"/>
    <w:rsid w:val="00382579"/>
    <w:rsid w:val="0055237A"/>
    <w:rsid w:val="006B4FDA"/>
    <w:rsid w:val="00816DE9"/>
    <w:rsid w:val="008F2AFC"/>
    <w:rsid w:val="0090674C"/>
    <w:rsid w:val="009C2632"/>
    <w:rsid w:val="00A238F8"/>
    <w:rsid w:val="00AB06D6"/>
    <w:rsid w:val="00DB67EA"/>
    <w:rsid w:val="00E05827"/>
    <w:rsid w:val="00E45493"/>
    <w:rsid w:val="00F82F38"/>
    <w:rsid w:val="00FA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288F2-3407-4DAA-BEBA-E4B8C0D6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3B4864DE</Template>
  <TotalTime>173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Drsková Kateřina Mgr. Ph.D.</dc:creator>
  <cp:keywords/>
  <dc:description/>
  <cp:lastModifiedBy>Drsková Kateřina Mgr. Ph.D.</cp:lastModifiedBy>
  <cp:revision>9</cp:revision>
  <dcterms:created xsi:type="dcterms:W3CDTF">2023-05-15T10:52:00Z</dcterms:created>
  <dcterms:modified xsi:type="dcterms:W3CDTF">2023-05-29T10:00:00Z</dcterms:modified>
</cp:coreProperties>
</file>