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Oponentský posudek bakalářské</w:t>
      </w:r>
      <w:r w:rsidRPr="000167A6">
        <w:rPr>
          <w:b/>
          <w:sz w:val="28"/>
          <w:szCs w:val="28"/>
          <w:u w:val="single"/>
        </w:rPr>
        <w:t xml:space="preserve"> práce</w:t>
      </w: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r>
        <w:rPr>
          <w:b/>
        </w:rPr>
        <w:t>Autorka</w:t>
      </w:r>
      <w:r w:rsidRPr="003D7A6D">
        <w:rPr>
          <w:b/>
        </w:rPr>
        <w:t>:</w:t>
      </w:r>
      <w:r>
        <w:rPr>
          <w:b/>
        </w:rPr>
        <w:t xml:space="preserve"> </w:t>
      </w:r>
      <w:r w:rsidR="0085705C">
        <w:t>Julie KRAUSO</w:t>
      </w:r>
      <w:r w:rsidR="009527D2">
        <w:t>VÁ</w:t>
      </w:r>
      <w:r w:rsidRPr="00F4160E">
        <w:t>,</w:t>
      </w:r>
      <w:r w:rsidRPr="009C2D71">
        <w:t xml:space="preserve"> FF JCU v Českých Budějovicích</w:t>
      </w:r>
    </w:p>
    <w:p w:rsidR="00A907CB" w:rsidRDefault="00A907CB" w:rsidP="00A907CB">
      <w:pPr>
        <w:jc w:val="both"/>
        <w:rPr>
          <w:b/>
        </w:rPr>
      </w:pPr>
    </w:p>
    <w:p w:rsidR="00A907CB" w:rsidRPr="00B93C85" w:rsidRDefault="00A907CB" w:rsidP="00A907CB">
      <w:pPr>
        <w:jc w:val="both"/>
        <w:rPr>
          <w:i/>
        </w:rPr>
      </w:pPr>
      <w:r w:rsidRPr="003D578F">
        <w:rPr>
          <w:b/>
        </w:rPr>
        <w:t xml:space="preserve">Téma: </w:t>
      </w:r>
      <w:r w:rsidR="0085705C" w:rsidRPr="0085705C">
        <w:rPr>
          <w:i/>
        </w:rPr>
        <w:t>Marketingový plán produktu – Putování pro francouzských produktech</w:t>
      </w:r>
      <w:r w:rsidR="0085705C">
        <w:rPr>
          <w:b/>
        </w:rPr>
        <w:t xml:space="preserve"> </w:t>
      </w:r>
    </w:p>
    <w:p w:rsidR="00A907CB" w:rsidRPr="003A5780" w:rsidRDefault="00A907CB" w:rsidP="00A907CB">
      <w:pPr>
        <w:jc w:val="both"/>
        <w:rPr>
          <w:u w:val="single"/>
        </w:rPr>
      </w:pPr>
    </w:p>
    <w:p w:rsidR="00D07EA8" w:rsidRPr="003A5780" w:rsidRDefault="00A907CB" w:rsidP="00D07EA8">
      <w:pPr>
        <w:ind w:firstLine="708"/>
        <w:jc w:val="both"/>
      </w:pPr>
      <w:r w:rsidRPr="003A5780">
        <w:t xml:space="preserve">Autorka předkládané bakalářské práce </w:t>
      </w:r>
      <w:r w:rsidR="00BE5B91" w:rsidRPr="003A5780">
        <w:t>zvolila téma z</w:t>
      </w:r>
      <w:r w:rsidR="0085705C">
        <w:t xml:space="preserve"> o</w:t>
      </w:r>
      <w:r w:rsidR="009841D6" w:rsidRPr="003A5780">
        <w:t>blasti</w:t>
      </w:r>
      <w:r w:rsidR="00BE5B91" w:rsidRPr="003A5780">
        <w:t xml:space="preserve"> </w:t>
      </w:r>
      <w:r w:rsidR="0085705C">
        <w:t>marketingu</w:t>
      </w:r>
      <w:r w:rsidR="007D704F">
        <w:t xml:space="preserve"> a </w:t>
      </w:r>
      <w:proofErr w:type="spellStart"/>
      <w:r w:rsidR="007D704F">
        <w:t>gastroturistiky</w:t>
      </w:r>
      <w:proofErr w:type="spellEnd"/>
      <w:r w:rsidR="0085705C">
        <w:t xml:space="preserve"> s cílem</w:t>
      </w:r>
      <w:r w:rsidR="00CE6EDA" w:rsidRPr="003A5780">
        <w:t xml:space="preserve"> </w:t>
      </w:r>
      <w:r w:rsidR="0085705C">
        <w:t>navrhnout marketingový plán produktu v podobě zájezdu za lokální</w:t>
      </w:r>
      <w:r w:rsidR="00007D62">
        <w:t>mi</w:t>
      </w:r>
      <w:r w:rsidR="0085705C">
        <w:t xml:space="preserve"> produkty ve Francii </w:t>
      </w:r>
      <w:r w:rsidR="00F4160E" w:rsidRPr="003A5780">
        <w:t xml:space="preserve">(s. </w:t>
      </w:r>
      <w:r w:rsidR="0085705C">
        <w:t>9</w:t>
      </w:r>
      <w:r w:rsidR="00525C0A" w:rsidRPr="003A5780">
        <w:t>).</w:t>
      </w:r>
      <w:r w:rsidR="00D07EA8" w:rsidRPr="003A5780">
        <w:t xml:space="preserve"> </w:t>
      </w:r>
    </w:p>
    <w:p w:rsidR="00D07EA8" w:rsidRDefault="00D07EA8" w:rsidP="00D07EA8">
      <w:pPr>
        <w:ind w:firstLine="708"/>
        <w:jc w:val="both"/>
      </w:pPr>
      <w:r w:rsidRPr="003A5780">
        <w:t>P</w:t>
      </w:r>
      <w:r w:rsidR="007E563F" w:rsidRPr="003A5780">
        <w:t>ráci</w:t>
      </w:r>
      <w:r w:rsidR="007E563F">
        <w:t xml:space="preserve"> nejsem schopen kompetentně pos</w:t>
      </w:r>
      <w:r w:rsidR="00FA226E">
        <w:t xml:space="preserve">oudit </w:t>
      </w:r>
      <w:r w:rsidR="00B424DC">
        <w:t>v odborné ekonomické rovině</w:t>
      </w:r>
      <w:r w:rsidR="007E563F">
        <w:t>, proto ji bu</w:t>
      </w:r>
      <w:r>
        <w:t xml:space="preserve">du hodnotit především </w:t>
      </w:r>
      <w:r w:rsidR="007E563F">
        <w:t>v rovině formální</w:t>
      </w:r>
      <w:r>
        <w:t>,</w:t>
      </w:r>
      <w:r w:rsidR="007E563F">
        <w:t xml:space="preserve"> metodologické</w:t>
      </w:r>
      <w:r>
        <w:t xml:space="preserve"> a jazykové, jakož i</w:t>
      </w:r>
      <w:r w:rsidR="007E563F">
        <w:t xml:space="preserve"> z hlediska dosažení stanovených cílů. </w:t>
      </w:r>
    </w:p>
    <w:p w:rsidR="007C3828" w:rsidRDefault="007D704F" w:rsidP="00004976">
      <w:pPr>
        <w:ind w:firstLine="708"/>
        <w:jc w:val="both"/>
      </w:pPr>
      <w:r>
        <w:t>V prvním ohledu</w:t>
      </w:r>
      <w:r w:rsidR="0085705C">
        <w:t xml:space="preserve"> lz</w:t>
      </w:r>
      <w:r w:rsidR="00004976">
        <w:t>e konstatovat, že práce splňuje</w:t>
      </w:r>
      <w:r>
        <w:t xml:space="preserve"> byť s výhradami</w:t>
      </w:r>
      <w:r w:rsidR="00004976">
        <w:t xml:space="preserve"> </w:t>
      </w:r>
      <w:r w:rsidR="0085705C">
        <w:t>požadavky kladené na bakalářské prá</w:t>
      </w:r>
      <w:r w:rsidR="00004976">
        <w:t>ce. Struk</w:t>
      </w:r>
      <w:r w:rsidR="00B424DC">
        <w:t>tura práce je relativně přehledná</w:t>
      </w:r>
      <w:r w:rsidR="00004976">
        <w:t xml:space="preserve"> (</w:t>
      </w:r>
      <w:r w:rsidR="00B424DC">
        <w:t>i když nerozumím</w:t>
      </w:r>
      <w:r w:rsidR="0085705C">
        <w:t xml:space="preserve"> vytyčení samostatné kapitoly 3 nazvanou s chybou </w:t>
      </w:r>
      <w:r w:rsidR="0085705C" w:rsidRPr="00007D62">
        <w:rPr>
          <w:i/>
        </w:rPr>
        <w:t xml:space="preserve">Cíle a </w:t>
      </w:r>
      <w:r w:rsidR="0085705C" w:rsidRPr="00007D62">
        <w:rPr>
          <w:i/>
          <w:u w:val="single"/>
        </w:rPr>
        <w:t>M</w:t>
      </w:r>
      <w:r w:rsidR="00004976" w:rsidRPr="00007D62">
        <w:rPr>
          <w:i/>
        </w:rPr>
        <w:t>etodika</w:t>
      </w:r>
      <w:r w:rsidR="00004976">
        <w:t xml:space="preserve">, </w:t>
      </w:r>
      <w:r w:rsidR="00B424DC">
        <w:t>která p</w:t>
      </w:r>
      <w:r w:rsidR="0085705C">
        <w:t xml:space="preserve">řitom </w:t>
      </w:r>
      <w:r w:rsidR="00B424DC">
        <w:t xml:space="preserve">obsahuje </w:t>
      </w:r>
      <w:r w:rsidR="0085705C">
        <w:t>vesměs o informace očekávané v ú</w:t>
      </w:r>
      <w:r w:rsidR="00004976">
        <w:t>vodu), citační etika je</w:t>
      </w:r>
      <w:r w:rsidR="0085705C">
        <w:t xml:space="preserve"> </w:t>
      </w:r>
      <w:r w:rsidR="00007D62">
        <w:t xml:space="preserve">však </w:t>
      </w:r>
      <w:r w:rsidR="0085705C">
        <w:t>respektována</w:t>
      </w:r>
      <w:r w:rsidR="00004976">
        <w:t xml:space="preserve"> jen částečně, když chybí stránkování u nepřímých citací. </w:t>
      </w:r>
      <w:r w:rsidR="007C3828">
        <w:t>Další metodologickou výhradu mám k </w:t>
      </w:r>
      <w:r w:rsidR="007C3828" w:rsidRPr="007C3828">
        <w:rPr>
          <w:i/>
        </w:rPr>
        <w:t>r</w:t>
      </w:r>
      <w:r w:rsidR="007C3828">
        <w:rPr>
          <w:i/>
        </w:rPr>
        <w:t>és</w:t>
      </w:r>
      <w:r w:rsidR="007C3828" w:rsidRPr="007C3828">
        <w:rPr>
          <w:i/>
        </w:rPr>
        <w:t>umé</w:t>
      </w:r>
      <w:r w:rsidR="007C3828">
        <w:t xml:space="preserve">, které </w:t>
      </w:r>
      <w:r w:rsidR="00803E2E">
        <w:t xml:space="preserve">však </w:t>
      </w:r>
      <w:r w:rsidR="007C3828">
        <w:t xml:space="preserve">parametry </w:t>
      </w:r>
      <w:r w:rsidR="007C3828">
        <w:rPr>
          <w:i/>
        </w:rPr>
        <w:t>ré</w:t>
      </w:r>
      <w:r w:rsidR="007C3828" w:rsidRPr="007C3828">
        <w:rPr>
          <w:i/>
        </w:rPr>
        <w:t>sumé</w:t>
      </w:r>
      <w:r w:rsidR="007C3828">
        <w:t xml:space="preserve"> postrádá, jde totiž o přeložený závěr.</w:t>
      </w:r>
      <w:r w:rsidR="00004976">
        <w:t xml:space="preserve"> </w:t>
      </w:r>
      <w:r w:rsidR="007C3828">
        <w:t>Jazyk francouzsky psaného</w:t>
      </w:r>
      <w:r w:rsidR="007C3828" w:rsidRPr="007C3828">
        <w:rPr>
          <w:i/>
        </w:rPr>
        <w:t xml:space="preserve"> résumé</w:t>
      </w:r>
      <w:r w:rsidR="007C3828">
        <w:rPr>
          <w:i/>
        </w:rPr>
        <w:t xml:space="preserve"> </w:t>
      </w:r>
      <w:r w:rsidR="00004976">
        <w:t xml:space="preserve">je víceméně v pořádku, chyby, a to i závažné (např. </w:t>
      </w:r>
      <w:r w:rsidR="00831B25" w:rsidRPr="00831B25">
        <w:rPr>
          <w:i/>
        </w:rPr>
        <w:t>holub</w:t>
      </w:r>
      <w:r w:rsidR="00831B25" w:rsidRPr="00831B25">
        <w:rPr>
          <w:i/>
          <w:u w:val="single"/>
        </w:rPr>
        <w:t>y</w:t>
      </w:r>
      <w:r w:rsidR="00831B25">
        <w:t xml:space="preserve"> na s. 47, nebo </w:t>
      </w:r>
      <w:r w:rsidR="00004976" w:rsidRPr="00831B25">
        <w:rPr>
          <w:i/>
        </w:rPr>
        <w:t>Češi zvykl</w:t>
      </w:r>
      <w:r w:rsidR="00004976" w:rsidRPr="00831B25">
        <w:rPr>
          <w:i/>
          <w:u w:val="single"/>
        </w:rPr>
        <w:t>ý</w:t>
      </w:r>
      <w:r w:rsidR="00004976">
        <w:t xml:space="preserve">! </w:t>
      </w:r>
      <w:proofErr w:type="gramStart"/>
      <w:r w:rsidR="00004976">
        <w:t>na</w:t>
      </w:r>
      <w:proofErr w:type="gramEnd"/>
      <w:r w:rsidR="00004976">
        <w:t xml:space="preserve"> s. 72)</w:t>
      </w:r>
      <w:r w:rsidR="009B0C54">
        <w:t>,</w:t>
      </w:r>
      <w:r w:rsidR="00004976">
        <w:t xml:space="preserve"> se vyskytují spíše v česky psaných pasážích. </w:t>
      </w:r>
    </w:p>
    <w:p w:rsidR="00004976" w:rsidRDefault="00004976" w:rsidP="00004976">
      <w:pPr>
        <w:ind w:firstLine="708"/>
        <w:jc w:val="both"/>
      </w:pPr>
      <w:r>
        <w:t>I z hlediska zpracování lze konstatovat standardní kvalitu práce. Autorka dokázala nejprve v teoretické části popsat marketingové nástroje</w:t>
      </w:r>
      <w:r w:rsidR="00B424DC">
        <w:t xml:space="preserve"> i projektový management, bohužel přitom ale</w:t>
      </w:r>
      <w:r>
        <w:t xml:space="preserve"> pominula francouzské zdroje. Následně v praktické části teoretické poznatky uplatnila na vlastní záměr jak v </w:t>
      </w:r>
      <w:proofErr w:type="spellStart"/>
      <w:r>
        <w:t>polostrukturovaných</w:t>
      </w:r>
      <w:proofErr w:type="spellEnd"/>
      <w:r>
        <w:t xml:space="preserve"> rozhovorech s odborníky, tak při </w:t>
      </w:r>
      <w:r w:rsidR="009B0C54">
        <w:t>jejich vyhodnocení. Mohla se tak pokusit</w:t>
      </w:r>
      <w:r w:rsidR="00B424DC">
        <w:t xml:space="preserve"> naplnit stanovený cíl a</w:t>
      </w:r>
      <w:r>
        <w:t xml:space="preserve"> při</w:t>
      </w:r>
      <w:r w:rsidR="00B424DC">
        <w:t>jít s vlastními návrhem zájezdu a k němu vázanému marketingovému plánu.</w:t>
      </w:r>
      <w:r w:rsidR="009B0C54">
        <w:t xml:space="preserve"> </w:t>
      </w:r>
      <w:r w:rsidR="009B0C54">
        <w:t>Jak řečeno výše, nemohu</w:t>
      </w:r>
      <w:r w:rsidR="009B0C54">
        <w:t xml:space="preserve"> kompetentně</w:t>
      </w:r>
      <w:r w:rsidR="009B0C54">
        <w:t xml:space="preserve"> posoudit, do jaké míry je tento „produkt“ a</w:t>
      </w:r>
      <w:r w:rsidR="009B0C54">
        <w:t xml:space="preserve"> návrh</w:t>
      </w:r>
      <w:r w:rsidR="009B0C54">
        <w:t xml:space="preserve"> jeho propagace relevantní. </w:t>
      </w:r>
      <w:r w:rsidR="009B0C54">
        <w:t>Nicméně i z neodborného pohledu je patrné, že marketingový plán je příliš vágní a nekonkrétní, když absentuje průzkum trhu a konkurence. Návrh tak není příliš využitelný, když neposkytuje představu např. o cenách či distribučních kanálech</w:t>
      </w:r>
    </w:p>
    <w:p w:rsidR="00B93C20" w:rsidRDefault="00007D62" w:rsidP="00A907CB">
      <w:pPr>
        <w:ind w:firstLine="708"/>
        <w:jc w:val="both"/>
      </w:pPr>
      <w:r>
        <w:t>Z</w:t>
      </w:r>
      <w:r w:rsidR="00B424DC">
        <w:t> věcného hlediska mám</w:t>
      </w:r>
      <w:r w:rsidR="00831753">
        <w:t xml:space="preserve"> </w:t>
      </w:r>
      <w:r w:rsidR="007D704F">
        <w:t>výhradu z oblasti geografie</w:t>
      </w:r>
      <w:r w:rsidR="00B93C20">
        <w:t>,</w:t>
      </w:r>
      <w:r>
        <w:t xml:space="preserve"> kterou lze vzhledem k zaměření </w:t>
      </w:r>
      <w:r w:rsidR="009B0C54">
        <w:t>práce na cestovní ruch, který z geografie vychází</w:t>
      </w:r>
      <w:r>
        <w:t>, označit jako vážnou. A</w:t>
      </w:r>
      <w:r w:rsidR="00B93C20">
        <w:t>utorka</w:t>
      </w:r>
      <w:r>
        <w:t xml:space="preserve"> totiž</w:t>
      </w:r>
      <w:r w:rsidR="00B93C20">
        <w:t xml:space="preserve"> </w:t>
      </w:r>
      <w:r w:rsidR="00831B25">
        <w:t>není přesná</w:t>
      </w:r>
      <w:r w:rsidR="00B424DC">
        <w:t xml:space="preserve"> při označování f</w:t>
      </w:r>
      <w:r w:rsidR="00831B25">
        <w:t>rancouzských územních jednotek. Zejména plánuje zájezd po 3 francouzských regionech, správný administrativní název nesou ale jen 2!? Podobně v tomto</w:t>
      </w:r>
      <w:r w:rsidR="007D704F">
        <w:t xml:space="preserve"> směru narážíme na nepřesnosti či nekonzistentnosti i</w:t>
      </w:r>
      <w:r w:rsidR="00831B25">
        <w:t xml:space="preserve"> jinde, např. na s. 48 </w:t>
      </w:r>
      <w:r w:rsidR="007D704F">
        <w:t>je zmiňován neexistující region</w:t>
      </w:r>
      <w:r w:rsidR="00831B25">
        <w:t xml:space="preserve"> </w:t>
      </w:r>
      <w:proofErr w:type="spellStart"/>
      <w:r w:rsidR="00831B25">
        <w:t>Occit</w:t>
      </w:r>
      <w:r w:rsidR="007D704F">
        <w:t>ane</w:t>
      </w:r>
      <w:proofErr w:type="spellEnd"/>
      <w:r w:rsidR="007D704F">
        <w:t xml:space="preserve">, jinde jsou </w:t>
      </w:r>
      <w:r>
        <w:t xml:space="preserve">stejným </w:t>
      </w:r>
      <w:r w:rsidR="007D704F">
        <w:t>termínem</w:t>
      </w:r>
      <w:r w:rsidR="00831B25">
        <w:t xml:space="preserve"> </w:t>
      </w:r>
      <w:r w:rsidR="007D704F">
        <w:t xml:space="preserve">označovány </w:t>
      </w:r>
      <w:proofErr w:type="spellStart"/>
      <w:r w:rsidR="00831B25">
        <w:t>Limousin</w:t>
      </w:r>
      <w:proofErr w:type="spellEnd"/>
      <w:r w:rsidR="00831B25">
        <w:t xml:space="preserve"> či Alsasko</w:t>
      </w:r>
      <w:r w:rsidR="007D704F">
        <w:t xml:space="preserve">, nebo dokonce Graves či s chybou psaný </w:t>
      </w:r>
      <w:proofErr w:type="spellStart"/>
      <w:r w:rsidR="007D704F">
        <w:t>Médoc</w:t>
      </w:r>
      <w:r w:rsidR="007D704F" w:rsidRPr="007D704F">
        <w:t>s</w:t>
      </w:r>
      <w:proofErr w:type="spellEnd"/>
      <w:r w:rsidR="007D704F">
        <w:t xml:space="preserve">. </w:t>
      </w:r>
      <w:r w:rsidR="00B93C20">
        <w:t>Směrem k</w:t>
      </w:r>
      <w:r w:rsidR="007D704F">
        <w:t> </w:t>
      </w:r>
      <w:r>
        <w:t>obhajobě tak prosím o uvedení těchto věcí na pravou míru.</w:t>
      </w:r>
    </w:p>
    <w:p w:rsidR="00A907CB" w:rsidRPr="005B0E04" w:rsidRDefault="00A907CB" w:rsidP="00A907CB">
      <w:pPr>
        <w:jc w:val="both"/>
        <w:rPr>
          <w:highlight w:val="yellow"/>
        </w:rPr>
      </w:pPr>
    </w:p>
    <w:p w:rsidR="00A907CB" w:rsidRPr="0024271A" w:rsidRDefault="00007D62" w:rsidP="00A907CB">
      <w:pPr>
        <w:ind w:firstLine="708"/>
        <w:jc w:val="both"/>
      </w:pPr>
      <w:r>
        <w:t>Celkově lze</w:t>
      </w:r>
      <w:r w:rsidR="001803B5">
        <w:t xml:space="preserve"> konsta</w:t>
      </w:r>
      <w:r w:rsidR="003A5780">
        <w:t xml:space="preserve">tovat, že práce </w:t>
      </w:r>
      <w:r w:rsidR="001803B5">
        <w:t xml:space="preserve">splňuje požadavky kladené </w:t>
      </w:r>
      <w:r w:rsidR="003A5780">
        <w:t>na závěrečné kvalifikační práce a víceméně dosáhla svých cílů. Proto ji</w:t>
      </w:r>
      <w:r w:rsidR="00CE6EDA">
        <w:t xml:space="preserve"> </w:t>
      </w:r>
      <w:r w:rsidR="00CE6EDA" w:rsidRPr="00007D62">
        <w:rPr>
          <w:b/>
        </w:rPr>
        <w:t>doporučuji k</w:t>
      </w:r>
      <w:r w:rsidRPr="00007D62">
        <w:rPr>
          <w:b/>
        </w:rPr>
        <w:t> </w:t>
      </w:r>
      <w:r w:rsidR="00CE6EDA" w:rsidRPr="00007D62">
        <w:rPr>
          <w:b/>
        </w:rPr>
        <w:t>obhajobě</w:t>
      </w:r>
      <w:r w:rsidRPr="00007D62">
        <w:t xml:space="preserve"> a vzhledem k uvedeným výhradám </w:t>
      </w:r>
      <w:r w:rsidR="003A5780" w:rsidRPr="00007D62">
        <w:t>ji</w:t>
      </w:r>
      <w:r w:rsidR="009E59A3" w:rsidRPr="00007D62">
        <w:t xml:space="preserve"> </w:t>
      </w:r>
      <w:r w:rsidR="00A907CB" w:rsidRPr="00007D62">
        <w:t>nav</w:t>
      </w:r>
      <w:r w:rsidR="00A907CB" w:rsidRPr="00D821C3">
        <w:t xml:space="preserve">rhuji </w:t>
      </w:r>
      <w:r w:rsidR="00BE5B91">
        <w:t xml:space="preserve">klasifikovat známkou </w:t>
      </w:r>
      <w:r w:rsidR="00BE5B91" w:rsidRPr="00BE5B91">
        <w:rPr>
          <w:b/>
        </w:rPr>
        <w:t>v</w:t>
      </w:r>
      <w:r w:rsidR="003A5780">
        <w:rPr>
          <w:b/>
        </w:rPr>
        <w:t>elmi dobře</w:t>
      </w:r>
      <w:r w:rsidR="00A907CB" w:rsidRPr="00D821C3">
        <w:t>.</w:t>
      </w:r>
    </w:p>
    <w:p w:rsidR="00A907CB" w:rsidRDefault="00A907CB" w:rsidP="00A907CB">
      <w:pPr>
        <w:ind w:firstLine="708"/>
        <w:jc w:val="both"/>
      </w:pPr>
      <w:bookmarkStart w:id="0" w:name="_GoBack"/>
      <w:bookmarkEnd w:id="0"/>
    </w:p>
    <w:p w:rsidR="00A907CB" w:rsidRPr="004C70E2" w:rsidRDefault="00A907CB" w:rsidP="00A907CB">
      <w:pPr>
        <w:ind w:firstLine="708"/>
        <w:jc w:val="both"/>
        <w:rPr>
          <w:highlight w:val="yellow"/>
        </w:rPr>
      </w:pPr>
    </w:p>
    <w:p w:rsidR="00A907CB" w:rsidRDefault="00A907CB" w:rsidP="00A907CB">
      <w:pPr>
        <w:jc w:val="both"/>
      </w:pPr>
      <w:r w:rsidRPr="00CD16FF">
        <w:t>České Budějovice,</w:t>
      </w:r>
      <w:r w:rsidR="00831753">
        <w:t xml:space="preserve"> 31</w:t>
      </w:r>
      <w:r w:rsidR="003A5780">
        <w:t>. 5</w:t>
      </w:r>
      <w:r w:rsidR="005B0E04">
        <w:t>. 202</w:t>
      </w:r>
      <w:r w:rsidR="007E563F">
        <w:t>3</w:t>
      </w:r>
      <w:r>
        <w:tab/>
      </w:r>
      <w:r>
        <w:tab/>
      </w:r>
      <w:r>
        <w:tab/>
      </w:r>
      <w:r>
        <w:tab/>
        <w:t xml:space="preserve">         JUDr. Mg</w:t>
      </w:r>
      <w:r w:rsidRPr="00CD16FF">
        <w:t>r. Ivo Petrů</w:t>
      </w:r>
      <w:r>
        <w:t>, Ph.D.</w:t>
      </w:r>
    </w:p>
    <w:p w:rsidR="00410F77" w:rsidRDefault="00410F77"/>
    <w:sectPr w:rsidR="0041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BE"/>
    <w:rsid w:val="00004976"/>
    <w:rsid w:val="00007D62"/>
    <w:rsid w:val="000D28F4"/>
    <w:rsid w:val="00125D8F"/>
    <w:rsid w:val="001803B5"/>
    <w:rsid w:val="002F76E8"/>
    <w:rsid w:val="00304A95"/>
    <w:rsid w:val="003403C8"/>
    <w:rsid w:val="003A5780"/>
    <w:rsid w:val="003B0E0B"/>
    <w:rsid w:val="00410F77"/>
    <w:rsid w:val="00525C0A"/>
    <w:rsid w:val="005436F9"/>
    <w:rsid w:val="00574FDB"/>
    <w:rsid w:val="005B0E04"/>
    <w:rsid w:val="006916BE"/>
    <w:rsid w:val="00782C92"/>
    <w:rsid w:val="00790DCB"/>
    <w:rsid w:val="007939BD"/>
    <w:rsid w:val="007C3828"/>
    <w:rsid w:val="007D704F"/>
    <w:rsid w:val="007E563F"/>
    <w:rsid w:val="00803E2E"/>
    <w:rsid w:val="00831753"/>
    <w:rsid w:val="00831B25"/>
    <w:rsid w:val="0085705C"/>
    <w:rsid w:val="0091025E"/>
    <w:rsid w:val="009156A1"/>
    <w:rsid w:val="009527D2"/>
    <w:rsid w:val="009841D6"/>
    <w:rsid w:val="009B0C54"/>
    <w:rsid w:val="009E59A3"/>
    <w:rsid w:val="00A907CB"/>
    <w:rsid w:val="00AD75B9"/>
    <w:rsid w:val="00B424DC"/>
    <w:rsid w:val="00B43D11"/>
    <w:rsid w:val="00B93C20"/>
    <w:rsid w:val="00BE5B91"/>
    <w:rsid w:val="00C1565A"/>
    <w:rsid w:val="00C37B38"/>
    <w:rsid w:val="00C66E4E"/>
    <w:rsid w:val="00CE6EDA"/>
    <w:rsid w:val="00D07EA8"/>
    <w:rsid w:val="00D821C3"/>
    <w:rsid w:val="00D95E9D"/>
    <w:rsid w:val="00F4160E"/>
    <w:rsid w:val="00F6382D"/>
    <w:rsid w:val="00FA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3359-5367-4F05-B329-3A846611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E56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636A1734.dotm</Template>
  <TotalTime>324</TotalTime>
  <Pages>1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8</cp:revision>
  <dcterms:created xsi:type="dcterms:W3CDTF">2023-01-12T10:47:00Z</dcterms:created>
  <dcterms:modified xsi:type="dcterms:W3CDTF">2023-06-01T07:22:00Z</dcterms:modified>
</cp:coreProperties>
</file>