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2"/>
        <w:gridCol w:w="3541"/>
      </w:tblGrid>
      <w:tr w:rsidR="002125AF" w:rsidTr="00C87933">
        <w:tc>
          <w:tcPr>
            <w:tcW w:w="5526" w:type="dxa"/>
            <w:gridSpan w:val="2"/>
          </w:tcPr>
          <w:p w:rsidR="002125AF" w:rsidRDefault="002125AF" w:rsidP="00EE16E8">
            <w:pPr>
              <w:pStyle w:val="Zhlav"/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5858BBD1" wp14:editId="5F2A1C90">
                  <wp:extent cx="3368040" cy="612648"/>
                  <wp:effectExtent l="0" t="0" r="381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F a JU - logo (černobílé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040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  <w:vAlign w:val="center"/>
          </w:tcPr>
          <w:p w:rsidR="002125AF" w:rsidRDefault="002125AF" w:rsidP="00C87933">
            <w:pPr>
              <w:pStyle w:val="Zhlav"/>
              <w:jc w:val="center"/>
            </w:pPr>
            <w:r>
              <w:t>katedra biologie</w:t>
            </w:r>
          </w:p>
          <w:p w:rsidR="002125AF" w:rsidRDefault="002125AF" w:rsidP="00C87933">
            <w:pPr>
              <w:pStyle w:val="Zhlav"/>
              <w:jc w:val="center"/>
            </w:pPr>
            <w:r w:rsidRPr="00FC7450">
              <w:rPr>
                <w:color w:val="A6A6A6" w:themeColor="background1" w:themeShade="A6"/>
              </w:rPr>
              <w:t>Department of Biology</w:t>
            </w:r>
          </w:p>
        </w:tc>
      </w:tr>
      <w:tr w:rsidR="002125AF" w:rsidTr="002803AA">
        <w:tc>
          <w:tcPr>
            <w:tcW w:w="5526" w:type="dxa"/>
            <w:gridSpan w:val="2"/>
          </w:tcPr>
          <w:p w:rsidR="002125AF" w:rsidRDefault="002125AF" w:rsidP="00EE16E8">
            <w:pPr>
              <w:pStyle w:val="Zhlav"/>
              <w:jc w:val="center"/>
              <w:rPr>
                <w:noProof/>
                <w:lang w:eastAsia="cs-CZ"/>
              </w:rPr>
            </w:pPr>
          </w:p>
        </w:tc>
        <w:tc>
          <w:tcPr>
            <w:tcW w:w="3541" w:type="dxa"/>
          </w:tcPr>
          <w:p w:rsidR="002125AF" w:rsidRDefault="002125AF" w:rsidP="00EE16E8">
            <w:pPr>
              <w:pStyle w:val="Zhlav"/>
              <w:jc w:val="center"/>
            </w:pPr>
          </w:p>
        </w:tc>
      </w:tr>
      <w:tr w:rsidR="00FC7450" w:rsidTr="002803AA">
        <w:tc>
          <w:tcPr>
            <w:tcW w:w="3544" w:type="dxa"/>
            <w:vAlign w:val="center"/>
          </w:tcPr>
          <w:p w:rsidR="00FC7450" w:rsidRPr="008E2004" w:rsidRDefault="00FC7450" w:rsidP="00737AA0">
            <w:pPr>
              <w:rPr>
                <w:b/>
                <w:sz w:val="24"/>
                <w:szCs w:val="24"/>
              </w:rPr>
            </w:pPr>
            <w:r w:rsidRPr="008E2004">
              <w:rPr>
                <w:b/>
                <w:sz w:val="24"/>
                <w:szCs w:val="24"/>
              </w:rPr>
              <w:t>Autor</w:t>
            </w:r>
            <w:r w:rsidR="00737AA0">
              <w:rPr>
                <w:b/>
                <w:sz w:val="24"/>
                <w:szCs w:val="24"/>
              </w:rPr>
              <w:t>(</w:t>
            </w:r>
            <w:r w:rsidRPr="008E2004">
              <w:rPr>
                <w:b/>
                <w:sz w:val="24"/>
                <w:szCs w:val="24"/>
              </w:rPr>
              <w:t>ka</w:t>
            </w:r>
            <w:r w:rsidR="00737AA0">
              <w:rPr>
                <w:b/>
                <w:sz w:val="24"/>
                <w:szCs w:val="24"/>
              </w:rPr>
              <w:t>)</w:t>
            </w:r>
            <w:r w:rsidRPr="008E200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19327A" w:rsidP="00B66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Zdeněk Šobr</w:t>
            </w:r>
          </w:p>
        </w:tc>
      </w:tr>
      <w:tr w:rsidR="00FC7450" w:rsidTr="002803AA">
        <w:tc>
          <w:tcPr>
            <w:tcW w:w="3544" w:type="dxa"/>
            <w:vAlign w:val="center"/>
          </w:tcPr>
          <w:p w:rsidR="00FC7450" w:rsidRPr="008E2004" w:rsidRDefault="00FC7450" w:rsidP="008E2004">
            <w:pPr>
              <w:rPr>
                <w:sz w:val="24"/>
                <w:szCs w:val="24"/>
              </w:rPr>
            </w:pPr>
            <w:r w:rsidRPr="008E2004">
              <w:rPr>
                <w:b/>
                <w:sz w:val="24"/>
                <w:szCs w:val="24"/>
              </w:rPr>
              <w:t>Obor: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B55344" w:rsidP="00D67AAE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sz w:val="21"/>
                <w:szCs w:val="21"/>
              </w:rPr>
              <w:t>Zu-Přu-SZu</w:t>
            </w:r>
          </w:p>
        </w:tc>
      </w:tr>
      <w:tr w:rsidR="00FC7450" w:rsidTr="002803AA">
        <w:tc>
          <w:tcPr>
            <w:tcW w:w="3544" w:type="dxa"/>
            <w:vAlign w:val="center"/>
          </w:tcPr>
          <w:p w:rsidR="00FC7450" w:rsidRPr="008E2004" w:rsidRDefault="00FC7450" w:rsidP="008E2004">
            <w:pPr>
              <w:rPr>
                <w:sz w:val="24"/>
                <w:szCs w:val="24"/>
              </w:rPr>
            </w:pPr>
            <w:r w:rsidRPr="008E2004">
              <w:rPr>
                <w:b/>
                <w:sz w:val="24"/>
                <w:szCs w:val="24"/>
              </w:rPr>
              <w:t>Datum odevzdání posudku</w:t>
            </w:r>
            <w:r w:rsidRPr="008E2004">
              <w:rPr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C95057" w:rsidP="008E20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132"/>
                <w:placeholder>
                  <w:docPart w:val="6B620BC168C846FB82A9335C0F120E26"/>
                </w:placeholder>
                <w:date w:fullDate="2022-05-13T00:00:00Z">
                  <w:dateFormat w:val="d. M.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D5522D">
                  <w:rPr>
                    <w:sz w:val="24"/>
                    <w:szCs w:val="24"/>
                  </w:rPr>
                  <w:t>13. 5. 2022</w:t>
                </w:r>
              </w:sdtContent>
            </w:sdt>
          </w:p>
        </w:tc>
      </w:tr>
      <w:tr w:rsidR="00FC7450" w:rsidTr="002803AA">
        <w:trPr>
          <w:trHeight w:val="70"/>
        </w:trPr>
        <w:tc>
          <w:tcPr>
            <w:tcW w:w="3544" w:type="dxa"/>
            <w:vAlign w:val="center"/>
          </w:tcPr>
          <w:p w:rsidR="00703A7E" w:rsidRPr="008E2004" w:rsidRDefault="00C95057" w:rsidP="00703A7E">
            <w:pPr>
              <w:rPr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Zvolte položku."/>
                <w:tag w:val="Zvolte položku."/>
                <w:id w:val="-1103098734"/>
                <w:placeholder>
                  <w:docPart w:val="F674BC4250A54F31A8BB028E0FF25B49"/>
                </w:placeholder>
                <w:dropDownList>
                  <w:listItem w:value="Zvolte položku."/>
                  <w:listItem w:displayText="Vedoucí" w:value="Vedoucí"/>
                  <w:listItem w:displayText="Oponent" w:value="Oponent"/>
                </w:dropDownList>
              </w:sdtPr>
              <w:sdtEndPr/>
              <w:sdtContent>
                <w:r w:rsidR="00D5522D">
                  <w:rPr>
                    <w:b/>
                    <w:sz w:val="24"/>
                    <w:szCs w:val="24"/>
                  </w:rPr>
                  <w:t>Vedoucí</w:t>
                </w:r>
              </w:sdtContent>
            </w:sdt>
            <w:r w:rsidR="00703A7E">
              <w:rPr>
                <w:b/>
                <w:sz w:val="24"/>
                <w:szCs w:val="24"/>
              </w:rPr>
              <w:t xml:space="preserve"> bakalářské práce: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C95057" w:rsidP="00FF3AB6">
            <w:pPr>
              <w:rPr>
                <w:sz w:val="24"/>
                <w:szCs w:val="24"/>
              </w:rPr>
            </w:pPr>
            <w:sdt>
              <w:sdtPr>
                <w:rPr>
                  <w:position w:val="14"/>
                  <w:sz w:val="24"/>
                  <w:szCs w:val="24"/>
                </w:rPr>
                <w:id w:val="969395045"/>
                <w:placeholder>
                  <w:docPart w:val="3D37A47310C847039350DE9941F9693F"/>
                </w:placeholder>
                <w:text/>
              </w:sdtPr>
              <w:sdtEndPr/>
              <w:sdtContent>
                <w:r w:rsidR="00FF3AB6" w:rsidRPr="00A77E61">
                  <w:rPr>
                    <w:position w:val="14"/>
                    <w:sz w:val="24"/>
                    <w:szCs w:val="24"/>
                  </w:rPr>
                  <w:t>RNDr. Renata Ryplová, Ph.D.</w:t>
                </w:r>
              </w:sdtContent>
            </w:sdt>
          </w:p>
        </w:tc>
      </w:tr>
    </w:tbl>
    <w:p w:rsidR="00395416" w:rsidRPr="008E2004" w:rsidRDefault="00395416" w:rsidP="00395416">
      <w:pPr>
        <w:pStyle w:val="Bezmezer"/>
        <w:rPr>
          <w:sz w:val="8"/>
          <w:szCs w:val="8"/>
        </w:rPr>
      </w:pPr>
    </w:p>
    <w:p w:rsidR="00FC7450" w:rsidRPr="001A4E8E" w:rsidRDefault="00FC7450" w:rsidP="00395416">
      <w:pPr>
        <w:pStyle w:val="Bezmezer"/>
        <w:jc w:val="center"/>
        <w:rPr>
          <w:b/>
          <w:sz w:val="32"/>
          <w:szCs w:val="32"/>
        </w:rPr>
      </w:pPr>
      <w:r w:rsidRPr="001A4E8E">
        <w:rPr>
          <w:b/>
          <w:sz w:val="32"/>
          <w:szCs w:val="32"/>
        </w:rPr>
        <w:t>POSUDEK BAKALÁŘSKÉ PRÁCE</w:t>
      </w:r>
    </w:p>
    <w:p w:rsidR="0019327A" w:rsidRPr="0019327A" w:rsidRDefault="0019327A" w:rsidP="0019327A">
      <w:pPr>
        <w:spacing w:line="360" w:lineRule="auto"/>
        <w:jc w:val="center"/>
        <w:rPr>
          <w:rFonts w:cstheme="minorHAnsi"/>
          <w:sz w:val="28"/>
          <w:szCs w:val="28"/>
        </w:rPr>
      </w:pPr>
      <w:r w:rsidRPr="0019327A">
        <w:rPr>
          <w:rFonts w:cstheme="minorHAnsi"/>
          <w:sz w:val="28"/>
          <w:szCs w:val="28"/>
        </w:rPr>
        <w:t>Sonda žákovských znalostí a postojů učitelů k problematice výuky fotosyntézy terestrických rostlin</w:t>
      </w:r>
    </w:p>
    <w:p w:rsidR="001A4E8E" w:rsidRPr="00E44640" w:rsidRDefault="001A4E8E" w:rsidP="00395416">
      <w:pPr>
        <w:pStyle w:val="Bezmezer"/>
        <w:jc w:val="center"/>
        <w:rPr>
          <w:rFonts w:cstheme="minorHAnsi"/>
          <w:sz w:val="28"/>
          <w:szCs w:val="28"/>
        </w:rPr>
      </w:pPr>
    </w:p>
    <w:p w:rsidR="00FC7450" w:rsidRPr="003E6A2A" w:rsidRDefault="00FC7450" w:rsidP="00395416">
      <w:pPr>
        <w:pStyle w:val="Bezmezer"/>
        <w:rPr>
          <w:sz w:val="24"/>
          <w:szCs w:val="24"/>
        </w:rPr>
      </w:pPr>
      <w:r w:rsidRPr="003E6A2A">
        <w:rPr>
          <w:sz w:val="24"/>
          <w:szCs w:val="24"/>
        </w:rPr>
        <w:t>Práce obsahuje</w:t>
      </w:r>
      <w:r w:rsidR="00974D30">
        <w:rPr>
          <w:sz w:val="24"/>
          <w:szCs w:val="24"/>
        </w:rPr>
        <w:t xml:space="preserve"> </w:t>
      </w:r>
      <w:r w:rsidR="0019327A">
        <w:rPr>
          <w:sz w:val="24"/>
          <w:szCs w:val="24"/>
        </w:rPr>
        <w:t>48</w:t>
      </w:r>
      <w:r w:rsidRPr="003E6A2A">
        <w:rPr>
          <w:sz w:val="24"/>
          <w:szCs w:val="24"/>
        </w:rPr>
        <w:t xml:space="preserve"> stran</w:t>
      </w:r>
      <w:r w:rsidR="00B669BB">
        <w:rPr>
          <w:sz w:val="24"/>
          <w:szCs w:val="24"/>
        </w:rPr>
        <w:t xml:space="preserve"> </w:t>
      </w:r>
      <w:r w:rsidRPr="003E6A2A">
        <w:rPr>
          <w:sz w:val="24"/>
          <w:szCs w:val="24"/>
        </w:rPr>
        <w:t xml:space="preserve">a cituje </w:t>
      </w:r>
      <w:sdt>
        <w:sdtPr>
          <w:rPr>
            <w:sz w:val="24"/>
            <w:szCs w:val="24"/>
          </w:rPr>
          <w:id w:val="-1291582558"/>
          <w:placeholder>
            <w:docPart w:val="393E7752D8B04E2499EB12E3A315F8B1"/>
          </w:placeholder>
          <w:text/>
        </w:sdtPr>
        <w:sdtEndPr/>
        <w:sdtContent>
          <w:r w:rsidR="0019327A">
            <w:rPr>
              <w:sz w:val="24"/>
              <w:szCs w:val="24"/>
            </w:rPr>
            <w:t>66</w:t>
          </w:r>
          <w:r w:rsidR="00974D30">
            <w:rPr>
              <w:sz w:val="24"/>
              <w:szCs w:val="24"/>
            </w:rPr>
            <w:t xml:space="preserve"> </w:t>
          </w:r>
        </w:sdtContent>
      </w:sdt>
      <w:r w:rsidRPr="003E6A2A">
        <w:rPr>
          <w:sz w:val="24"/>
          <w:szCs w:val="24"/>
        </w:rPr>
        <w:t>literárních pramenů.</w:t>
      </w:r>
    </w:p>
    <w:p w:rsidR="004B3E49" w:rsidRPr="004B3E49" w:rsidRDefault="004B3E49" w:rsidP="00395416">
      <w:pPr>
        <w:pStyle w:val="Bezmezer"/>
        <w:rPr>
          <w:sz w:val="8"/>
          <w:szCs w:val="8"/>
        </w:rPr>
      </w:pPr>
    </w:p>
    <w:p w:rsidR="00FC7450" w:rsidRPr="00191B3A" w:rsidRDefault="00FC7450" w:rsidP="00395416">
      <w:pPr>
        <w:pStyle w:val="Bezmezer"/>
        <w:rPr>
          <w:b/>
          <w:sz w:val="24"/>
          <w:szCs w:val="24"/>
        </w:rPr>
      </w:pPr>
      <w:r w:rsidRPr="00191B3A">
        <w:rPr>
          <w:b/>
          <w:sz w:val="24"/>
          <w:szCs w:val="24"/>
        </w:rPr>
        <w:t>Předložená bakalářská práce je: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4095"/>
        <w:gridCol w:w="427"/>
        <w:gridCol w:w="4094"/>
      </w:tblGrid>
      <w:tr w:rsidR="003E6A2A" w:rsidTr="00191B3A">
        <w:tc>
          <w:tcPr>
            <w:tcW w:w="423" w:type="dxa"/>
          </w:tcPr>
          <w:p w:rsidR="003E6A2A" w:rsidRDefault="00C95057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299022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AB6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4107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>výzkumná (</w:t>
            </w:r>
            <w:r w:rsidRPr="00ED62DA">
              <w:rPr>
                <w:b/>
                <w:sz w:val="24"/>
                <w:szCs w:val="24"/>
              </w:rPr>
              <w:t>V</w:t>
            </w:r>
            <w:r w:rsidRPr="00ED62DA">
              <w:rPr>
                <w:sz w:val="24"/>
                <w:szCs w:val="24"/>
              </w:rPr>
              <w:t>)</w:t>
            </w:r>
          </w:p>
        </w:tc>
        <w:tc>
          <w:tcPr>
            <w:tcW w:w="427" w:type="dxa"/>
          </w:tcPr>
          <w:p w:rsidR="003E6A2A" w:rsidRDefault="00C95057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304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A2A" w:rsidRPr="003E6A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05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>má charakter vzdělávacího projektu (</w:t>
            </w:r>
            <w:r w:rsidRPr="00ED62DA">
              <w:rPr>
                <w:b/>
                <w:sz w:val="24"/>
                <w:szCs w:val="24"/>
              </w:rPr>
              <w:t>P</w:t>
            </w:r>
            <w:r w:rsidRPr="003E6A2A">
              <w:rPr>
                <w:sz w:val="24"/>
                <w:szCs w:val="24"/>
              </w:rPr>
              <w:t>)</w:t>
            </w:r>
          </w:p>
        </w:tc>
      </w:tr>
      <w:tr w:rsidR="003E6A2A" w:rsidTr="00191B3A">
        <w:tc>
          <w:tcPr>
            <w:tcW w:w="423" w:type="dxa"/>
          </w:tcPr>
          <w:p w:rsidR="003E6A2A" w:rsidRDefault="00C95057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073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A2A" w:rsidRPr="003E6A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07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>výlučně rešeršní (</w:t>
            </w:r>
            <w:r w:rsidRPr="00ED62DA">
              <w:rPr>
                <w:b/>
                <w:sz w:val="24"/>
                <w:szCs w:val="24"/>
              </w:rPr>
              <w:t>R</w:t>
            </w:r>
            <w:r w:rsidRPr="003E6A2A">
              <w:rPr>
                <w:sz w:val="24"/>
                <w:szCs w:val="24"/>
              </w:rPr>
              <w:t>)</w:t>
            </w:r>
          </w:p>
        </w:tc>
        <w:tc>
          <w:tcPr>
            <w:tcW w:w="427" w:type="dxa"/>
          </w:tcPr>
          <w:p w:rsidR="003E6A2A" w:rsidRDefault="00C95057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7493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A2A" w:rsidRPr="003E6A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05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 xml:space="preserve">jiná (specifikujte: </w:t>
            </w:r>
            <w:sdt>
              <w:sdtPr>
                <w:rPr>
                  <w:sz w:val="24"/>
                  <w:szCs w:val="24"/>
                </w:rPr>
                <w:id w:val="39172297"/>
                <w:placeholder>
                  <w:docPart w:val="357F86B8A73C4B1DA1E6D324707EFF05"/>
                </w:placeholder>
                <w:text/>
              </w:sdtPr>
              <w:sdtEndPr/>
              <w:sdtContent>
                <w:r w:rsidRPr="003E6A2A">
                  <w:rPr>
                    <w:sz w:val="24"/>
                    <w:szCs w:val="24"/>
                  </w:rPr>
                  <w:t>……</w:t>
                </w:r>
              </w:sdtContent>
            </w:sdt>
            <w:r w:rsidRPr="003E6A2A">
              <w:rPr>
                <w:sz w:val="24"/>
                <w:szCs w:val="24"/>
              </w:rPr>
              <w:t>) (</w:t>
            </w:r>
            <w:r w:rsidRPr="00ED62DA">
              <w:rPr>
                <w:b/>
                <w:sz w:val="24"/>
                <w:szCs w:val="24"/>
              </w:rPr>
              <w:t>J</w:t>
            </w:r>
            <w:r w:rsidRPr="003E6A2A">
              <w:rPr>
                <w:sz w:val="24"/>
                <w:szCs w:val="24"/>
              </w:rPr>
              <w:t>)</w:t>
            </w:r>
          </w:p>
        </w:tc>
      </w:tr>
    </w:tbl>
    <w:p w:rsidR="00FC7450" w:rsidRDefault="00FC7450" w:rsidP="00395416">
      <w:pPr>
        <w:pStyle w:val="Bezmezer"/>
        <w:rPr>
          <w:sz w:val="8"/>
          <w:szCs w:val="8"/>
        </w:rPr>
      </w:pPr>
    </w:p>
    <w:p w:rsidR="004F4C78" w:rsidRDefault="004F4C78" w:rsidP="004F4C78">
      <w:pPr>
        <w:pStyle w:val="Bezmezer"/>
        <w:jc w:val="center"/>
        <w:rPr>
          <w:sz w:val="24"/>
          <w:szCs w:val="24"/>
        </w:rPr>
      </w:pPr>
    </w:p>
    <w:p w:rsidR="004F4C78" w:rsidRPr="004F4C78" w:rsidRDefault="004F4C78" w:rsidP="004F4C78">
      <w:pPr>
        <w:pStyle w:val="Bezmezer"/>
        <w:jc w:val="center"/>
        <w:rPr>
          <w:b/>
          <w:sz w:val="24"/>
          <w:szCs w:val="24"/>
        </w:rPr>
      </w:pPr>
      <w:r w:rsidRPr="004F4C78">
        <w:rPr>
          <w:b/>
          <w:sz w:val="24"/>
          <w:szCs w:val="24"/>
        </w:rPr>
        <w:t>A: zcela souhlasí, B: spíše souhlasí, C: spíše nesouhlasí, D: zcela nesouhlasí</w:t>
      </w:r>
    </w:p>
    <w:tbl>
      <w:tblPr>
        <w:tblStyle w:val="Mkatabul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494"/>
        <w:gridCol w:w="495"/>
        <w:gridCol w:w="495"/>
        <w:gridCol w:w="495"/>
      </w:tblGrid>
      <w:tr w:rsidR="004F4C78" w:rsidRPr="004F4C78" w:rsidTr="004F4C78">
        <w:trPr>
          <w:trHeight w:val="20"/>
        </w:trPr>
        <w:tc>
          <w:tcPr>
            <w:tcW w:w="7083" w:type="dxa"/>
          </w:tcPr>
          <w:p w:rsidR="004F4C78" w:rsidRPr="004F4C78" w:rsidRDefault="004F4C78" w:rsidP="00EE16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495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495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95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5F2884" w:rsidTr="004F4C78">
        <w:trPr>
          <w:trHeight w:val="227"/>
        </w:trPr>
        <w:tc>
          <w:tcPr>
            <w:tcW w:w="7083" w:type="dxa"/>
          </w:tcPr>
          <w:p w:rsidR="005F2884" w:rsidRPr="008E2004" w:rsidRDefault="005F2884" w:rsidP="005F288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ÚVOD, LITERÁRNÍ PŘEHLED, METODIKA</w:t>
            </w:r>
          </w:p>
        </w:tc>
        <w:tc>
          <w:tcPr>
            <w:tcW w:w="494" w:type="dxa"/>
          </w:tcPr>
          <w:p w:rsidR="005F2884" w:rsidRDefault="005F2884" w:rsidP="005F2884">
            <w:pPr>
              <w:jc w:val="center"/>
            </w:pPr>
          </w:p>
        </w:tc>
        <w:tc>
          <w:tcPr>
            <w:tcW w:w="495" w:type="dxa"/>
          </w:tcPr>
          <w:p w:rsidR="005F2884" w:rsidRDefault="005F2884" w:rsidP="005F2884">
            <w:pPr>
              <w:jc w:val="center"/>
            </w:pPr>
          </w:p>
        </w:tc>
        <w:tc>
          <w:tcPr>
            <w:tcW w:w="495" w:type="dxa"/>
          </w:tcPr>
          <w:p w:rsidR="005F2884" w:rsidRDefault="005F2884" w:rsidP="005F2884">
            <w:pPr>
              <w:jc w:val="center"/>
            </w:pPr>
          </w:p>
        </w:tc>
        <w:tc>
          <w:tcPr>
            <w:tcW w:w="495" w:type="dxa"/>
          </w:tcPr>
          <w:p w:rsidR="005F2884" w:rsidRDefault="005F2884" w:rsidP="005F2884">
            <w:pPr>
              <w:jc w:val="center"/>
            </w:pPr>
          </w:p>
        </w:tc>
      </w:tr>
      <w:tr w:rsidR="001A4E8E" w:rsidTr="00CE4342">
        <w:trPr>
          <w:trHeight w:val="20"/>
        </w:trPr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Úvod práce zřetelně a přesně vymezuje problematiku a cíle práce</w:t>
            </w:r>
          </w:p>
        </w:tc>
        <w:sdt>
          <w:sdtPr>
            <w:id w:val="8523072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FF3AB6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60608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6113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10997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(V, J)</w:t>
            </w:r>
            <w:r w:rsidRPr="001A4E8E">
              <w:rPr>
                <w:sz w:val="24"/>
                <w:szCs w:val="24"/>
              </w:rPr>
              <w:t xml:space="preserve"> Hypotézy nebo otázky jsou jasně formulovány</w:t>
            </w:r>
          </w:p>
        </w:tc>
        <w:sdt>
          <w:sdtPr>
            <w:id w:val="-9348300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FF3AB6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3487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DD5E7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3469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DD5E7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4609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DD5E7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je jasný a přehledný, má logickou strukturu</w:t>
            </w:r>
          </w:p>
        </w:tc>
        <w:sdt>
          <w:sdtPr>
            <w:id w:val="827331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2093285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3C000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6746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3B6E5C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296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se vztahuje k zadané problematice</w:t>
            </w:r>
          </w:p>
        </w:tc>
        <w:sdt>
          <w:sdtPr>
            <w:id w:val="-15497532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FF3AB6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88137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7650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3841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obsahuje dostatečné množství informací</w:t>
            </w:r>
          </w:p>
        </w:tc>
        <w:sdt>
          <w:sdtPr>
            <w:id w:val="-15793661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58468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6150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30924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5"/>
        </w:trPr>
        <w:tc>
          <w:tcPr>
            <w:tcW w:w="7083" w:type="dxa"/>
            <w:vMerge w:val="restart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(R)</w:t>
            </w:r>
            <w:r w:rsidRPr="001A4E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charakterizuje zájmovou oblast na základě aktuálních odborných poznatků</w:t>
            </w:r>
          </w:p>
        </w:tc>
        <w:sdt>
          <w:sdtPr>
            <w:id w:val="-80377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2210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4313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37739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(R)</w:t>
            </w:r>
            <w:r>
              <w:rPr>
                <w:sz w:val="24"/>
                <w:szCs w:val="24"/>
              </w:rPr>
              <w:t xml:space="preserve"> Literární přehled</w:t>
            </w:r>
            <w:r w:rsidRPr="001A4E8E">
              <w:rPr>
                <w:sz w:val="24"/>
                <w:szCs w:val="24"/>
              </w:rPr>
              <w:t xml:space="preserve"> je zpracován tvůrčím způsobem, může sloužit jako výhradní zdroj poznatků o dané oblasti</w:t>
            </w:r>
          </w:p>
        </w:tc>
        <w:sdt>
          <w:sdtPr>
            <w:id w:val="-54058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7465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14654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52173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(R, V, J)</w:t>
            </w:r>
            <w:r w:rsidRPr="001A4E8E">
              <w:rPr>
                <w:sz w:val="24"/>
                <w:szCs w:val="24"/>
              </w:rPr>
              <w:t xml:space="preserve"> Metodika práce jasná, přehledná a srozumitelná, použité metody jsou řádně uvedeny a popsány</w:t>
            </w:r>
          </w:p>
        </w:tc>
        <w:sdt>
          <w:sdtPr>
            <w:id w:val="794141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40525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35282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0377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964EF2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(R, V, J)</w:t>
            </w:r>
            <w:r w:rsidRPr="001A4E8E">
              <w:rPr>
                <w:sz w:val="24"/>
                <w:szCs w:val="24"/>
              </w:rPr>
              <w:t xml:space="preserve"> Vybraná metodika a postupy mohou splnit vyt</w:t>
            </w:r>
            <w:r w:rsidR="00055610">
              <w:rPr>
                <w:sz w:val="24"/>
                <w:szCs w:val="24"/>
              </w:rPr>
              <w:t>y</w:t>
            </w:r>
            <w:r w:rsidRPr="001A4E8E">
              <w:rPr>
                <w:sz w:val="24"/>
                <w:szCs w:val="24"/>
              </w:rPr>
              <w:t>čené cíle</w:t>
            </w:r>
            <w:r w:rsidR="00AE5C05">
              <w:rPr>
                <w:sz w:val="24"/>
                <w:szCs w:val="24"/>
              </w:rPr>
              <w:t xml:space="preserve"> </w:t>
            </w:r>
          </w:p>
        </w:tc>
        <w:sdt>
          <w:sdtPr>
            <w:id w:val="2557958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74D30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90648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74D30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601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17607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FC7450" w:rsidRPr="00191B3A" w:rsidTr="00CE4342">
        <w:trPr>
          <w:trHeight w:val="70"/>
        </w:trPr>
        <w:tc>
          <w:tcPr>
            <w:tcW w:w="7083" w:type="dxa"/>
          </w:tcPr>
          <w:p w:rsidR="00FC7450" w:rsidRPr="00191B3A" w:rsidRDefault="00FC7450" w:rsidP="002E1B6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C7450" w:rsidTr="00CE4342">
        <w:trPr>
          <w:trHeight w:val="283"/>
        </w:trPr>
        <w:tc>
          <w:tcPr>
            <w:tcW w:w="7083" w:type="dxa"/>
          </w:tcPr>
          <w:p w:rsidR="00FC7450" w:rsidRPr="008E2004" w:rsidRDefault="00613CE8" w:rsidP="002E1B60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VÝSLEDKY PRÁCE</w:t>
            </w:r>
          </w:p>
        </w:tc>
        <w:tc>
          <w:tcPr>
            <w:tcW w:w="494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Srozumitelně prezentované výsledky</w:t>
            </w:r>
          </w:p>
        </w:tc>
        <w:sdt>
          <w:sdtPr>
            <w:id w:val="-7466466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87689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56145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57091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Tabulky a grafy jsou přehledné, vhodně doplňují výsledky, neduplikují se</w:t>
            </w:r>
          </w:p>
        </w:tc>
        <w:sdt>
          <w:sdtPr>
            <w:id w:val="-1918323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95369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9614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885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Získané výsledky jsou správně a úplně vyhodnoceny</w:t>
            </w:r>
          </w:p>
        </w:tc>
        <w:sdt>
          <w:sdtPr>
            <w:id w:val="-19484663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AE5C05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212380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6877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36501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K vyhodnocení výsledků byly použity správné metody</w:t>
            </w:r>
          </w:p>
        </w:tc>
        <w:sdt>
          <w:sdtPr>
            <w:id w:val="-12953603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AE5C05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21581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74022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8650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rPr>
          <w:trHeight w:val="70"/>
        </w:trPr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Navržený vzdělávací projekt je inovativní a originální</w:t>
            </w:r>
          </w:p>
        </w:tc>
        <w:sdt>
          <w:sdtPr>
            <w:id w:val="84097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68218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3470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00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4F4C78" w:rsidRPr="008E2004" w:rsidTr="00EE16E8">
        <w:tc>
          <w:tcPr>
            <w:tcW w:w="7083" w:type="dxa"/>
          </w:tcPr>
          <w:p w:rsidR="004F4C78" w:rsidRPr="008E2004" w:rsidRDefault="004F4C78" w:rsidP="00EE16E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012743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Struktura navrženého vzdělávacího projektu je vhodná pro danou cílovou skupinu</w:t>
            </w:r>
          </w:p>
        </w:tc>
        <w:sdt>
          <w:sdtPr>
            <w:id w:val="155334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0317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443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876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012743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Práce obsahuje kvalitně zpracované návody a metodické poznámky pro lektory</w:t>
            </w:r>
          </w:p>
        </w:tc>
        <w:sdt>
          <w:sdtPr>
            <w:id w:val="-1585674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9357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2753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9102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4C78" w:rsidRPr="004F4C78" w:rsidTr="004F4C78">
        <w:trPr>
          <w:trHeight w:val="80"/>
        </w:trPr>
        <w:tc>
          <w:tcPr>
            <w:tcW w:w="7083" w:type="dxa"/>
          </w:tcPr>
          <w:p w:rsidR="004F4C78" w:rsidRPr="004F4C78" w:rsidRDefault="004F4C78" w:rsidP="008E2004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5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5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5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Absolvování navrženého vzdělávacího projektu může účastníkům pomoci v získání znalostí, dovedností či postojů</w:t>
            </w:r>
          </w:p>
        </w:tc>
        <w:sdt>
          <w:sdtPr>
            <w:id w:val="-130969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4114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54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5609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Reálný dopad programu na účastníky byl podrobně a správně popsán a otestován</w:t>
            </w:r>
          </w:p>
        </w:tc>
        <w:sdt>
          <w:sdtPr>
            <w:id w:val="5544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0288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2579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1766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Navržený vzdělávací projekt je v praxi realizovatelný</w:t>
            </w:r>
          </w:p>
        </w:tc>
        <w:sdt>
          <w:sdtPr>
            <w:id w:val="-31872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9194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9828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3178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793CB0" w:rsidRPr="00191B3A" w:rsidTr="00CE4342">
        <w:trPr>
          <w:trHeight w:val="70"/>
        </w:trPr>
        <w:tc>
          <w:tcPr>
            <w:tcW w:w="7083" w:type="dxa"/>
          </w:tcPr>
          <w:p w:rsidR="00793CB0" w:rsidRPr="00191B3A" w:rsidRDefault="00793CB0" w:rsidP="008E2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93CB0" w:rsidTr="00CE4342">
        <w:trPr>
          <w:trHeight w:val="283"/>
        </w:trPr>
        <w:tc>
          <w:tcPr>
            <w:tcW w:w="7083" w:type="dxa"/>
          </w:tcPr>
          <w:p w:rsidR="00793CB0" w:rsidRPr="008E2004" w:rsidRDefault="00793CB0" w:rsidP="008E200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INTERPRETACE VÝSLEDKŮ A ZÁVĚR</w:t>
            </w:r>
          </w:p>
        </w:tc>
        <w:tc>
          <w:tcPr>
            <w:tcW w:w="494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Diskuse je odpovídající, autor(ka) prokázal(a) schopnost interpretovat získané výsledky</w:t>
            </w:r>
          </w:p>
        </w:tc>
        <w:sdt>
          <w:sdtPr>
            <w:id w:val="-14091462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19327A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62566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19327A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883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69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964EF2">
        <w:trPr>
          <w:trHeight w:val="242"/>
        </w:trPr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Autor(ka) porovnala získané výsledky s podobnými pracemi v daném oboru</w:t>
            </w:r>
          </w:p>
        </w:tc>
        <w:sdt>
          <w:sdtPr>
            <w:id w:val="-6523766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19327A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61228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19327A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95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916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Práce má jasný a jednoznačný závěr, který je podložen výsledky a</w:t>
            </w:r>
            <w:r>
              <w:rPr>
                <w:sz w:val="24"/>
                <w:szCs w:val="24"/>
              </w:rPr>
              <w:t> </w:t>
            </w:r>
            <w:r w:rsidRPr="001A4E8E">
              <w:rPr>
                <w:sz w:val="24"/>
                <w:szCs w:val="24"/>
              </w:rPr>
              <w:t>jejich interpretací</w:t>
            </w:r>
          </w:p>
        </w:tc>
        <w:sdt>
          <w:sdtPr>
            <w:id w:val="-6139012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D40F77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328713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D40F77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5260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12969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(R)</w:t>
            </w:r>
            <w:r w:rsidRPr="001A4E8E">
              <w:rPr>
                <w:sz w:val="24"/>
                <w:szCs w:val="24"/>
              </w:rPr>
              <w:t xml:space="preserve"> Práce rešeršního typu přináší ucelený a přehledný závěr, plynoucí z dostupných zdrojů</w:t>
            </w:r>
          </w:p>
        </w:tc>
        <w:sdt>
          <w:sdtPr>
            <w:id w:val="21003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2185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352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44450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Vzdělávací projekt byl aplikován v praxi, výsledky z praxe jsou interpretovány a zhodnoceny na odpovídající úrovni</w:t>
            </w:r>
          </w:p>
        </w:tc>
        <w:sdt>
          <w:sdtPr>
            <w:id w:val="-786736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1196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5770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0766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Cíle práce byly splněny</w:t>
            </w:r>
          </w:p>
        </w:tc>
        <w:sdt>
          <w:sdtPr>
            <w:id w:val="-156485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6185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3250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76110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793CB0" w:rsidRPr="00191B3A" w:rsidTr="00CE4342">
        <w:trPr>
          <w:trHeight w:val="70"/>
        </w:trPr>
        <w:tc>
          <w:tcPr>
            <w:tcW w:w="7083" w:type="dxa"/>
          </w:tcPr>
          <w:p w:rsidR="00793CB0" w:rsidRPr="00191B3A" w:rsidRDefault="00793CB0" w:rsidP="008E2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93CB0" w:rsidTr="00CE4342">
        <w:trPr>
          <w:trHeight w:val="283"/>
        </w:trPr>
        <w:tc>
          <w:tcPr>
            <w:tcW w:w="7083" w:type="dxa"/>
          </w:tcPr>
          <w:p w:rsidR="00793CB0" w:rsidRPr="008E2004" w:rsidRDefault="00793CB0" w:rsidP="00421F0B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FORMÁLNÍ ZPRACOVÁNÍ PRÁCE</w:t>
            </w:r>
          </w:p>
        </w:tc>
        <w:tc>
          <w:tcPr>
            <w:tcW w:w="494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Formální členění práce odpovídá požadavkům na odborné práce kladeným, je logicky uspořádané</w:t>
            </w:r>
          </w:p>
        </w:tc>
        <w:sdt>
          <w:sdtPr>
            <w:id w:val="-3268333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874614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91409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8788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421F0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Převzaté informace a jejich parafráze jsou v textu řádně vyznačeny a</w:t>
            </w:r>
            <w:r>
              <w:rPr>
                <w:sz w:val="24"/>
                <w:szCs w:val="24"/>
              </w:rPr>
              <w:t> </w:t>
            </w:r>
            <w:r w:rsidRPr="001A4E8E">
              <w:rPr>
                <w:sz w:val="24"/>
                <w:szCs w:val="24"/>
              </w:rPr>
              <w:t>správně citovány</w:t>
            </w:r>
          </w:p>
        </w:tc>
        <w:sdt>
          <w:sdtPr>
            <w:id w:val="-1819718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19327A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51468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19327A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733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4962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421F0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Grafické zpracování má potřebnou úroveň; použité obrázky vhodně doplňují text práce</w:t>
            </w:r>
          </w:p>
        </w:tc>
        <w:sdt>
          <w:sdtPr>
            <w:id w:val="-6714178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7831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55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173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421F0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Pravopisně a stylisticky je text na potřebné úrovni, s minimem chyb a</w:t>
            </w:r>
            <w:r>
              <w:rPr>
                <w:sz w:val="24"/>
                <w:szCs w:val="24"/>
              </w:rPr>
              <w:t> </w:t>
            </w:r>
            <w:r w:rsidRPr="001A4E8E">
              <w:rPr>
                <w:sz w:val="24"/>
                <w:szCs w:val="24"/>
              </w:rPr>
              <w:t>překlepů</w:t>
            </w:r>
          </w:p>
        </w:tc>
        <w:sdt>
          <w:sdtPr>
            <w:id w:val="1173844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822B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99734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822B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818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1333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6D22D4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3CB0" w:rsidTr="00191B3A">
        <w:trPr>
          <w:trHeight w:val="283"/>
        </w:trPr>
        <w:tc>
          <w:tcPr>
            <w:tcW w:w="7083" w:type="dxa"/>
          </w:tcPr>
          <w:p w:rsidR="00421F0B" w:rsidRDefault="00421F0B" w:rsidP="00421F0B">
            <w:pPr>
              <w:rPr>
                <w:b/>
                <w:sz w:val="24"/>
                <w:szCs w:val="24"/>
              </w:rPr>
            </w:pPr>
          </w:p>
          <w:p w:rsidR="00421F0B" w:rsidRDefault="00421F0B" w:rsidP="00421F0B">
            <w:pPr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7450" w:rsidRDefault="00491E5F" w:rsidP="00421F0B">
      <w:pPr>
        <w:pStyle w:val="Bezmezer"/>
        <w:rPr>
          <w:b/>
          <w:sz w:val="24"/>
          <w:szCs w:val="24"/>
          <w:u w:val="single"/>
        </w:rPr>
      </w:pPr>
      <w:r w:rsidRPr="008E2004">
        <w:rPr>
          <w:b/>
          <w:sz w:val="24"/>
          <w:szCs w:val="24"/>
          <w:u w:val="single"/>
        </w:rPr>
        <w:t>ZÁVĚREČNÉ HODNOCENÍ, PŘIPOMÍNKY</w:t>
      </w:r>
      <w:r>
        <w:rPr>
          <w:b/>
          <w:sz w:val="24"/>
          <w:szCs w:val="24"/>
          <w:u w:val="single"/>
        </w:rPr>
        <w:t xml:space="preserve"> A OTÁZKY</w:t>
      </w:r>
    </w:p>
    <w:p w:rsidR="00AB6A82" w:rsidRDefault="0041798F" w:rsidP="00B016F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Práci považuji celkově za velmi zdařilou a z pozice vedoucího oceňuji velké autorovo pracovní zaujetí pro řešený problém. I přesto, že praktická část práce byla komplikována pandemií, dokázal ji bezezbytku zpracovat. Velmi oceňuji zejména zdařilou a rozsáhlou diskusi, kde autor prokázal schopnost analyzovat vlastní získané výsledky, orient</w:t>
      </w:r>
      <w:r w:rsidR="00B016F4">
        <w:rPr>
          <w:sz w:val="24"/>
          <w:szCs w:val="24"/>
        </w:rPr>
        <w:t>ovat se v odborné literatuře  a </w:t>
      </w:r>
      <w:r>
        <w:rPr>
          <w:sz w:val="24"/>
          <w:szCs w:val="24"/>
        </w:rPr>
        <w:t>srovnávat s řadou zahraničních výzkumných prací. Překonal i počáteční stylistickou nejistotu</w:t>
      </w:r>
      <w:r w:rsidR="00D5522D">
        <w:rPr>
          <w:sz w:val="24"/>
          <w:szCs w:val="24"/>
        </w:rPr>
        <w:t xml:space="preserve"> teoretického úvodu</w:t>
      </w:r>
      <w:r>
        <w:rPr>
          <w:sz w:val="24"/>
          <w:szCs w:val="24"/>
        </w:rPr>
        <w:t xml:space="preserve"> a práci se mu podařilo vypilovat do velmi dobré kvality.</w:t>
      </w:r>
    </w:p>
    <w:p w:rsidR="0041798F" w:rsidRDefault="0041798F" w:rsidP="00421F0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K autorovi mám následující dotaz:</w:t>
      </w:r>
    </w:p>
    <w:p w:rsidR="0041798F" w:rsidRPr="00AB6A82" w:rsidRDefault="0041798F" w:rsidP="00421F0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 závěru práce uvažujete možnost řešení problémů výuk</w:t>
      </w:r>
      <w:r w:rsidR="00587982">
        <w:rPr>
          <w:sz w:val="24"/>
          <w:szCs w:val="24"/>
        </w:rPr>
        <w:t>y</w:t>
      </w:r>
      <w:r>
        <w:rPr>
          <w:sz w:val="24"/>
          <w:szCs w:val="24"/>
        </w:rPr>
        <w:t xml:space="preserve"> fotosyntézy pomocí úloh spjatých s výukovou aplikací. Jaké typy úloh byste na základě  výsledků vašeho dotazníkového šetření navrhoval?</w:t>
      </w:r>
    </w:p>
    <w:p w:rsidR="00455A41" w:rsidRPr="00AB6A82" w:rsidRDefault="00455A41" w:rsidP="00E44640">
      <w:pPr>
        <w:pStyle w:val="Bezmezer"/>
        <w:rPr>
          <w:sz w:val="24"/>
          <w:szCs w:val="24"/>
        </w:rPr>
      </w:pPr>
    </w:p>
    <w:p w:rsidR="00FC7450" w:rsidRPr="00491E5F" w:rsidRDefault="00793CB0" w:rsidP="00421F0B">
      <w:pPr>
        <w:pStyle w:val="Bezmezer"/>
        <w:jc w:val="both"/>
        <w:rPr>
          <w:b/>
          <w:sz w:val="24"/>
          <w:szCs w:val="24"/>
        </w:rPr>
      </w:pPr>
      <w:r w:rsidRPr="00491E5F">
        <w:rPr>
          <w:b/>
          <w:sz w:val="24"/>
          <w:szCs w:val="24"/>
        </w:rPr>
        <w:t xml:space="preserve">Předložená bakalářská práce </w:t>
      </w:r>
      <w:sdt>
        <w:sdtPr>
          <w:rPr>
            <w:b/>
            <w:sz w:val="24"/>
            <w:szCs w:val="24"/>
          </w:rPr>
          <w:alias w:val="..."/>
          <w:tag w:val="..."/>
          <w:id w:val="1673923816"/>
          <w:placeholder>
            <w:docPart w:val="8AB3D989C5344E00811AE806971CFBA1"/>
          </w:placeholder>
          <w:dropDownList>
            <w:listItem w:value="Zvolte položku."/>
            <w:listItem w:displayText="splňuje" w:value="splňuje"/>
            <w:listItem w:displayText="nesplňuje" w:value="nesplňuje"/>
          </w:dropDownList>
        </w:sdtPr>
        <w:sdtEndPr/>
        <w:sdtContent>
          <w:r w:rsidR="00964EF2">
            <w:rPr>
              <w:b/>
              <w:sz w:val="24"/>
              <w:szCs w:val="24"/>
            </w:rPr>
            <w:t>splňuje</w:t>
          </w:r>
        </w:sdtContent>
      </w:sdt>
      <w:r w:rsidRPr="00491E5F">
        <w:rPr>
          <w:b/>
          <w:sz w:val="24"/>
          <w:szCs w:val="24"/>
        </w:rPr>
        <w:t xml:space="preserve"> požadavky kladené na bakalářské práce</w:t>
      </w:r>
      <w:r w:rsidRPr="00491E5F">
        <w:rPr>
          <w:b/>
          <w:sz w:val="24"/>
          <w:szCs w:val="24"/>
        </w:rPr>
        <w:br/>
        <w:t>na Pedagogické fakultě JU</w:t>
      </w:r>
      <w:r w:rsidR="00803F64">
        <w:rPr>
          <w:b/>
          <w:sz w:val="24"/>
          <w:szCs w:val="24"/>
        </w:rPr>
        <w:t>,</w:t>
      </w:r>
      <w:r w:rsidRPr="00491E5F">
        <w:rPr>
          <w:b/>
          <w:sz w:val="24"/>
          <w:szCs w:val="24"/>
        </w:rPr>
        <w:t xml:space="preserve"> a proto ji </w:t>
      </w:r>
      <w:sdt>
        <w:sdtPr>
          <w:rPr>
            <w:b/>
            <w:sz w:val="24"/>
            <w:szCs w:val="24"/>
          </w:rPr>
          <w:alias w:val="......"/>
          <w:tag w:val="......"/>
          <w:id w:val="-703947225"/>
          <w:placeholder>
            <w:docPart w:val="4EEE6AF36D3B4E819BAFFF42463A9F03"/>
          </w:placeholder>
          <w:dropDownList>
            <w:listItem w:value="Zvolte položku."/>
            <w:listItem w:displayText="doporučuji" w:value="doporučuji"/>
            <w:listItem w:displayText="nedoporučuji " w:value="nedoporučuji "/>
          </w:dropDownList>
        </w:sdtPr>
        <w:sdtEndPr/>
        <w:sdtContent>
          <w:r w:rsidR="00964EF2">
            <w:rPr>
              <w:b/>
              <w:sz w:val="24"/>
              <w:szCs w:val="24"/>
            </w:rPr>
            <w:t>doporučuji</w:t>
          </w:r>
        </w:sdtContent>
      </w:sdt>
      <w:r w:rsidRPr="00491E5F">
        <w:rPr>
          <w:b/>
          <w:sz w:val="24"/>
          <w:szCs w:val="24"/>
        </w:rPr>
        <w:t xml:space="preserve"> k obhajobě.</w:t>
      </w:r>
    </w:p>
    <w:p w:rsidR="00793CB0" w:rsidRPr="00491E5F" w:rsidRDefault="00793CB0" w:rsidP="00421F0B">
      <w:pPr>
        <w:pStyle w:val="Bezmezer"/>
        <w:rPr>
          <w:sz w:val="24"/>
          <w:szCs w:val="24"/>
        </w:rPr>
      </w:pPr>
    </w:p>
    <w:p w:rsidR="00793CB0" w:rsidRPr="00491E5F" w:rsidRDefault="00793CB0" w:rsidP="00421F0B">
      <w:pPr>
        <w:pStyle w:val="Bezmezer"/>
        <w:rPr>
          <w:b/>
          <w:sz w:val="24"/>
          <w:szCs w:val="24"/>
        </w:rPr>
      </w:pPr>
      <w:r w:rsidRPr="00491E5F">
        <w:rPr>
          <w:b/>
          <w:sz w:val="24"/>
          <w:szCs w:val="24"/>
        </w:rPr>
        <w:t xml:space="preserve">Návrh na klasifikaci bakalářské práce: </w:t>
      </w:r>
      <w:sdt>
        <w:sdtPr>
          <w:rPr>
            <w:b/>
            <w:sz w:val="24"/>
            <w:szCs w:val="24"/>
          </w:rPr>
          <w:alias w:val="navržená klasifikace"/>
          <w:tag w:val="navržená klasifikace"/>
          <w:id w:val="1207071338"/>
          <w:placeholder>
            <w:docPart w:val="870B37357CCC42C1A9458628357285CB"/>
          </w:placeholder>
          <w:dropDownList>
            <w:listItem w:value="Zvolte položku."/>
            <w:listItem w:displayText="výborně" w:value="výborně"/>
            <w:listItem w:displayText="velmi dobře" w:value="velmi dobře"/>
            <w:listItem w:displayText="dobře" w:value="dobře"/>
            <w:listItem w:displayText="nevyhověl(a)" w:value="nevyhověl(a)"/>
          </w:dropDownList>
        </w:sdtPr>
        <w:sdtEndPr/>
        <w:sdtContent>
          <w:r w:rsidR="00964EF2">
            <w:rPr>
              <w:b/>
              <w:sz w:val="24"/>
              <w:szCs w:val="24"/>
            </w:rPr>
            <w:t>výborně</w:t>
          </w:r>
        </w:sdtContent>
      </w:sdt>
    </w:p>
    <w:p w:rsidR="00491E5F" w:rsidRDefault="00491E5F" w:rsidP="00421F0B">
      <w:pPr>
        <w:pStyle w:val="Bezmezer"/>
        <w:tabs>
          <w:tab w:val="center" w:pos="6804"/>
        </w:tabs>
        <w:rPr>
          <w:sz w:val="24"/>
          <w:szCs w:val="24"/>
        </w:rPr>
      </w:pPr>
    </w:p>
    <w:p w:rsidR="002125AF" w:rsidRDefault="002125AF" w:rsidP="00491E5F">
      <w:pPr>
        <w:pStyle w:val="Bezmezer"/>
        <w:tabs>
          <w:tab w:val="center" w:pos="6804"/>
        </w:tabs>
        <w:rPr>
          <w:sz w:val="24"/>
          <w:szCs w:val="24"/>
        </w:rPr>
      </w:pPr>
    </w:p>
    <w:p w:rsidR="00B016F4" w:rsidRPr="00B016F4" w:rsidRDefault="00793CB0" w:rsidP="00703A7E">
      <w:pPr>
        <w:pStyle w:val="Bezmezer"/>
        <w:tabs>
          <w:tab w:val="center" w:pos="6096"/>
        </w:tabs>
        <w:rPr>
          <w:sz w:val="24"/>
          <w:szCs w:val="24"/>
          <w:u w:val="single"/>
        </w:rPr>
      </w:pPr>
      <w:r w:rsidRPr="00491E5F">
        <w:rPr>
          <w:sz w:val="24"/>
          <w:szCs w:val="24"/>
        </w:rPr>
        <w:tab/>
      </w:r>
      <w:r w:rsidR="00B016F4" w:rsidRPr="00B016F4">
        <w:rPr>
          <w:sz w:val="24"/>
          <w:szCs w:val="24"/>
          <w:u w:val="single"/>
        </w:rPr>
        <w:t>RNDr. Renata Ryplová, Ph.D.</w:t>
      </w:r>
      <w:r w:rsidR="00B016F4">
        <w:rPr>
          <w:sz w:val="24"/>
          <w:szCs w:val="24"/>
          <w:u w:val="single"/>
        </w:rPr>
        <w:t>, v. r.</w:t>
      </w:r>
      <w:bookmarkStart w:id="0" w:name="_GoBack"/>
      <w:bookmarkEnd w:id="0"/>
      <w:r w:rsidR="00703A7E" w:rsidRPr="00B016F4">
        <w:rPr>
          <w:sz w:val="24"/>
          <w:szCs w:val="24"/>
          <w:u w:val="single"/>
        </w:rPr>
        <w:tab/>
      </w:r>
    </w:p>
    <w:p w:rsidR="00793CB0" w:rsidRPr="00491E5F" w:rsidRDefault="00B016F4" w:rsidP="00703A7E">
      <w:pPr>
        <w:pStyle w:val="Bezmezer"/>
        <w:tabs>
          <w:tab w:val="center" w:pos="609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93CB0" w:rsidRPr="00491E5F">
        <w:rPr>
          <w:sz w:val="24"/>
          <w:szCs w:val="24"/>
        </w:rPr>
        <w:t>Podpis</w:t>
      </w:r>
      <w:r w:rsidR="00E4172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Zvolte položku"/>
          <w:tag w:val="Zvolte položku"/>
          <w:id w:val="1439485759"/>
          <w:placeholder>
            <w:docPart w:val="F979A34C3E854BFF83CFCF87E0B02466"/>
          </w:placeholder>
          <w:dropDownList>
            <w:listItem w:value="Zvolte položku."/>
            <w:listItem w:displayText="vedoucího" w:value="vedoucího"/>
            <w:listItem w:displayText="oponenta" w:value="oponenta"/>
          </w:dropDownList>
        </w:sdtPr>
        <w:sdtEndPr/>
        <w:sdtContent>
          <w:r w:rsidR="00D5522D">
            <w:rPr>
              <w:sz w:val="24"/>
              <w:szCs w:val="24"/>
            </w:rPr>
            <w:t>vedoucího</w:t>
          </w:r>
        </w:sdtContent>
      </w:sdt>
      <w:r w:rsidR="00E41729">
        <w:rPr>
          <w:sz w:val="24"/>
          <w:szCs w:val="24"/>
        </w:rPr>
        <w:t xml:space="preserve"> </w:t>
      </w:r>
      <w:r w:rsidR="00793CB0" w:rsidRPr="00491E5F">
        <w:rPr>
          <w:sz w:val="24"/>
          <w:szCs w:val="24"/>
        </w:rPr>
        <w:t>bakalářské práce</w:t>
      </w:r>
    </w:p>
    <w:p w:rsidR="00491E5F" w:rsidRDefault="00491E5F" w:rsidP="00793CB0">
      <w:pPr>
        <w:pStyle w:val="Bezmezer"/>
        <w:rPr>
          <w:sz w:val="24"/>
          <w:szCs w:val="24"/>
        </w:rPr>
      </w:pPr>
    </w:p>
    <w:p w:rsidR="00491E5F" w:rsidRDefault="00793CB0" w:rsidP="00793CB0">
      <w:pPr>
        <w:pStyle w:val="Bezmezer"/>
        <w:rPr>
          <w:sz w:val="24"/>
          <w:szCs w:val="24"/>
        </w:rPr>
      </w:pPr>
      <w:r w:rsidRPr="00491E5F">
        <w:rPr>
          <w:sz w:val="24"/>
          <w:szCs w:val="24"/>
        </w:rPr>
        <w:t>V Českých Budějovicích dne</w:t>
      </w:r>
      <w:r w:rsidR="00491E5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datum"/>
          <w:tag w:val="datum"/>
          <w:id w:val="214475353"/>
          <w:placeholder>
            <w:docPart w:val="5D91F8A57D3340339CFD6FD195E54A23"/>
          </w:placeholder>
          <w:date w:fullDate="2022-05-13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EB4C55">
            <w:rPr>
              <w:sz w:val="24"/>
              <w:szCs w:val="24"/>
            </w:rPr>
            <w:t>13. 5. 2022</w:t>
          </w:r>
        </w:sdtContent>
      </w:sdt>
    </w:p>
    <w:p w:rsidR="00421F0B" w:rsidRPr="00421F0B" w:rsidRDefault="00421F0B" w:rsidP="00793CB0">
      <w:pPr>
        <w:pStyle w:val="Bezmezer"/>
        <w:rPr>
          <w:sz w:val="8"/>
          <w:szCs w:val="8"/>
        </w:rPr>
      </w:pPr>
    </w:p>
    <w:tbl>
      <w:tblPr>
        <w:tblW w:w="90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1702"/>
        <w:gridCol w:w="1703"/>
        <w:gridCol w:w="1702"/>
        <w:gridCol w:w="1703"/>
      </w:tblGrid>
      <w:tr w:rsidR="00793CB0" w:rsidRPr="00491E5F" w:rsidTr="00491E5F">
        <w:trPr>
          <w:trHeight w:hRule="exact" w:val="405"/>
          <w:jc w:val="center"/>
        </w:trPr>
        <w:tc>
          <w:tcPr>
            <w:tcW w:w="2260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491E5F">
              <w:rPr>
                <w:b/>
                <w:sz w:val="24"/>
                <w:szCs w:val="24"/>
              </w:rPr>
              <w:t>Stupeň klasifikace</w:t>
            </w:r>
          </w:p>
        </w:tc>
        <w:tc>
          <w:tcPr>
            <w:tcW w:w="1702" w:type="dxa"/>
            <w:vAlign w:val="center"/>
          </w:tcPr>
          <w:p w:rsidR="00793CB0" w:rsidRPr="00EB4C55" w:rsidRDefault="00793CB0" w:rsidP="0039541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EB4C55">
              <w:rPr>
                <w:b/>
                <w:sz w:val="24"/>
                <w:szCs w:val="24"/>
              </w:rPr>
              <w:t>výborně</w:t>
            </w:r>
          </w:p>
        </w:tc>
        <w:tc>
          <w:tcPr>
            <w:tcW w:w="1703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sz w:val="24"/>
                <w:szCs w:val="24"/>
              </w:rPr>
            </w:pPr>
            <w:r w:rsidRPr="00491E5F">
              <w:rPr>
                <w:sz w:val="24"/>
                <w:szCs w:val="24"/>
              </w:rPr>
              <w:t>velmi dobře</w:t>
            </w:r>
          </w:p>
        </w:tc>
        <w:tc>
          <w:tcPr>
            <w:tcW w:w="1702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sz w:val="24"/>
                <w:szCs w:val="24"/>
              </w:rPr>
            </w:pPr>
            <w:r w:rsidRPr="00491E5F">
              <w:rPr>
                <w:sz w:val="24"/>
                <w:szCs w:val="24"/>
              </w:rPr>
              <w:t>dobře</w:t>
            </w:r>
          </w:p>
        </w:tc>
        <w:tc>
          <w:tcPr>
            <w:tcW w:w="1703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sz w:val="24"/>
                <w:szCs w:val="24"/>
              </w:rPr>
            </w:pPr>
            <w:r w:rsidRPr="00491E5F">
              <w:rPr>
                <w:sz w:val="24"/>
                <w:szCs w:val="24"/>
              </w:rPr>
              <w:t>nevyhověl</w:t>
            </w:r>
          </w:p>
        </w:tc>
      </w:tr>
    </w:tbl>
    <w:p w:rsidR="00793CB0" w:rsidRPr="003147B7" w:rsidRDefault="00793CB0" w:rsidP="002125AF">
      <w:pPr>
        <w:pStyle w:val="Bezmezer"/>
      </w:pPr>
    </w:p>
    <w:sectPr w:rsidR="00793CB0" w:rsidRPr="003147B7" w:rsidSect="002125AF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057" w:rsidRDefault="00C95057" w:rsidP="00FC7450">
      <w:pPr>
        <w:spacing w:after="0" w:line="240" w:lineRule="auto"/>
      </w:pPr>
      <w:r>
        <w:separator/>
      </w:r>
    </w:p>
  </w:endnote>
  <w:endnote w:type="continuationSeparator" w:id="0">
    <w:p w:rsidR="00C95057" w:rsidRDefault="00C95057" w:rsidP="00FC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057" w:rsidRDefault="00C95057" w:rsidP="00FC7450">
      <w:pPr>
        <w:spacing w:after="0" w:line="240" w:lineRule="auto"/>
      </w:pPr>
      <w:r>
        <w:separator/>
      </w:r>
    </w:p>
  </w:footnote>
  <w:footnote w:type="continuationSeparator" w:id="0">
    <w:p w:rsidR="00C95057" w:rsidRDefault="00C95057" w:rsidP="00FC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3261"/>
    <w:multiLevelType w:val="hybridMultilevel"/>
    <w:tmpl w:val="60FAAF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DD"/>
    <w:rsid w:val="00012743"/>
    <w:rsid w:val="00021960"/>
    <w:rsid w:val="0002535C"/>
    <w:rsid w:val="00055610"/>
    <w:rsid w:val="00096C7E"/>
    <w:rsid w:val="000E304E"/>
    <w:rsid w:val="000E750A"/>
    <w:rsid w:val="00102583"/>
    <w:rsid w:val="00140433"/>
    <w:rsid w:val="00145922"/>
    <w:rsid w:val="00152417"/>
    <w:rsid w:val="00186614"/>
    <w:rsid w:val="00191B3A"/>
    <w:rsid w:val="0019327A"/>
    <w:rsid w:val="001A4E8E"/>
    <w:rsid w:val="001D3D2A"/>
    <w:rsid w:val="00202084"/>
    <w:rsid w:val="00207EDC"/>
    <w:rsid w:val="002125AF"/>
    <w:rsid w:val="00213141"/>
    <w:rsid w:val="00215DE0"/>
    <w:rsid w:val="002269DE"/>
    <w:rsid w:val="0025076D"/>
    <w:rsid w:val="002515AB"/>
    <w:rsid w:val="00266840"/>
    <w:rsid w:val="002803AA"/>
    <w:rsid w:val="002B37E5"/>
    <w:rsid w:val="002E1B60"/>
    <w:rsid w:val="002F0B61"/>
    <w:rsid w:val="002F6A57"/>
    <w:rsid w:val="0031405B"/>
    <w:rsid w:val="003273C3"/>
    <w:rsid w:val="00334422"/>
    <w:rsid w:val="00362DBC"/>
    <w:rsid w:val="00377CD5"/>
    <w:rsid w:val="00383E71"/>
    <w:rsid w:val="00395416"/>
    <w:rsid w:val="003B6E5C"/>
    <w:rsid w:val="003E6A2A"/>
    <w:rsid w:val="0041798F"/>
    <w:rsid w:val="00421F0B"/>
    <w:rsid w:val="00431026"/>
    <w:rsid w:val="00451978"/>
    <w:rsid w:val="00455A41"/>
    <w:rsid w:val="00463A7A"/>
    <w:rsid w:val="00485577"/>
    <w:rsid w:val="00491E5F"/>
    <w:rsid w:val="004A2B12"/>
    <w:rsid w:val="004B3E49"/>
    <w:rsid w:val="004C4AD8"/>
    <w:rsid w:val="004E2084"/>
    <w:rsid w:val="004F4C78"/>
    <w:rsid w:val="005202DD"/>
    <w:rsid w:val="00546A02"/>
    <w:rsid w:val="00552EFB"/>
    <w:rsid w:val="00585707"/>
    <w:rsid w:val="00587982"/>
    <w:rsid w:val="005965DF"/>
    <w:rsid w:val="005C0F48"/>
    <w:rsid w:val="005F2884"/>
    <w:rsid w:val="00613CE8"/>
    <w:rsid w:val="006579C9"/>
    <w:rsid w:val="006C73B0"/>
    <w:rsid w:val="006D22D4"/>
    <w:rsid w:val="006D716C"/>
    <w:rsid w:val="006F1109"/>
    <w:rsid w:val="00703A7E"/>
    <w:rsid w:val="00731486"/>
    <w:rsid w:val="00737AA0"/>
    <w:rsid w:val="00784FB7"/>
    <w:rsid w:val="00793CB0"/>
    <w:rsid w:val="007C5423"/>
    <w:rsid w:val="007E003F"/>
    <w:rsid w:val="00803F64"/>
    <w:rsid w:val="00822BF2"/>
    <w:rsid w:val="00825DD7"/>
    <w:rsid w:val="008267AD"/>
    <w:rsid w:val="008A175E"/>
    <w:rsid w:val="008B3AC3"/>
    <w:rsid w:val="008E2004"/>
    <w:rsid w:val="009133FA"/>
    <w:rsid w:val="00964EF2"/>
    <w:rsid w:val="00974291"/>
    <w:rsid w:val="00974D30"/>
    <w:rsid w:val="009756A4"/>
    <w:rsid w:val="009D671A"/>
    <w:rsid w:val="00A021F4"/>
    <w:rsid w:val="00A279A4"/>
    <w:rsid w:val="00A50501"/>
    <w:rsid w:val="00A77E61"/>
    <w:rsid w:val="00A843E6"/>
    <w:rsid w:val="00AB6A82"/>
    <w:rsid w:val="00AE5C05"/>
    <w:rsid w:val="00AF28E0"/>
    <w:rsid w:val="00B016F4"/>
    <w:rsid w:val="00B55344"/>
    <w:rsid w:val="00B669BB"/>
    <w:rsid w:val="00B73DFC"/>
    <w:rsid w:val="00BB3C3E"/>
    <w:rsid w:val="00BB5DCD"/>
    <w:rsid w:val="00BC383E"/>
    <w:rsid w:val="00BD19CE"/>
    <w:rsid w:val="00BD5F59"/>
    <w:rsid w:val="00BE483D"/>
    <w:rsid w:val="00C22426"/>
    <w:rsid w:val="00C436E4"/>
    <w:rsid w:val="00C87933"/>
    <w:rsid w:val="00C95057"/>
    <w:rsid w:val="00CA35BA"/>
    <w:rsid w:val="00CB0874"/>
    <w:rsid w:val="00CB59D7"/>
    <w:rsid w:val="00CE4342"/>
    <w:rsid w:val="00D16441"/>
    <w:rsid w:val="00D40F77"/>
    <w:rsid w:val="00D5522D"/>
    <w:rsid w:val="00D67AAE"/>
    <w:rsid w:val="00D804C2"/>
    <w:rsid w:val="00D80A98"/>
    <w:rsid w:val="00DB48CE"/>
    <w:rsid w:val="00DD544F"/>
    <w:rsid w:val="00DD648A"/>
    <w:rsid w:val="00E00EA8"/>
    <w:rsid w:val="00E03C1F"/>
    <w:rsid w:val="00E30C78"/>
    <w:rsid w:val="00E34C59"/>
    <w:rsid w:val="00E41729"/>
    <w:rsid w:val="00E44640"/>
    <w:rsid w:val="00E55FE5"/>
    <w:rsid w:val="00E65961"/>
    <w:rsid w:val="00E92551"/>
    <w:rsid w:val="00EB4C55"/>
    <w:rsid w:val="00ED62DA"/>
    <w:rsid w:val="00EE68D8"/>
    <w:rsid w:val="00F76013"/>
    <w:rsid w:val="00F904F8"/>
    <w:rsid w:val="00F95E55"/>
    <w:rsid w:val="00FA0076"/>
    <w:rsid w:val="00FC7450"/>
    <w:rsid w:val="00FF1F20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F06F3"/>
  <w15:chartTrackingRefBased/>
  <w15:docId w15:val="{2F0F8162-4FA6-49AD-9782-5593BE3F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7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7450"/>
  </w:style>
  <w:style w:type="paragraph" w:styleId="Zpat">
    <w:name w:val="footer"/>
    <w:basedOn w:val="Normln"/>
    <w:link w:val="ZpatChar"/>
    <w:uiPriority w:val="99"/>
    <w:unhideWhenUsed/>
    <w:rsid w:val="00FC7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7450"/>
  </w:style>
  <w:style w:type="table" w:styleId="Mkatabulky">
    <w:name w:val="Table Grid"/>
    <w:basedOn w:val="Normlntabulka"/>
    <w:uiPriority w:val="39"/>
    <w:rsid w:val="00FC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C7450"/>
    <w:rPr>
      <w:color w:val="808080"/>
    </w:rPr>
  </w:style>
  <w:style w:type="paragraph" w:styleId="Bezmezer">
    <w:name w:val="No Spacing"/>
    <w:uiPriority w:val="1"/>
    <w:qFormat/>
    <w:rsid w:val="00FC745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A4E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5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5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yplova\AppData\Local\Temp\Posudek%20B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620BC168C846FB82A9335C0F120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821F8-EABB-41FB-81A1-7DC2AFBA1637}"/>
      </w:docPartPr>
      <w:docPartBody>
        <w:p w:rsidR="002338B1" w:rsidRDefault="002338B1">
          <w:pPr>
            <w:pStyle w:val="6B620BC168C846FB82A9335C0F120E26"/>
          </w:pPr>
          <w:r w:rsidRPr="008E2004">
            <w:rPr>
              <w:rStyle w:val="Zstupntext"/>
              <w:sz w:val="24"/>
              <w:szCs w:val="24"/>
            </w:rPr>
            <w:t>Klikněte sem a zadejte datum.</w:t>
          </w:r>
        </w:p>
      </w:docPartBody>
    </w:docPart>
    <w:docPart>
      <w:docPartPr>
        <w:name w:val="F674BC4250A54F31A8BB028E0FF25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A6F1F9-01E6-457A-ABA5-799DFC7B542E}"/>
      </w:docPartPr>
      <w:docPartBody>
        <w:p w:rsidR="002338B1" w:rsidRDefault="002338B1">
          <w:pPr>
            <w:pStyle w:val="F674BC4250A54F31A8BB028E0FF25B49"/>
          </w:pPr>
          <w:r w:rsidRPr="00703A7E">
            <w:rPr>
              <w:rStyle w:val="Zstupntext"/>
              <w:b/>
            </w:rPr>
            <w:t>Zvolte položku.</w:t>
          </w:r>
          <w:r w:rsidRPr="008E2004">
            <w:rPr>
              <w:b/>
              <w:position w:val="14"/>
              <w:sz w:val="24"/>
              <w:szCs w:val="24"/>
            </w:rPr>
            <w:t xml:space="preserve"> </w:t>
          </w:r>
        </w:p>
      </w:docPartBody>
    </w:docPart>
    <w:docPart>
      <w:docPartPr>
        <w:name w:val="3D37A47310C847039350DE9941F969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2179CA-2018-4B91-8C5B-103FB9BAC27C}"/>
      </w:docPartPr>
      <w:docPartBody>
        <w:p w:rsidR="002338B1" w:rsidRDefault="002338B1">
          <w:pPr>
            <w:pStyle w:val="3D37A47310C847039350DE9941F9693F"/>
          </w:pPr>
          <w:r w:rsidRPr="008E2004">
            <w:rPr>
              <w:rStyle w:val="Zstupntext"/>
              <w:sz w:val="24"/>
              <w:szCs w:val="24"/>
            </w:rPr>
            <w:t>Klikněte sem a zadejte text.</w:t>
          </w:r>
        </w:p>
      </w:docPartBody>
    </w:docPart>
    <w:docPart>
      <w:docPartPr>
        <w:name w:val="393E7752D8B04E2499EB12E3A315F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F9F58-FE5D-486B-AF25-35FCD90068F1}"/>
      </w:docPartPr>
      <w:docPartBody>
        <w:p w:rsidR="002338B1" w:rsidRDefault="002338B1">
          <w:pPr>
            <w:pStyle w:val="393E7752D8B04E2499EB12E3A315F8B1"/>
          </w:pPr>
          <w:r w:rsidRPr="00765B84">
            <w:rPr>
              <w:rStyle w:val="Zstupntext"/>
            </w:rPr>
            <w:t>Klikněte sem a zadejte text.</w:t>
          </w:r>
        </w:p>
      </w:docPartBody>
    </w:docPart>
    <w:docPart>
      <w:docPartPr>
        <w:name w:val="357F86B8A73C4B1DA1E6D324707EFF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1286-3887-4256-816B-1AAD64F72BB3}"/>
      </w:docPartPr>
      <w:docPartBody>
        <w:p w:rsidR="002338B1" w:rsidRDefault="002338B1">
          <w:pPr>
            <w:pStyle w:val="357F86B8A73C4B1DA1E6D324707EFF05"/>
          </w:pPr>
          <w:r w:rsidRPr="00765B84">
            <w:rPr>
              <w:rStyle w:val="Zstupntext"/>
            </w:rPr>
            <w:t>Klikněte sem a zadejte text.</w:t>
          </w:r>
        </w:p>
      </w:docPartBody>
    </w:docPart>
    <w:docPart>
      <w:docPartPr>
        <w:name w:val="8AB3D989C5344E00811AE806971CFB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195E9-AA44-414F-AF99-19A9FF279DC5}"/>
      </w:docPartPr>
      <w:docPartBody>
        <w:p w:rsidR="002338B1" w:rsidRDefault="002338B1">
          <w:pPr>
            <w:pStyle w:val="8AB3D989C5344E00811AE806971CFBA1"/>
          </w:pPr>
          <w:r w:rsidRPr="00491E5F">
            <w:rPr>
              <w:rStyle w:val="Zstupntext"/>
              <w:b/>
              <w:sz w:val="24"/>
              <w:szCs w:val="24"/>
            </w:rPr>
            <w:t>Zvolte položku.</w:t>
          </w:r>
        </w:p>
      </w:docPartBody>
    </w:docPart>
    <w:docPart>
      <w:docPartPr>
        <w:name w:val="4EEE6AF36D3B4E819BAFFF42463A9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5C9843-124D-480C-BA8C-A6B5A0E74577}"/>
      </w:docPartPr>
      <w:docPartBody>
        <w:p w:rsidR="002338B1" w:rsidRDefault="002338B1">
          <w:pPr>
            <w:pStyle w:val="4EEE6AF36D3B4E819BAFFF42463A9F03"/>
          </w:pPr>
          <w:r w:rsidRPr="00491E5F">
            <w:rPr>
              <w:rStyle w:val="Zstupntext"/>
              <w:b/>
              <w:sz w:val="24"/>
              <w:szCs w:val="24"/>
            </w:rPr>
            <w:t>Zvolte položku.</w:t>
          </w:r>
        </w:p>
      </w:docPartBody>
    </w:docPart>
    <w:docPart>
      <w:docPartPr>
        <w:name w:val="870B37357CCC42C1A9458628357285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CC09DC-4F91-451E-85A1-AFB0424F6E46}"/>
      </w:docPartPr>
      <w:docPartBody>
        <w:p w:rsidR="002338B1" w:rsidRDefault="002338B1">
          <w:pPr>
            <w:pStyle w:val="870B37357CCC42C1A9458628357285CB"/>
          </w:pPr>
          <w:r w:rsidRPr="00491E5F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F979A34C3E854BFF83CFCF87E0B024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476A53-65D7-4C24-817A-02F2F9F8B56B}"/>
      </w:docPartPr>
      <w:docPartBody>
        <w:p w:rsidR="002338B1" w:rsidRDefault="002338B1">
          <w:pPr>
            <w:pStyle w:val="F979A34C3E854BFF83CFCF87E0B02466"/>
          </w:pPr>
          <w:r w:rsidRPr="00703A7E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5D91F8A57D3340339CFD6FD195E54A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9F48A7-3FDC-428A-A2E1-D65843E7E858}"/>
      </w:docPartPr>
      <w:docPartBody>
        <w:p w:rsidR="002338B1" w:rsidRDefault="002338B1">
          <w:pPr>
            <w:pStyle w:val="5D91F8A57D3340339CFD6FD195E54A23"/>
          </w:pPr>
          <w:r w:rsidRPr="00491E5F">
            <w:rPr>
              <w:rStyle w:val="Zstupntext"/>
              <w:sz w:val="24"/>
              <w:szCs w:val="24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B1"/>
    <w:rsid w:val="002338B1"/>
    <w:rsid w:val="006B4539"/>
    <w:rsid w:val="00BC58F3"/>
    <w:rsid w:val="00E15F78"/>
    <w:rsid w:val="00E459F7"/>
    <w:rsid w:val="00E5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114B9019662646B594CC1971A94642EB">
    <w:name w:val="114B9019662646B594CC1971A94642EB"/>
  </w:style>
  <w:style w:type="paragraph" w:customStyle="1" w:styleId="FAED5A51769C40F6B6D4C4C79F083439">
    <w:name w:val="FAED5A51769C40F6B6D4C4C79F083439"/>
  </w:style>
  <w:style w:type="paragraph" w:customStyle="1" w:styleId="6B620BC168C846FB82A9335C0F120E26">
    <w:name w:val="6B620BC168C846FB82A9335C0F120E26"/>
  </w:style>
  <w:style w:type="paragraph" w:customStyle="1" w:styleId="F674BC4250A54F31A8BB028E0FF25B49">
    <w:name w:val="F674BC4250A54F31A8BB028E0FF25B49"/>
  </w:style>
  <w:style w:type="paragraph" w:customStyle="1" w:styleId="3D37A47310C847039350DE9941F9693F">
    <w:name w:val="3D37A47310C847039350DE9941F9693F"/>
  </w:style>
  <w:style w:type="paragraph" w:customStyle="1" w:styleId="F840BFDEF23646C8A92EE8EAB6EB60A1">
    <w:name w:val="F840BFDEF23646C8A92EE8EAB6EB60A1"/>
  </w:style>
  <w:style w:type="paragraph" w:customStyle="1" w:styleId="393E7752D8B04E2499EB12E3A315F8B1">
    <w:name w:val="393E7752D8B04E2499EB12E3A315F8B1"/>
  </w:style>
  <w:style w:type="paragraph" w:customStyle="1" w:styleId="357F86B8A73C4B1DA1E6D324707EFF05">
    <w:name w:val="357F86B8A73C4B1DA1E6D324707EFF05"/>
  </w:style>
  <w:style w:type="paragraph" w:customStyle="1" w:styleId="8AB3D989C5344E00811AE806971CFBA1">
    <w:name w:val="8AB3D989C5344E00811AE806971CFBA1"/>
  </w:style>
  <w:style w:type="paragraph" w:customStyle="1" w:styleId="4EEE6AF36D3B4E819BAFFF42463A9F03">
    <w:name w:val="4EEE6AF36D3B4E819BAFFF42463A9F03"/>
  </w:style>
  <w:style w:type="paragraph" w:customStyle="1" w:styleId="870B37357CCC42C1A9458628357285CB">
    <w:name w:val="870B37357CCC42C1A9458628357285CB"/>
  </w:style>
  <w:style w:type="paragraph" w:customStyle="1" w:styleId="F979A34C3E854BFF83CFCF87E0B02466">
    <w:name w:val="F979A34C3E854BFF83CFCF87E0B02466"/>
  </w:style>
  <w:style w:type="paragraph" w:customStyle="1" w:styleId="5D91F8A57D3340339CFD6FD195E54A23">
    <w:name w:val="5D91F8A57D3340339CFD6FD195E54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9109A3-7392-4F8E-8019-591FA536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BP</Template>
  <TotalTime>2</TotalTime>
  <Pages>3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ryplova</dc:creator>
  <cp:keywords/>
  <dc:description/>
  <cp:lastModifiedBy>Jurásková Soňa Bc.</cp:lastModifiedBy>
  <cp:revision>3</cp:revision>
  <cp:lastPrinted>2016-05-13T10:02:00Z</cp:lastPrinted>
  <dcterms:created xsi:type="dcterms:W3CDTF">2022-05-13T09:06:00Z</dcterms:created>
  <dcterms:modified xsi:type="dcterms:W3CDTF">2022-05-13T09:08:00Z</dcterms:modified>
</cp:coreProperties>
</file>