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884" w:rsidRPr="00F836A4" w:rsidRDefault="007F7884" w:rsidP="00B3512D">
      <w:pPr>
        <w:pStyle w:val="Nadpis2"/>
        <w:rPr>
          <w:sz w:val="28"/>
          <w:szCs w:val="28"/>
        </w:rPr>
      </w:pPr>
      <w:r>
        <w:t xml:space="preserve">Příloha k protokolu o SZZ č. </w:t>
      </w:r>
      <w:r>
        <w:tab/>
      </w:r>
      <w:r>
        <w:tab/>
      </w:r>
      <w:r>
        <w:tab/>
      </w:r>
      <w:r>
        <w:tab/>
        <w:t xml:space="preserve">Jméno: </w:t>
      </w:r>
      <w:r w:rsidRPr="00177443">
        <w:rPr>
          <w:b/>
        </w:rPr>
        <w:t>Bc.</w:t>
      </w:r>
      <w:r>
        <w:t xml:space="preserve"> </w:t>
      </w:r>
      <w:r w:rsidR="00B3512D">
        <w:rPr>
          <w:b/>
        </w:rPr>
        <w:t>Aneta</w:t>
      </w:r>
      <w:r>
        <w:rPr>
          <w:b/>
        </w:rPr>
        <w:t xml:space="preserve"> </w:t>
      </w:r>
      <w:r w:rsidR="00B3512D">
        <w:rPr>
          <w:b/>
        </w:rPr>
        <w:t>MARKOVÁ</w:t>
      </w:r>
    </w:p>
    <w:p w:rsidR="007F7884" w:rsidRDefault="007F7884" w:rsidP="007F7884">
      <w:pPr>
        <w:rPr>
          <w:sz w:val="24"/>
        </w:rPr>
      </w:pPr>
      <w:r>
        <w:rPr>
          <w:sz w:val="24"/>
        </w:rPr>
        <w:t xml:space="preserve">Vysoká škola: </w:t>
      </w:r>
      <w:r w:rsidRPr="004C0A57">
        <w:rPr>
          <w:b/>
          <w:sz w:val="24"/>
        </w:rPr>
        <w:t>J</w:t>
      </w:r>
      <w:r>
        <w:rPr>
          <w:b/>
          <w:sz w:val="24"/>
        </w:rPr>
        <w:t>ihočeská univerzita</w:t>
      </w:r>
      <w:r w:rsidRPr="004C0A57">
        <w:rPr>
          <w:b/>
          <w:sz w:val="24"/>
        </w:rPr>
        <w:t xml:space="preserve"> v Č. Budějovicích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7F7884" w:rsidRDefault="007F7884" w:rsidP="007F7884">
      <w:pPr>
        <w:pStyle w:val="Zkladntext"/>
        <w:ind w:left="4820" w:hanging="4820"/>
        <w:rPr>
          <w:b/>
        </w:rPr>
      </w:pPr>
      <w:r>
        <w:rPr>
          <w:b/>
        </w:rPr>
        <w:t>Pedagogická fakulta</w:t>
      </w:r>
    </w:p>
    <w:p w:rsidR="007F7884" w:rsidRDefault="007F7884" w:rsidP="007F7884">
      <w:pPr>
        <w:pStyle w:val="Zkladntext"/>
        <w:ind w:left="4820" w:hanging="4820"/>
        <w:rPr>
          <w:b/>
        </w:rPr>
      </w:pPr>
      <w:r>
        <w:rPr>
          <w:b/>
        </w:rPr>
        <w:t>Katedra slovanských jazyků a literatur</w:t>
      </w:r>
    </w:p>
    <w:p w:rsidR="007F7884" w:rsidRDefault="007F7884" w:rsidP="007F7884">
      <w:pPr>
        <w:pStyle w:val="Zkladntext"/>
        <w:ind w:left="4820" w:hanging="4820"/>
        <w:rPr>
          <w:b/>
        </w:rPr>
      </w:pPr>
      <w:r>
        <w:rPr>
          <w:b/>
        </w:rPr>
        <w:t>Oddělení českého jazyka a literatury</w:t>
      </w:r>
    </w:p>
    <w:p w:rsidR="007F7884" w:rsidRPr="007F7884" w:rsidRDefault="007F7884" w:rsidP="00B50C8B">
      <w:pPr>
        <w:pStyle w:val="Zkladntext"/>
        <w:ind w:left="4820" w:hanging="4820"/>
        <w:rPr>
          <w:b/>
        </w:rPr>
      </w:pPr>
      <w:r>
        <w:tab/>
      </w:r>
      <w:r>
        <w:tab/>
        <w:t xml:space="preserve">Obor: </w:t>
      </w:r>
      <w:proofErr w:type="spellStart"/>
      <w:r w:rsidR="00B50C8B" w:rsidRPr="00B50C8B">
        <w:rPr>
          <w:b/>
          <w:bCs/>
        </w:rPr>
        <w:t>HVan-ČJn-SZn</w:t>
      </w:r>
      <w:proofErr w:type="spellEnd"/>
    </w:p>
    <w:p w:rsidR="007F7884" w:rsidRDefault="007F7884" w:rsidP="007F7884">
      <w:pPr>
        <w:pStyle w:val="Zkladntext"/>
        <w:ind w:left="4820" w:hanging="4820"/>
      </w:pPr>
      <w:r>
        <w:t xml:space="preserve">Datum odevzdání posudku: </w:t>
      </w:r>
      <w:r w:rsidR="00B3512D">
        <w:rPr>
          <w:b/>
        </w:rPr>
        <w:t>20. 1. 2020</w:t>
      </w:r>
      <w:r>
        <w:tab/>
      </w:r>
      <w:r>
        <w:tab/>
      </w:r>
      <w:r w:rsidR="00C03466">
        <w:rPr>
          <w:bCs/>
        </w:rPr>
        <w:t>Oponent</w:t>
      </w:r>
      <w:r w:rsidRPr="004305DD">
        <w:t xml:space="preserve"> di</w:t>
      </w:r>
      <w:r>
        <w:t>plomové práce:</w:t>
      </w:r>
    </w:p>
    <w:p w:rsidR="007F7884" w:rsidRDefault="007F7884" w:rsidP="007F7884">
      <w:pPr>
        <w:pStyle w:val="Zkladntex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F554D">
        <w:rPr>
          <w:b/>
        </w:rPr>
        <w:t>P</w:t>
      </w:r>
      <w:r>
        <w:rPr>
          <w:b/>
        </w:rPr>
        <w:t>h</w:t>
      </w:r>
      <w:r w:rsidRPr="00CF554D">
        <w:rPr>
          <w:b/>
        </w:rPr>
        <w:t xml:space="preserve">Dr. </w:t>
      </w:r>
      <w:r w:rsidR="00C03466">
        <w:rPr>
          <w:b/>
        </w:rPr>
        <w:t>Štěpán</w:t>
      </w:r>
      <w:r>
        <w:rPr>
          <w:b/>
        </w:rPr>
        <w:t xml:space="preserve"> </w:t>
      </w:r>
      <w:r w:rsidR="00C03466">
        <w:rPr>
          <w:b/>
        </w:rPr>
        <w:t>Balík</w:t>
      </w:r>
      <w:r>
        <w:rPr>
          <w:b/>
        </w:rPr>
        <w:t xml:space="preserve">, </w:t>
      </w:r>
      <w:r w:rsidR="00C03466">
        <w:rPr>
          <w:b/>
        </w:rPr>
        <w:t>Ph.D.</w:t>
      </w:r>
    </w:p>
    <w:p w:rsidR="007F7884" w:rsidRDefault="007F7884" w:rsidP="007F7884">
      <w:pPr>
        <w:pStyle w:val="Zkladntext"/>
        <w:ind w:left="5664" w:firstLine="708"/>
      </w:pPr>
      <w:r>
        <w:tab/>
      </w:r>
      <w:r>
        <w:tab/>
      </w:r>
      <w:r>
        <w:tab/>
      </w:r>
    </w:p>
    <w:p w:rsidR="00E37A65" w:rsidRDefault="00E37A65" w:rsidP="007F7884">
      <w:pPr>
        <w:pStyle w:val="Zkladntext"/>
        <w:ind w:left="5664" w:firstLine="708"/>
      </w:pPr>
    </w:p>
    <w:p w:rsidR="007F7884" w:rsidRPr="004C0A57" w:rsidRDefault="007F7884" w:rsidP="007F7884">
      <w:pPr>
        <w:pStyle w:val="Nadpis1"/>
        <w:rPr>
          <w:b w:val="0"/>
        </w:rPr>
      </w:pPr>
    </w:p>
    <w:p w:rsidR="007F7884" w:rsidRDefault="007F7884" w:rsidP="007F7884">
      <w:pPr>
        <w:pStyle w:val="Nadpis1"/>
      </w:pPr>
      <w:r>
        <w:t>POSUDEK DIPLOMOVÉ PRÁCE</w:t>
      </w:r>
    </w:p>
    <w:p w:rsidR="007F7884" w:rsidRPr="00161223" w:rsidRDefault="007F7884" w:rsidP="007F7884"/>
    <w:p w:rsidR="007F7884" w:rsidRPr="00162ACF" w:rsidRDefault="00B50C8B" w:rsidP="007F7884">
      <w:pPr>
        <w:pBdr>
          <w:bottom w:val="single" w:sz="6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VLASTNÍ JMÉNA V CESTOPISE MILOTY ZDIRADA POLÁKA</w:t>
      </w:r>
    </w:p>
    <w:p w:rsidR="00EE431E" w:rsidRDefault="00A66E7A" w:rsidP="004F04BD">
      <w:pPr>
        <w:spacing w:before="240"/>
        <w:jc w:val="both"/>
        <w:rPr>
          <w:sz w:val="24"/>
        </w:rPr>
      </w:pPr>
      <w:r>
        <w:rPr>
          <w:sz w:val="24"/>
        </w:rPr>
        <w:t xml:space="preserve">Autorka si vybrala analýzu exonym v Polákově </w:t>
      </w:r>
      <w:r w:rsidRPr="00A66E7A">
        <w:rPr>
          <w:i/>
          <w:iCs/>
          <w:sz w:val="24"/>
        </w:rPr>
        <w:t>Cestě do I</w:t>
      </w:r>
      <w:r w:rsidR="00B71A42">
        <w:rPr>
          <w:i/>
          <w:iCs/>
          <w:sz w:val="24"/>
        </w:rPr>
        <w:t>tá</w:t>
      </w:r>
      <w:r w:rsidRPr="00A66E7A">
        <w:rPr>
          <w:i/>
          <w:iCs/>
          <w:sz w:val="24"/>
        </w:rPr>
        <w:t>lie</w:t>
      </w:r>
      <w:r>
        <w:rPr>
          <w:sz w:val="24"/>
        </w:rPr>
        <w:t xml:space="preserve">, neboť v daném textu </w:t>
      </w:r>
      <w:r w:rsidR="00EE431E">
        <w:rPr>
          <w:sz w:val="24"/>
        </w:rPr>
        <w:t xml:space="preserve">přirozeně </w:t>
      </w:r>
      <w:r>
        <w:rPr>
          <w:sz w:val="24"/>
        </w:rPr>
        <w:t>předpokládala jejich velké množství (s. 65).</w:t>
      </w:r>
      <w:r w:rsidR="00005A3D">
        <w:rPr>
          <w:sz w:val="24"/>
        </w:rPr>
        <w:t xml:space="preserve"> </w:t>
      </w:r>
      <w:r w:rsidR="005B7365">
        <w:rPr>
          <w:sz w:val="24"/>
        </w:rPr>
        <w:t xml:space="preserve">Ze všech </w:t>
      </w:r>
      <w:r w:rsidR="00B71A42">
        <w:rPr>
          <w:sz w:val="24"/>
        </w:rPr>
        <w:t>zaznamenaných</w:t>
      </w:r>
      <w:r w:rsidR="005B7365">
        <w:rPr>
          <w:sz w:val="24"/>
        </w:rPr>
        <w:t xml:space="preserve"> vlastní</w:t>
      </w:r>
      <w:r w:rsidR="00B71A42">
        <w:rPr>
          <w:sz w:val="24"/>
        </w:rPr>
        <w:t>ch jmen</w:t>
      </w:r>
      <w:r w:rsidR="005B7365">
        <w:rPr>
          <w:sz w:val="24"/>
        </w:rPr>
        <w:t xml:space="preserve"> </w:t>
      </w:r>
      <w:r w:rsidR="00B71A42">
        <w:rPr>
          <w:sz w:val="24"/>
        </w:rPr>
        <w:t xml:space="preserve">(podle diplomantky přes </w:t>
      </w:r>
      <w:r w:rsidR="005B7365">
        <w:rPr>
          <w:sz w:val="24"/>
        </w:rPr>
        <w:t>1800</w:t>
      </w:r>
      <w:r w:rsidR="00005A3D">
        <w:rPr>
          <w:sz w:val="24"/>
        </w:rPr>
        <w:t xml:space="preserve"> – s. 66</w:t>
      </w:r>
      <w:r w:rsidR="00B71A42">
        <w:rPr>
          <w:sz w:val="24"/>
        </w:rPr>
        <w:t>)</w:t>
      </w:r>
      <w:r w:rsidR="00005A3D">
        <w:rPr>
          <w:sz w:val="24"/>
        </w:rPr>
        <w:t xml:space="preserve"> se v textu vyskytlo 885 bionym </w:t>
      </w:r>
      <w:r w:rsidR="004F04BD">
        <w:rPr>
          <w:sz w:val="24"/>
        </w:rPr>
        <w:t xml:space="preserve">(pojmenování živých jevů a objektů) a </w:t>
      </w:r>
      <w:proofErr w:type="spellStart"/>
      <w:r w:rsidR="00005A3D">
        <w:rPr>
          <w:sz w:val="24"/>
        </w:rPr>
        <w:t>a</w:t>
      </w:r>
      <w:proofErr w:type="spellEnd"/>
      <w:r w:rsidR="00005A3D">
        <w:rPr>
          <w:sz w:val="24"/>
        </w:rPr>
        <w:t xml:space="preserve"> 952 </w:t>
      </w:r>
      <w:proofErr w:type="spellStart"/>
      <w:r w:rsidR="00005A3D">
        <w:rPr>
          <w:sz w:val="24"/>
        </w:rPr>
        <w:t>abionym</w:t>
      </w:r>
      <w:proofErr w:type="spellEnd"/>
      <w:r w:rsidR="00005A3D">
        <w:rPr>
          <w:sz w:val="24"/>
        </w:rPr>
        <w:t xml:space="preserve"> </w:t>
      </w:r>
      <w:r w:rsidR="004F04BD">
        <w:rPr>
          <w:sz w:val="24"/>
        </w:rPr>
        <w:t xml:space="preserve">(pojmenování ne živých jevů a objektů) </w:t>
      </w:r>
      <w:r w:rsidR="00005A3D">
        <w:rPr>
          <w:sz w:val="24"/>
        </w:rPr>
        <w:t>nepočítaje jejich varianty.</w:t>
      </w:r>
    </w:p>
    <w:p w:rsidR="000C36CE" w:rsidRDefault="00005A3D" w:rsidP="000C36CE">
      <w:pPr>
        <w:spacing w:before="240"/>
        <w:jc w:val="both"/>
        <w:rPr>
          <w:sz w:val="24"/>
        </w:rPr>
      </w:pPr>
      <w:r>
        <w:rPr>
          <w:sz w:val="24"/>
        </w:rPr>
        <w:t xml:space="preserve">Autorka </w:t>
      </w:r>
      <w:r w:rsidR="007E18DD">
        <w:rPr>
          <w:sz w:val="24"/>
        </w:rPr>
        <w:t xml:space="preserve">se </w:t>
      </w:r>
      <w:r>
        <w:rPr>
          <w:sz w:val="24"/>
        </w:rPr>
        <w:t xml:space="preserve">ve své diplomové práci vzhledem ke komplexnosti problematiky zabývá jak exonymy, tak rovněž </w:t>
      </w:r>
      <w:proofErr w:type="spellStart"/>
      <w:r>
        <w:rPr>
          <w:sz w:val="24"/>
        </w:rPr>
        <w:t>endonymy</w:t>
      </w:r>
      <w:proofErr w:type="spellEnd"/>
      <w:r>
        <w:rPr>
          <w:sz w:val="24"/>
        </w:rPr>
        <w:t>.</w:t>
      </w:r>
      <w:r w:rsidR="00EE431E">
        <w:rPr>
          <w:sz w:val="24"/>
        </w:rPr>
        <w:t xml:space="preserve"> Složitost tohoto fenoménu postihuje v teoretické části, vysvětlujíc</w:t>
      </w:r>
      <w:r w:rsidR="007E18DD">
        <w:rPr>
          <w:sz w:val="24"/>
        </w:rPr>
        <w:t xml:space="preserve">, že rozdíl mezi exonymem a </w:t>
      </w:r>
      <w:proofErr w:type="spellStart"/>
      <w:r w:rsidR="007E18DD">
        <w:rPr>
          <w:sz w:val="24"/>
        </w:rPr>
        <w:t>endonymem</w:t>
      </w:r>
      <w:proofErr w:type="spellEnd"/>
      <w:r w:rsidR="007E18DD">
        <w:rPr>
          <w:sz w:val="24"/>
        </w:rPr>
        <w:t xml:space="preserve"> mohl vyplývat z politických změn na</w:t>
      </w:r>
      <w:r w:rsidR="00013403">
        <w:rPr>
          <w:sz w:val="24"/>
        </w:rPr>
        <w:t> </w:t>
      </w:r>
      <w:r w:rsidR="007E18DD">
        <w:rPr>
          <w:sz w:val="24"/>
        </w:rPr>
        <w:t xml:space="preserve">daném území (např. </w:t>
      </w:r>
      <w:r w:rsidR="007E18DD" w:rsidRPr="007E18DD">
        <w:rPr>
          <w:i/>
          <w:iCs/>
          <w:sz w:val="24"/>
        </w:rPr>
        <w:t>Prag</w:t>
      </w:r>
      <w:r w:rsidR="007E18DD">
        <w:rPr>
          <w:sz w:val="24"/>
        </w:rPr>
        <w:t xml:space="preserve"> jako </w:t>
      </w:r>
      <w:proofErr w:type="spellStart"/>
      <w:r w:rsidR="007E18DD">
        <w:rPr>
          <w:sz w:val="24"/>
        </w:rPr>
        <w:t>endonymum</w:t>
      </w:r>
      <w:proofErr w:type="spellEnd"/>
      <w:r w:rsidR="007E18DD">
        <w:rPr>
          <w:sz w:val="24"/>
        </w:rPr>
        <w:t xml:space="preserve"> v době Rakouska-Uherska).</w:t>
      </w:r>
      <w:r w:rsidR="004F04BD">
        <w:rPr>
          <w:sz w:val="24"/>
        </w:rPr>
        <w:t xml:space="preserve"> Diplomatka</w:t>
      </w:r>
      <w:r w:rsidR="007E18DD">
        <w:rPr>
          <w:sz w:val="24"/>
        </w:rPr>
        <w:t xml:space="preserve"> v této kapitole vychází z</w:t>
      </w:r>
      <w:r w:rsidR="004F04BD">
        <w:rPr>
          <w:sz w:val="24"/>
        </w:rPr>
        <w:t xml:space="preserve"> odborných prací </w:t>
      </w:r>
      <w:proofErr w:type="spellStart"/>
      <w:r w:rsidR="004F04BD">
        <w:rPr>
          <w:sz w:val="24"/>
        </w:rPr>
        <w:t>Harvalíka</w:t>
      </w:r>
      <w:proofErr w:type="spellEnd"/>
      <w:r w:rsidR="004F04BD">
        <w:rPr>
          <w:sz w:val="24"/>
        </w:rPr>
        <w:t xml:space="preserve">, </w:t>
      </w:r>
      <w:proofErr w:type="spellStart"/>
      <w:r w:rsidR="004F04BD">
        <w:rPr>
          <w:sz w:val="24"/>
        </w:rPr>
        <w:t>Pleskalové</w:t>
      </w:r>
      <w:proofErr w:type="spellEnd"/>
      <w:r w:rsidR="004F04BD">
        <w:rPr>
          <w:sz w:val="24"/>
        </w:rPr>
        <w:t>, Šrámka aj. Bohužel však není vždy jasné, zda daný odstavec je parafrází textu daného lingvisty (např. s. 24</w:t>
      </w:r>
      <w:r w:rsidR="000C36CE">
        <w:rPr>
          <w:sz w:val="24"/>
        </w:rPr>
        <w:t xml:space="preserve"> třetí odstavec</w:t>
      </w:r>
      <w:r w:rsidR="004F04BD">
        <w:rPr>
          <w:sz w:val="24"/>
        </w:rPr>
        <w:t xml:space="preserve">). </w:t>
      </w:r>
      <w:r w:rsidR="001D0319">
        <w:rPr>
          <w:sz w:val="24"/>
        </w:rPr>
        <w:t>Na s.</w:t>
      </w:r>
      <w:r w:rsidR="00013403">
        <w:rPr>
          <w:sz w:val="24"/>
        </w:rPr>
        <w:t> </w:t>
      </w:r>
      <w:r w:rsidR="001D0319">
        <w:rPr>
          <w:sz w:val="24"/>
        </w:rPr>
        <w:t>33</w:t>
      </w:r>
      <w:r w:rsidR="004F04BD">
        <w:rPr>
          <w:sz w:val="24"/>
        </w:rPr>
        <w:t xml:space="preserve"> autorka přejímá archaický styl Ottova slovníku naučného</w:t>
      </w:r>
      <w:r w:rsidR="00CB05D1">
        <w:rPr>
          <w:sz w:val="24"/>
        </w:rPr>
        <w:t xml:space="preserve"> (1903), a to dokonce v rozporu s pravopisem ostatní části textu: „V díle uplatňuje svůj bystrý zrak pro přírodní krásy a fysiognomii krajin …“ (s. 33) Lze si tak klást otázku, zda se jedná stále o parafrázi, či zde nechybí uvozovky.</w:t>
      </w:r>
    </w:p>
    <w:p w:rsidR="00CB05D1" w:rsidRDefault="001D0319" w:rsidP="000C36CE">
      <w:pPr>
        <w:spacing w:before="240"/>
        <w:jc w:val="both"/>
        <w:rPr>
          <w:sz w:val="24"/>
        </w:rPr>
      </w:pPr>
      <w:r>
        <w:rPr>
          <w:sz w:val="24"/>
        </w:rPr>
        <w:t xml:space="preserve">Práce s literaturou a obecně </w:t>
      </w:r>
      <w:proofErr w:type="spellStart"/>
      <w:r>
        <w:rPr>
          <w:sz w:val="24"/>
        </w:rPr>
        <w:t>zdrojování</w:t>
      </w:r>
      <w:proofErr w:type="spellEnd"/>
      <w:r>
        <w:rPr>
          <w:sz w:val="24"/>
        </w:rPr>
        <w:t xml:space="preserve"> </w:t>
      </w:r>
      <w:r w:rsidR="00CB05D1">
        <w:rPr>
          <w:sz w:val="24"/>
        </w:rPr>
        <w:t xml:space="preserve">v diplomové práci Anety Markové </w:t>
      </w:r>
      <w:r>
        <w:rPr>
          <w:sz w:val="24"/>
        </w:rPr>
        <w:t>lze h</w:t>
      </w:r>
      <w:r w:rsidR="00CB05D1">
        <w:rPr>
          <w:sz w:val="24"/>
        </w:rPr>
        <w:t>odnotit jako nepříliš systemati</w:t>
      </w:r>
      <w:r>
        <w:rPr>
          <w:sz w:val="24"/>
        </w:rPr>
        <w:t xml:space="preserve">cké. </w:t>
      </w:r>
      <w:r w:rsidR="00CB05D1">
        <w:rPr>
          <w:sz w:val="24"/>
        </w:rPr>
        <w:t>U zmíněného Ottova</w:t>
      </w:r>
      <w:r>
        <w:rPr>
          <w:sz w:val="24"/>
        </w:rPr>
        <w:t xml:space="preserve"> slovník</w:t>
      </w:r>
      <w:r w:rsidR="00CB05D1">
        <w:rPr>
          <w:sz w:val="24"/>
        </w:rPr>
        <w:t xml:space="preserve">u naučného chybí na s. 31 odkaz. </w:t>
      </w:r>
      <w:r w:rsidR="00236FBD">
        <w:rPr>
          <w:sz w:val="24"/>
        </w:rPr>
        <w:t xml:space="preserve">Marková preferuje citaci pod čarou, na s. 9 však odkazuje na stránky zkráceně v textu (Kubíček). </w:t>
      </w:r>
      <w:r w:rsidR="00CB05D1">
        <w:rPr>
          <w:sz w:val="24"/>
        </w:rPr>
        <w:t xml:space="preserve">Navíc v závěrečném seznamu je </w:t>
      </w:r>
      <w:r w:rsidR="00236FBD">
        <w:rPr>
          <w:sz w:val="24"/>
        </w:rPr>
        <w:t xml:space="preserve">u publikací omylem uvedeno č. stránky, a ne celkový počet stran. </w:t>
      </w:r>
      <w:r w:rsidR="00CB05D1">
        <w:rPr>
          <w:sz w:val="24"/>
        </w:rPr>
        <w:t xml:space="preserve">Za </w:t>
      </w:r>
      <w:r w:rsidR="00236FBD">
        <w:rPr>
          <w:sz w:val="24"/>
        </w:rPr>
        <w:t xml:space="preserve">nedostatečné považuji rovněž zápis on-line zdrojů (s. 70). Za velkou škodu považuji, že autorka nevyužila podnětné monografie Veroniky Faktorové </w:t>
      </w:r>
      <w:r w:rsidR="00236FBD" w:rsidRPr="00236FBD">
        <w:rPr>
          <w:i/>
          <w:iCs/>
          <w:sz w:val="24"/>
        </w:rPr>
        <w:t>Mezi poznáním a imaginací</w:t>
      </w:r>
      <w:r w:rsidR="00236FBD">
        <w:rPr>
          <w:sz w:val="24"/>
        </w:rPr>
        <w:t xml:space="preserve"> (2012), v níž se autorka </w:t>
      </w:r>
      <w:r w:rsidR="000C36CE">
        <w:rPr>
          <w:sz w:val="24"/>
        </w:rPr>
        <w:t>věnuje nejen teorii a typologii</w:t>
      </w:r>
      <w:r w:rsidR="00236FBD">
        <w:rPr>
          <w:sz w:val="24"/>
        </w:rPr>
        <w:t xml:space="preserve"> cestopisu, ale také přímo danému cestopisu M. Z. Poláka (s. 96–104).</w:t>
      </w:r>
    </w:p>
    <w:p w:rsidR="007E18DD" w:rsidRDefault="00E15C8E" w:rsidP="00E15C8E">
      <w:pPr>
        <w:spacing w:before="240"/>
        <w:jc w:val="both"/>
        <w:rPr>
          <w:sz w:val="24"/>
        </w:rPr>
      </w:pPr>
      <w:r>
        <w:rPr>
          <w:sz w:val="24"/>
        </w:rPr>
        <w:t>Markové nelze upřít, že</w:t>
      </w:r>
      <w:r w:rsidR="007E18DD">
        <w:rPr>
          <w:sz w:val="24"/>
        </w:rPr>
        <w:t xml:space="preserve"> </w:t>
      </w:r>
      <w:r w:rsidR="000C36CE">
        <w:rPr>
          <w:sz w:val="24"/>
        </w:rPr>
        <w:t xml:space="preserve">dokázala </w:t>
      </w:r>
      <w:r>
        <w:rPr>
          <w:sz w:val="24"/>
        </w:rPr>
        <w:t>předložit mnoho podstatných li</w:t>
      </w:r>
      <w:r w:rsidR="00F61F05">
        <w:rPr>
          <w:sz w:val="24"/>
        </w:rPr>
        <w:t>n</w:t>
      </w:r>
      <w:r>
        <w:rPr>
          <w:sz w:val="24"/>
        </w:rPr>
        <w:t>gvistických zjištění. Upozornila</w:t>
      </w:r>
      <w:r w:rsidR="000C36CE">
        <w:rPr>
          <w:sz w:val="24"/>
        </w:rPr>
        <w:t xml:space="preserve"> na Polákovo počešťování jmen (tj. německých či italských)</w:t>
      </w:r>
      <w:r w:rsidR="00432684">
        <w:rPr>
          <w:sz w:val="24"/>
        </w:rPr>
        <w:t>.</w:t>
      </w:r>
      <w:r w:rsidR="000C36CE">
        <w:rPr>
          <w:sz w:val="24"/>
        </w:rPr>
        <w:t xml:space="preserve"> Italskou řeku </w:t>
      </w:r>
      <w:proofErr w:type="spellStart"/>
      <w:r w:rsidR="000C36CE" w:rsidRPr="00432684">
        <w:rPr>
          <w:i/>
          <w:iCs/>
          <w:sz w:val="24"/>
        </w:rPr>
        <w:t>Adige</w:t>
      </w:r>
      <w:proofErr w:type="spellEnd"/>
      <w:r w:rsidR="000C36CE">
        <w:rPr>
          <w:sz w:val="24"/>
        </w:rPr>
        <w:t xml:space="preserve"> Polák pojmenovává podle německého ekvivalentu </w:t>
      </w:r>
      <w:proofErr w:type="spellStart"/>
      <w:r w:rsidR="000C36CE" w:rsidRPr="00432684">
        <w:rPr>
          <w:i/>
          <w:iCs/>
          <w:sz w:val="24"/>
        </w:rPr>
        <w:t>Etsch</w:t>
      </w:r>
      <w:proofErr w:type="spellEnd"/>
      <w:r w:rsidR="000C36CE">
        <w:rPr>
          <w:sz w:val="24"/>
        </w:rPr>
        <w:t xml:space="preserve"> jako </w:t>
      </w:r>
      <w:proofErr w:type="spellStart"/>
      <w:r w:rsidR="000C36CE" w:rsidRPr="00432684">
        <w:rPr>
          <w:i/>
          <w:iCs/>
          <w:sz w:val="24"/>
        </w:rPr>
        <w:t>Eč</w:t>
      </w:r>
      <w:proofErr w:type="spellEnd"/>
      <w:r w:rsidR="000C36CE">
        <w:rPr>
          <w:sz w:val="24"/>
        </w:rPr>
        <w:t xml:space="preserve">, </w:t>
      </w:r>
      <w:r w:rsidR="00432684">
        <w:rPr>
          <w:sz w:val="24"/>
        </w:rPr>
        <w:t xml:space="preserve">město </w:t>
      </w:r>
      <w:r w:rsidR="00432684" w:rsidRPr="00432684">
        <w:rPr>
          <w:i/>
          <w:iCs/>
          <w:sz w:val="24"/>
        </w:rPr>
        <w:t>Bologna</w:t>
      </w:r>
      <w:r w:rsidR="00432684">
        <w:rPr>
          <w:sz w:val="24"/>
        </w:rPr>
        <w:t xml:space="preserve"> jako </w:t>
      </w:r>
      <w:r w:rsidR="00432684" w:rsidRPr="00432684">
        <w:rPr>
          <w:i/>
          <w:iCs/>
          <w:sz w:val="24"/>
        </w:rPr>
        <w:t>Boloňa</w:t>
      </w:r>
      <w:r w:rsidR="00432684">
        <w:rPr>
          <w:sz w:val="24"/>
        </w:rPr>
        <w:t xml:space="preserve">. Autorka také poukázala na nominativ jmenovací, který Polák používá. </w:t>
      </w:r>
      <w:r w:rsidR="00013403">
        <w:rPr>
          <w:sz w:val="24"/>
        </w:rPr>
        <w:t>K</w:t>
      </w:r>
      <w:r w:rsidR="00432684">
        <w:rPr>
          <w:sz w:val="24"/>
        </w:rPr>
        <w:t>onstatuje, že v cestopise dvě třetiny toponym představují exonyma a jednu třet</w:t>
      </w:r>
      <w:r>
        <w:rPr>
          <w:sz w:val="24"/>
        </w:rPr>
        <w:t>i</w:t>
      </w:r>
      <w:r w:rsidR="00432684">
        <w:rPr>
          <w:sz w:val="24"/>
        </w:rPr>
        <w:t xml:space="preserve">nu </w:t>
      </w:r>
      <w:proofErr w:type="spellStart"/>
      <w:r w:rsidR="00432684">
        <w:rPr>
          <w:sz w:val="24"/>
        </w:rPr>
        <w:t>endonyma</w:t>
      </w:r>
      <w:proofErr w:type="spellEnd"/>
      <w:r w:rsidR="00432684">
        <w:rPr>
          <w:sz w:val="24"/>
        </w:rPr>
        <w:t xml:space="preserve">. Polák píše jak o toskánském městě </w:t>
      </w:r>
      <w:r w:rsidR="00432684" w:rsidRPr="00F61F05">
        <w:rPr>
          <w:i/>
          <w:iCs/>
          <w:sz w:val="24"/>
        </w:rPr>
        <w:t>Florencie</w:t>
      </w:r>
      <w:r w:rsidR="00432684">
        <w:rPr>
          <w:sz w:val="24"/>
        </w:rPr>
        <w:t xml:space="preserve">, </w:t>
      </w:r>
      <w:r w:rsidR="00432684" w:rsidRPr="00F61F05">
        <w:rPr>
          <w:i/>
          <w:iCs/>
          <w:sz w:val="24"/>
        </w:rPr>
        <w:t>Florence</w:t>
      </w:r>
      <w:r w:rsidR="00432684">
        <w:rPr>
          <w:sz w:val="24"/>
        </w:rPr>
        <w:t xml:space="preserve">, tak i o </w:t>
      </w:r>
      <w:proofErr w:type="spellStart"/>
      <w:r w:rsidR="00432684" w:rsidRPr="00F61F05">
        <w:rPr>
          <w:i/>
          <w:iCs/>
          <w:sz w:val="24"/>
        </w:rPr>
        <w:t>Firenze</w:t>
      </w:r>
      <w:proofErr w:type="spellEnd"/>
      <w:r w:rsidR="00432684">
        <w:rPr>
          <w:sz w:val="24"/>
        </w:rPr>
        <w:t xml:space="preserve">. </w:t>
      </w:r>
      <w:r>
        <w:rPr>
          <w:sz w:val="24"/>
        </w:rPr>
        <w:t>Kapitol se v daném textu vyskytuje v sedmi variantách.</w:t>
      </w:r>
    </w:p>
    <w:p w:rsidR="007E18DD" w:rsidRDefault="007E18DD" w:rsidP="00E15C8E">
      <w:pPr>
        <w:spacing w:before="240"/>
        <w:jc w:val="both"/>
        <w:rPr>
          <w:sz w:val="24"/>
        </w:rPr>
      </w:pPr>
      <w:r>
        <w:rPr>
          <w:sz w:val="24"/>
        </w:rPr>
        <w:lastRenderedPageBreak/>
        <w:t xml:space="preserve">Kvalitu práce a především vlastní analýzu bohužel poněkud zastřela </w:t>
      </w:r>
      <w:r w:rsidR="00E15C8E">
        <w:rPr>
          <w:sz w:val="24"/>
        </w:rPr>
        <w:t xml:space="preserve">autorčina </w:t>
      </w:r>
      <w:r>
        <w:rPr>
          <w:sz w:val="24"/>
        </w:rPr>
        <w:t xml:space="preserve">snaha </w:t>
      </w:r>
      <w:r w:rsidR="00E15C8E">
        <w:rPr>
          <w:sz w:val="24"/>
        </w:rPr>
        <w:t>vypořádat se s objemným materiálem</w:t>
      </w:r>
      <w:r>
        <w:rPr>
          <w:sz w:val="24"/>
        </w:rPr>
        <w:t xml:space="preserve">. Přitom tato sonda mohla </w:t>
      </w:r>
      <w:r w:rsidR="00432684">
        <w:rPr>
          <w:sz w:val="24"/>
        </w:rPr>
        <w:t xml:space="preserve">precizněji </w:t>
      </w:r>
      <w:r>
        <w:rPr>
          <w:sz w:val="24"/>
        </w:rPr>
        <w:t>po</w:t>
      </w:r>
      <w:r w:rsidR="004F04BD">
        <w:rPr>
          <w:sz w:val="24"/>
        </w:rPr>
        <w:t xml:space="preserve">ukázat na daný stav vlastních jmen 19. století. </w:t>
      </w:r>
      <w:r w:rsidR="001D0319">
        <w:rPr>
          <w:sz w:val="24"/>
        </w:rPr>
        <w:t>(</w:t>
      </w:r>
      <w:r w:rsidR="004F04BD">
        <w:rPr>
          <w:sz w:val="24"/>
        </w:rPr>
        <w:t xml:space="preserve">Cestopis vyšel časopisecky v letech 1820–1822, ale autorka pracuje s knižním vydáním z roku </w:t>
      </w:r>
      <w:r w:rsidR="001D0319">
        <w:rPr>
          <w:sz w:val="24"/>
        </w:rPr>
        <w:t xml:space="preserve">1862.) Naznačeno je to například na straně 29 v případě pojmenování zemí příponou </w:t>
      </w:r>
      <w:r w:rsidR="001D0319" w:rsidRPr="001D0319">
        <w:rPr>
          <w:i/>
          <w:iCs/>
          <w:sz w:val="24"/>
        </w:rPr>
        <w:t>-</w:t>
      </w:r>
      <w:proofErr w:type="spellStart"/>
      <w:r w:rsidR="001D0319" w:rsidRPr="001D0319">
        <w:rPr>
          <w:i/>
          <w:iCs/>
          <w:sz w:val="24"/>
        </w:rPr>
        <w:t>sko</w:t>
      </w:r>
      <w:proofErr w:type="spellEnd"/>
      <w:r w:rsidR="001D0319">
        <w:rPr>
          <w:sz w:val="24"/>
        </w:rPr>
        <w:t xml:space="preserve"> a </w:t>
      </w:r>
      <w:r w:rsidR="001D0319" w:rsidRPr="001D0319">
        <w:rPr>
          <w:i/>
          <w:iCs/>
          <w:sz w:val="24"/>
        </w:rPr>
        <w:t>-</w:t>
      </w:r>
      <w:proofErr w:type="spellStart"/>
      <w:r w:rsidR="001D0319" w:rsidRPr="001D0319">
        <w:rPr>
          <w:i/>
          <w:iCs/>
          <w:sz w:val="24"/>
        </w:rPr>
        <w:t>cko</w:t>
      </w:r>
      <w:proofErr w:type="spellEnd"/>
      <w:r w:rsidR="001D0319" w:rsidRPr="001D0319">
        <w:rPr>
          <w:sz w:val="24"/>
        </w:rPr>
        <w:t>, ale autorka se k tomuto zjiště</w:t>
      </w:r>
      <w:r w:rsidR="001D0319">
        <w:rPr>
          <w:sz w:val="24"/>
        </w:rPr>
        <w:t>n</w:t>
      </w:r>
      <w:r w:rsidR="001D0319" w:rsidRPr="001D0319">
        <w:rPr>
          <w:sz w:val="24"/>
        </w:rPr>
        <w:t>í později (na</w:t>
      </w:r>
      <w:r w:rsidR="001D0319">
        <w:rPr>
          <w:sz w:val="24"/>
        </w:rPr>
        <w:t>příklad v závěru) již nevrací.</w:t>
      </w:r>
      <w:r w:rsidR="00794816">
        <w:rPr>
          <w:sz w:val="24"/>
        </w:rPr>
        <w:t xml:space="preserve"> Obecně lze konstatovat, že závěr mohl být propracovanější.</w:t>
      </w:r>
    </w:p>
    <w:p w:rsidR="00E15C8E" w:rsidRDefault="00E15C8E" w:rsidP="00C312B8">
      <w:pPr>
        <w:spacing w:before="240"/>
        <w:jc w:val="both"/>
        <w:rPr>
          <w:sz w:val="24"/>
        </w:rPr>
      </w:pPr>
      <w:r>
        <w:rPr>
          <w:sz w:val="24"/>
        </w:rPr>
        <w:t>Práce je psána většinou přehledným stylem. Jen v některých pasážích jsou patrné určité nedostatky</w:t>
      </w:r>
      <w:r w:rsidR="004F7C50">
        <w:rPr>
          <w:sz w:val="24"/>
        </w:rPr>
        <w:t xml:space="preserve"> (</w:t>
      </w:r>
      <w:r w:rsidR="00794816" w:rsidRPr="00794816">
        <w:rPr>
          <w:i/>
          <w:iCs/>
          <w:sz w:val="24"/>
        </w:rPr>
        <w:t xml:space="preserve">Cesta do Itálie </w:t>
      </w:r>
      <w:r w:rsidR="00794816" w:rsidRPr="00794816">
        <w:rPr>
          <w:b/>
          <w:bCs/>
          <w:i/>
          <w:iCs/>
          <w:sz w:val="24"/>
        </w:rPr>
        <w:t>od</w:t>
      </w:r>
      <w:r w:rsidR="00794816" w:rsidRPr="00794816">
        <w:rPr>
          <w:i/>
          <w:iCs/>
          <w:sz w:val="24"/>
        </w:rPr>
        <w:t xml:space="preserve"> M. Z. Poláka</w:t>
      </w:r>
      <w:r w:rsidR="00794816">
        <w:rPr>
          <w:i/>
          <w:iCs/>
          <w:sz w:val="24"/>
        </w:rPr>
        <w:t xml:space="preserve"> </w:t>
      </w:r>
      <w:r w:rsidR="00794816" w:rsidRPr="00794816">
        <w:rPr>
          <w:sz w:val="24"/>
        </w:rPr>
        <w:t>– s. 28</w:t>
      </w:r>
      <w:r w:rsidR="00794816">
        <w:rPr>
          <w:sz w:val="24"/>
        </w:rPr>
        <w:t xml:space="preserve">; </w:t>
      </w:r>
      <w:r w:rsidR="004F7C50" w:rsidRPr="004F7C50">
        <w:rPr>
          <w:i/>
          <w:iCs/>
          <w:sz w:val="24"/>
        </w:rPr>
        <w:t>Vzhledem k pokročilému datu vzniku</w:t>
      </w:r>
      <w:r w:rsidR="004F7C50">
        <w:rPr>
          <w:sz w:val="24"/>
        </w:rPr>
        <w:t>… – s. 59)</w:t>
      </w:r>
      <w:r>
        <w:rPr>
          <w:sz w:val="24"/>
        </w:rPr>
        <w:t xml:space="preserve">. </w:t>
      </w:r>
      <w:r w:rsidR="004F7C50">
        <w:rPr>
          <w:sz w:val="24"/>
        </w:rPr>
        <w:t xml:space="preserve">Na s. 24 (poslední odstavec) není z výkladu jasné, zda prvním, kdo termín exonymum začal používat, byl </w:t>
      </w:r>
      <w:proofErr w:type="spellStart"/>
      <w:r w:rsidR="004F7C50">
        <w:rPr>
          <w:sz w:val="24"/>
        </w:rPr>
        <w:t>Aurousseau</w:t>
      </w:r>
      <w:proofErr w:type="spellEnd"/>
      <w:r w:rsidR="004F7C50">
        <w:rPr>
          <w:sz w:val="24"/>
        </w:rPr>
        <w:t xml:space="preserve"> v roce 1957, nebo </w:t>
      </w:r>
      <w:proofErr w:type="spellStart"/>
      <w:r w:rsidR="004F7C50">
        <w:rPr>
          <w:sz w:val="24"/>
        </w:rPr>
        <w:t>Kronsteiner</w:t>
      </w:r>
      <w:proofErr w:type="spellEnd"/>
      <w:r w:rsidR="004F7C50">
        <w:rPr>
          <w:sz w:val="24"/>
        </w:rPr>
        <w:t xml:space="preserve"> v roce 1975. Polákův nadřízený Koller je jednou označen jako maršál (s. 30) a později jako podmaršálek (s. 31). Za</w:t>
      </w:r>
      <w:r w:rsidR="00013403">
        <w:rPr>
          <w:sz w:val="24"/>
        </w:rPr>
        <w:t> </w:t>
      </w:r>
      <w:r w:rsidR="004F7C50">
        <w:rPr>
          <w:sz w:val="24"/>
        </w:rPr>
        <w:t>nepříliš šťastnou považuji volbu zkratek jazyků (</w:t>
      </w:r>
      <w:proofErr w:type="spellStart"/>
      <w:r w:rsidR="004F7C50" w:rsidRPr="004F7C50">
        <w:rPr>
          <w:i/>
          <w:iCs/>
          <w:sz w:val="24"/>
        </w:rPr>
        <w:t>ell</w:t>
      </w:r>
      <w:proofErr w:type="spellEnd"/>
      <w:r w:rsidR="004F7C50" w:rsidRPr="004F7C50">
        <w:rPr>
          <w:i/>
          <w:iCs/>
          <w:sz w:val="24"/>
        </w:rPr>
        <w:t>.</w:t>
      </w:r>
      <w:r w:rsidR="004F7C50">
        <w:rPr>
          <w:sz w:val="24"/>
        </w:rPr>
        <w:t xml:space="preserve"> = řečtina, </w:t>
      </w:r>
      <w:proofErr w:type="spellStart"/>
      <w:r w:rsidR="004F7C50" w:rsidRPr="004F7C50">
        <w:rPr>
          <w:i/>
          <w:iCs/>
          <w:sz w:val="24"/>
        </w:rPr>
        <w:t>eng</w:t>
      </w:r>
      <w:proofErr w:type="spellEnd"/>
      <w:r w:rsidR="004F7C50" w:rsidRPr="004F7C50">
        <w:rPr>
          <w:i/>
          <w:iCs/>
          <w:sz w:val="24"/>
        </w:rPr>
        <w:t>.</w:t>
      </w:r>
      <w:r w:rsidR="004F7C50">
        <w:rPr>
          <w:sz w:val="24"/>
        </w:rPr>
        <w:t xml:space="preserve"> = angličtina, </w:t>
      </w:r>
      <w:proofErr w:type="spellStart"/>
      <w:r w:rsidR="004F7C50" w:rsidRPr="004F7C50">
        <w:rPr>
          <w:i/>
          <w:iCs/>
          <w:sz w:val="24"/>
        </w:rPr>
        <w:t>deu</w:t>
      </w:r>
      <w:proofErr w:type="spellEnd"/>
      <w:r w:rsidR="004F7C50">
        <w:rPr>
          <w:i/>
          <w:iCs/>
          <w:sz w:val="24"/>
        </w:rPr>
        <w:t>.</w:t>
      </w:r>
      <w:r w:rsidR="004F7C50">
        <w:rPr>
          <w:sz w:val="24"/>
        </w:rPr>
        <w:t xml:space="preserve"> = němčina apod.).</w:t>
      </w:r>
      <w:r w:rsidR="00C312B8">
        <w:rPr>
          <w:sz w:val="24"/>
        </w:rPr>
        <w:t xml:space="preserve"> Metodologickou část by bylo možné rozšířit o informace, které Marková umístila do jiných částí textu (s. 49 a 50).</w:t>
      </w:r>
    </w:p>
    <w:p w:rsidR="00C312B8" w:rsidRPr="00794816" w:rsidRDefault="00C312B8" w:rsidP="00794816">
      <w:pPr>
        <w:spacing w:before="240"/>
        <w:jc w:val="both"/>
        <w:rPr>
          <w:sz w:val="24"/>
        </w:rPr>
      </w:pPr>
      <w:r>
        <w:rPr>
          <w:sz w:val="24"/>
        </w:rPr>
        <w:t xml:space="preserve">Z věcných lapsů lze například zmínit mylné tvrzení, že nejdelší polská řeka je Odra (s. 61). Případně považuji uvedený příklad </w:t>
      </w:r>
      <w:proofErr w:type="spellStart"/>
      <w:r w:rsidRPr="00C312B8">
        <w:rPr>
          <w:b/>
          <w:bCs/>
          <w:i/>
          <w:iCs/>
          <w:sz w:val="24"/>
        </w:rPr>
        <w:t>C</w:t>
      </w:r>
      <w:r w:rsidRPr="00C312B8">
        <w:rPr>
          <w:i/>
          <w:iCs/>
          <w:sz w:val="24"/>
        </w:rPr>
        <w:t>ajus</w:t>
      </w:r>
      <w:proofErr w:type="spellEnd"/>
      <w:r w:rsidRPr="00C312B8">
        <w:rPr>
          <w:i/>
          <w:iCs/>
          <w:sz w:val="24"/>
        </w:rPr>
        <w:t xml:space="preserve"> </w:t>
      </w:r>
      <w:proofErr w:type="spellStart"/>
      <w:r w:rsidRPr="00C312B8">
        <w:rPr>
          <w:i/>
          <w:iCs/>
          <w:sz w:val="24"/>
        </w:rPr>
        <w:t>Sallustius</w:t>
      </w:r>
      <w:proofErr w:type="spellEnd"/>
      <w:r>
        <w:rPr>
          <w:sz w:val="24"/>
        </w:rPr>
        <w:t xml:space="preserve"> místo </w:t>
      </w:r>
      <w:proofErr w:type="spellStart"/>
      <w:r w:rsidRPr="00794816">
        <w:rPr>
          <w:b/>
          <w:bCs/>
          <w:i/>
          <w:iCs/>
          <w:sz w:val="24"/>
        </w:rPr>
        <w:t>G</w:t>
      </w:r>
      <w:r w:rsidRPr="00C312B8">
        <w:rPr>
          <w:i/>
          <w:iCs/>
          <w:sz w:val="24"/>
        </w:rPr>
        <w:t>aius</w:t>
      </w:r>
      <w:proofErr w:type="spellEnd"/>
      <w:r w:rsidRPr="00C312B8">
        <w:rPr>
          <w:i/>
          <w:iCs/>
          <w:sz w:val="24"/>
        </w:rPr>
        <w:t xml:space="preserve"> </w:t>
      </w:r>
      <w:proofErr w:type="spellStart"/>
      <w:r w:rsidRPr="00C312B8">
        <w:rPr>
          <w:i/>
          <w:iCs/>
          <w:sz w:val="24"/>
        </w:rPr>
        <w:t>Sallustius</w:t>
      </w:r>
      <w:proofErr w:type="spellEnd"/>
      <w:r>
        <w:rPr>
          <w:sz w:val="24"/>
        </w:rPr>
        <w:t xml:space="preserve"> </w:t>
      </w:r>
      <w:r w:rsidR="00794816">
        <w:rPr>
          <w:sz w:val="24"/>
        </w:rPr>
        <w:t xml:space="preserve">(s. 46) za vliv německé fonetiky, tedy se zmíněnou výslovností </w:t>
      </w:r>
      <w:r w:rsidR="00794816" w:rsidRPr="00794816">
        <w:rPr>
          <w:b/>
          <w:bCs/>
          <w:sz w:val="24"/>
        </w:rPr>
        <w:t>k</w:t>
      </w:r>
      <w:r w:rsidR="00794816">
        <w:rPr>
          <w:sz w:val="24"/>
        </w:rPr>
        <w:t xml:space="preserve">. V obecné jazykové charakteristice textu je v případě lexikálního rozboru </w:t>
      </w:r>
      <w:r w:rsidR="00213AFB">
        <w:rPr>
          <w:sz w:val="24"/>
        </w:rPr>
        <w:t xml:space="preserve">mylně </w:t>
      </w:r>
      <w:r w:rsidR="00794816">
        <w:rPr>
          <w:sz w:val="24"/>
        </w:rPr>
        <w:t>zmíněna enumerace (s. 38).</w:t>
      </w:r>
    </w:p>
    <w:p w:rsidR="00213AFB" w:rsidRDefault="00213AFB" w:rsidP="00213AFB">
      <w:pPr>
        <w:ind w:firstLine="708"/>
        <w:jc w:val="both"/>
        <w:rPr>
          <w:sz w:val="24"/>
        </w:rPr>
      </w:pPr>
      <w:r>
        <w:rPr>
          <w:sz w:val="24"/>
        </w:rPr>
        <w:t>Přestože se Aneta Marková mohla v mnoha ohledech s daným tématem vypořádat přesvědčivějším způsobem, práci doporučuji k obhajobě.</w:t>
      </w:r>
    </w:p>
    <w:p w:rsidR="00C312B8" w:rsidRDefault="00236FBD" w:rsidP="00C96947">
      <w:pPr>
        <w:spacing w:before="24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 xml:space="preserve">Dotazy k obhajobě: </w:t>
      </w:r>
    </w:p>
    <w:p w:rsidR="00A66E7A" w:rsidRDefault="00236FBD" w:rsidP="00213AFB">
      <w:pPr>
        <w:pStyle w:val="Odstavecseseznamem"/>
        <w:numPr>
          <w:ilvl w:val="0"/>
          <w:numId w:val="2"/>
        </w:numPr>
        <w:spacing w:before="240"/>
        <w:jc w:val="both"/>
        <w:rPr>
          <w:sz w:val="24"/>
        </w:rPr>
      </w:pPr>
      <w:r w:rsidRPr="00C312B8">
        <w:rPr>
          <w:sz w:val="24"/>
        </w:rPr>
        <w:t xml:space="preserve">Mohla by diplomantka </w:t>
      </w:r>
      <w:r w:rsidR="00213AFB">
        <w:rPr>
          <w:sz w:val="24"/>
        </w:rPr>
        <w:t>shrnout závěry V.</w:t>
      </w:r>
      <w:r w:rsidRPr="00C312B8">
        <w:rPr>
          <w:sz w:val="24"/>
        </w:rPr>
        <w:t xml:space="preserve"> </w:t>
      </w:r>
      <w:r w:rsidR="00B71A42" w:rsidRPr="00C312B8">
        <w:rPr>
          <w:sz w:val="24"/>
        </w:rPr>
        <w:t>F</w:t>
      </w:r>
      <w:r w:rsidR="00213AFB">
        <w:rPr>
          <w:sz w:val="24"/>
        </w:rPr>
        <w:t>aktorové ohledně Polákova cestopisu?</w:t>
      </w:r>
    </w:p>
    <w:p w:rsidR="00213AFB" w:rsidRDefault="00213AFB" w:rsidP="00F61F05">
      <w:pPr>
        <w:pStyle w:val="Odstavecseseznamem"/>
        <w:numPr>
          <w:ilvl w:val="0"/>
          <w:numId w:val="2"/>
        </w:numPr>
        <w:spacing w:before="240"/>
        <w:jc w:val="both"/>
        <w:rPr>
          <w:sz w:val="24"/>
        </w:rPr>
      </w:pPr>
      <w:r>
        <w:rPr>
          <w:sz w:val="24"/>
        </w:rPr>
        <w:t xml:space="preserve">Marková na s. 60 zmiňuje, že Polák Italy označoval jako </w:t>
      </w:r>
      <w:r w:rsidRPr="00213AFB">
        <w:rPr>
          <w:i/>
          <w:iCs/>
          <w:sz w:val="24"/>
        </w:rPr>
        <w:t>Vlachy</w:t>
      </w:r>
      <w:r>
        <w:rPr>
          <w:sz w:val="24"/>
        </w:rPr>
        <w:t xml:space="preserve">? </w:t>
      </w:r>
      <w:r w:rsidR="00F61F05">
        <w:rPr>
          <w:sz w:val="24"/>
        </w:rPr>
        <w:t>P</w:t>
      </w:r>
      <w:r>
        <w:rPr>
          <w:sz w:val="24"/>
        </w:rPr>
        <w:t xml:space="preserve">roč </w:t>
      </w:r>
      <w:r w:rsidR="00F61F05">
        <w:rPr>
          <w:sz w:val="24"/>
        </w:rPr>
        <w:t xml:space="preserve">tedy </w:t>
      </w:r>
      <w:r>
        <w:rPr>
          <w:sz w:val="24"/>
        </w:rPr>
        <w:t xml:space="preserve">název textu nezní </w:t>
      </w:r>
      <w:r w:rsidRPr="00213AFB">
        <w:rPr>
          <w:i/>
          <w:iCs/>
          <w:sz w:val="24"/>
        </w:rPr>
        <w:t>Cesta do Vlach</w:t>
      </w:r>
      <w:r>
        <w:rPr>
          <w:sz w:val="24"/>
        </w:rPr>
        <w:t>?</w:t>
      </w:r>
    </w:p>
    <w:p w:rsidR="00213AFB" w:rsidRPr="00C312B8" w:rsidRDefault="00213AFB" w:rsidP="00F61F05">
      <w:pPr>
        <w:pStyle w:val="Odstavecseseznamem"/>
        <w:numPr>
          <w:ilvl w:val="0"/>
          <w:numId w:val="2"/>
        </w:numPr>
        <w:spacing w:before="240"/>
        <w:jc w:val="both"/>
        <w:rPr>
          <w:sz w:val="24"/>
        </w:rPr>
      </w:pPr>
      <w:r>
        <w:rPr>
          <w:sz w:val="24"/>
        </w:rPr>
        <w:t xml:space="preserve">Na s. 18 autorka jméno </w:t>
      </w:r>
      <w:r w:rsidRPr="00213AFB">
        <w:rPr>
          <w:i/>
          <w:iCs/>
          <w:sz w:val="24"/>
        </w:rPr>
        <w:t>Maria</w:t>
      </w:r>
      <w:r>
        <w:rPr>
          <w:sz w:val="24"/>
        </w:rPr>
        <w:t xml:space="preserve"> v případě </w:t>
      </w:r>
      <w:r w:rsidR="00F61F05">
        <w:rPr>
          <w:sz w:val="24"/>
        </w:rPr>
        <w:t>označení osoby mužského pohlaví</w:t>
      </w:r>
      <w:r>
        <w:rPr>
          <w:sz w:val="24"/>
        </w:rPr>
        <w:t xml:space="preserve"> </w:t>
      </w:r>
      <w:r w:rsidR="00F61F05">
        <w:rPr>
          <w:sz w:val="24"/>
        </w:rPr>
        <w:t>charakterizuje</w:t>
      </w:r>
      <w:r>
        <w:rPr>
          <w:sz w:val="24"/>
        </w:rPr>
        <w:t xml:space="preserve"> jako </w:t>
      </w:r>
      <w:proofErr w:type="spellStart"/>
      <w:r>
        <w:rPr>
          <w:sz w:val="24"/>
        </w:rPr>
        <w:t>pseudogynekonymum</w:t>
      </w:r>
      <w:proofErr w:type="spellEnd"/>
      <w:r>
        <w:rPr>
          <w:sz w:val="24"/>
        </w:rPr>
        <w:t xml:space="preserve">. Nejedná se </w:t>
      </w:r>
      <w:r w:rsidR="00F61F05">
        <w:rPr>
          <w:sz w:val="24"/>
        </w:rPr>
        <w:t xml:space="preserve">však </w:t>
      </w:r>
      <w:r>
        <w:rPr>
          <w:sz w:val="24"/>
        </w:rPr>
        <w:t>spíše o exonymum románského původu?</w:t>
      </w:r>
    </w:p>
    <w:p w:rsidR="0024103D" w:rsidRDefault="0024103D" w:rsidP="00E45E74">
      <w:pPr>
        <w:jc w:val="both"/>
        <w:rPr>
          <w:sz w:val="24"/>
        </w:rPr>
      </w:pPr>
    </w:p>
    <w:p w:rsidR="007F7884" w:rsidRPr="0024103D" w:rsidRDefault="00EF4AC0" w:rsidP="00E45E74">
      <w:pPr>
        <w:jc w:val="both"/>
        <w:rPr>
          <w:b/>
          <w:sz w:val="24"/>
        </w:rPr>
      </w:pPr>
      <w:r w:rsidRPr="00EF4AC0">
        <w:rPr>
          <w:sz w:val="24"/>
          <w:szCs w:val="24"/>
        </w:rPr>
        <w:t>Návrh na klasifikaci diplomové práce:</w:t>
      </w:r>
      <w:r w:rsidR="0024103D">
        <w:rPr>
          <w:sz w:val="24"/>
        </w:rPr>
        <w:t xml:space="preserve"> </w:t>
      </w:r>
      <w:r w:rsidR="0024103D" w:rsidRPr="0024103D">
        <w:rPr>
          <w:b/>
          <w:sz w:val="24"/>
        </w:rPr>
        <w:t>dobře</w:t>
      </w:r>
    </w:p>
    <w:p w:rsidR="0024103D" w:rsidRDefault="009124E1" w:rsidP="009124E1">
      <w:pPr>
        <w:jc w:val="center"/>
        <w:rPr>
          <w:sz w:val="24"/>
        </w:rPr>
      </w:pPr>
      <w:r w:rsidRPr="009124E1">
        <w:rPr>
          <w:noProof/>
          <w:sz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8890</wp:posOffset>
            </wp:positionV>
            <wp:extent cx="1990725" cy="963930"/>
            <wp:effectExtent l="0" t="0" r="9525" b="7620"/>
            <wp:wrapSquare wrapText="bothSides"/>
            <wp:docPr id="1" name="Obrázek 1" descr="\\serverFFI\Redir\FFI\gberanova\Desktop\Posudky BP+ elektr. podpisy+obhajoby\Bal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FI\Redir\FFI\gberanova\Desktop\Posudky BP+ elektr. podpisy+obhajoby\Balí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 xml:space="preserve">  </w:t>
      </w:r>
    </w:p>
    <w:p w:rsidR="00EF4AC0" w:rsidRDefault="009124E1" w:rsidP="007F7884">
      <w:pPr>
        <w:rPr>
          <w:sz w:val="24"/>
        </w:rPr>
      </w:pPr>
      <w:r>
        <w:rPr>
          <w:sz w:val="24"/>
        </w:rPr>
        <w:t xml:space="preserve">                                                                      </w:t>
      </w:r>
    </w:p>
    <w:p w:rsidR="007F7884" w:rsidRPr="00235C8B" w:rsidRDefault="007F7884" w:rsidP="007F7884">
      <w:pPr>
        <w:ind w:left="2832" w:firstLine="708"/>
        <w:rPr>
          <w:sz w:val="24"/>
        </w:rPr>
      </w:pPr>
      <w:r w:rsidRPr="00235C8B">
        <w:rPr>
          <w:sz w:val="24"/>
        </w:rPr>
        <w:t>...................................................................................</w:t>
      </w:r>
    </w:p>
    <w:p w:rsidR="007F7884" w:rsidRPr="00235C8B" w:rsidRDefault="007F7884" w:rsidP="007F7884">
      <w:pPr>
        <w:ind w:left="3540" w:firstLine="708"/>
        <w:rPr>
          <w:sz w:val="24"/>
        </w:rPr>
      </w:pPr>
      <w:r w:rsidRPr="00235C8B">
        <w:rPr>
          <w:sz w:val="24"/>
        </w:rPr>
        <w:t xml:space="preserve">podpis </w:t>
      </w:r>
      <w:r w:rsidR="00C03466">
        <w:rPr>
          <w:sz w:val="24"/>
        </w:rPr>
        <w:t>oponenta</w:t>
      </w:r>
      <w:r w:rsidRPr="00235C8B">
        <w:rPr>
          <w:sz w:val="24"/>
        </w:rPr>
        <w:t xml:space="preserve"> diplomové práce</w:t>
      </w:r>
    </w:p>
    <w:p w:rsidR="007F7884" w:rsidRPr="00235C8B" w:rsidRDefault="007F7884" w:rsidP="007F7884">
      <w:pPr>
        <w:rPr>
          <w:sz w:val="24"/>
        </w:rPr>
      </w:pPr>
    </w:p>
    <w:p w:rsidR="007F7884" w:rsidRPr="00235C8B" w:rsidRDefault="007F7884" w:rsidP="007F7884">
      <w:pPr>
        <w:pStyle w:val="Zkladntext2"/>
      </w:pPr>
    </w:p>
    <w:p w:rsidR="007F7884" w:rsidRPr="00235C8B" w:rsidRDefault="007F7884" w:rsidP="007F7884">
      <w:pPr>
        <w:rPr>
          <w:sz w:val="24"/>
        </w:rPr>
      </w:pPr>
    </w:p>
    <w:p w:rsidR="007F7884" w:rsidRDefault="007F7884" w:rsidP="00B3512D">
      <w:pPr>
        <w:rPr>
          <w:sz w:val="24"/>
        </w:rPr>
      </w:pPr>
      <w:r w:rsidRPr="00235C8B">
        <w:rPr>
          <w:sz w:val="24"/>
        </w:rPr>
        <w:t xml:space="preserve">V Českých Budějovicích dne </w:t>
      </w:r>
      <w:r w:rsidR="00B3512D">
        <w:rPr>
          <w:sz w:val="24"/>
        </w:rPr>
        <w:t>20</w:t>
      </w:r>
      <w:r>
        <w:rPr>
          <w:sz w:val="24"/>
        </w:rPr>
        <w:t xml:space="preserve">. </w:t>
      </w:r>
      <w:r w:rsidR="00B3512D">
        <w:rPr>
          <w:sz w:val="24"/>
        </w:rPr>
        <w:t>ledna 2020</w:t>
      </w:r>
    </w:p>
    <w:p w:rsidR="009124E1" w:rsidRPr="00235C8B" w:rsidRDefault="009124E1" w:rsidP="00B3512D">
      <w:pPr>
        <w:rPr>
          <w:sz w:val="24"/>
        </w:rPr>
      </w:pPr>
    </w:p>
    <w:p w:rsidR="007F7884" w:rsidRPr="00235C8B" w:rsidRDefault="007F7884" w:rsidP="007F7884">
      <w:pPr>
        <w:rPr>
          <w:sz w:val="24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7F7884" w:rsidRPr="00235C8B" w:rsidTr="008F3D68">
        <w:tc>
          <w:tcPr>
            <w:tcW w:w="2155" w:type="dxa"/>
          </w:tcPr>
          <w:p w:rsidR="007F7884" w:rsidRPr="00235C8B" w:rsidRDefault="007F7884" w:rsidP="001F07B8">
            <w:pPr>
              <w:rPr>
                <w:sz w:val="24"/>
              </w:rPr>
            </w:pPr>
            <w:r w:rsidRPr="00235C8B">
              <w:rPr>
                <w:sz w:val="24"/>
              </w:rPr>
              <w:t>Stupeň klasifikace:</w:t>
            </w:r>
          </w:p>
        </w:tc>
        <w:tc>
          <w:tcPr>
            <w:tcW w:w="1842" w:type="dxa"/>
          </w:tcPr>
          <w:p w:rsidR="007F7884" w:rsidRPr="00235C8B" w:rsidRDefault="007F7884" w:rsidP="001F07B8">
            <w:pPr>
              <w:rPr>
                <w:sz w:val="24"/>
              </w:rPr>
            </w:pPr>
            <w:r w:rsidRPr="00235C8B">
              <w:rPr>
                <w:sz w:val="24"/>
              </w:rPr>
              <w:t xml:space="preserve">      výborně</w:t>
            </w:r>
          </w:p>
        </w:tc>
        <w:tc>
          <w:tcPr>
            <w:tcW w:w="1842" w:type="dxa"/>
          </w:tcPr>
          <w:p w:rsidR="007F7884" w:rsidRPr="00235C8B" w:rsidRDefault="007F7884" w:rsidP="001F07B8">
            <w:pPr>
              <w:rPr>
                <w:sz w:val="24"/>
              </w:rPr>
            </w:pPr>
            <w:r w:rsidRPr="00235C8B">
              <w:rPr>
                <w:sz w:val="24"/>
              </w:rPr>
              <w:t xml:space="preserve">  velmi dobře</w:t>
            </w:r>
          </w:p>
        </w:tc>
        <w:tc>
          <w:tcPr>
            <w:tcW w:w="1842" w:type="dxa"/>
          </w:tcPr>
          <w:p w:rsidR="007F7884" w:rsidRPr="00235C8B" w:rsidRDefault="007F7884" w:rsidP="001F07B8">
            <w:pPr>
              <w:rPr>
                <w:sz w:val="24"/>
              </w:rPr>
            </w:pPr>
            <w:r w:rsidRPr="00235C8B">
              <w:rPr>
                <w:sz w:val="24"/>
              </w:rPr>
              <w:t xml:space="preserve">       dobře</w:t>
            </w:r>
          </w:p>
        </w:tc>
        <w:tc>
          <w:tcPr>
            <w:tcW w:w="1842" w:type="dxa"/>
          </w:tcPr>
          <w:p w:rsidR="007F7884" w:rsidRPr="00235C8B" w:rsidRDefault="007F7884" w:rsidP="001F07B8">
            <w:pPr>
              <w:rPr>
                <w:sz w:val="24"/>
              </w:rPr>
            </w:pPr>
            <w:r w:rsidRPr="00235C8B">
              <w:rPr>
                <w:sz w:val="24"/>
              </w:rPr>
              <w:t xml:space="preserve">       nevyhověl</w:t>
            </w:r>
          </w:p>
        </w:tc>
      </w:tr>
    </w:tbl>
    <w:p w:rsidR="007F7884" w:rsidRPr="00235C8B" w:rsidRDefault="007F7884" w:rsidP="007F7884">
      <w:pPr>
        <w:rPr>
          <w:sz w:val="24"/>
        </w:rPr>
      </w:pPr>
    </w:p>
    <w:p w:rsidR="007F7884" w:rsidRPr="00235C8B" w:rsidRDefault="007F7884" w:rsidP="007F7884">
      <w:pPr>
        <w:rPr>
          <w:sz w:val="24"/>
        </w:rPr>
      </w:pPr>
    </w:p>
    <w:p w:rsidR="007F7884" w:rsidRPr="00A066FA" w:rsidRDefault="007F7884" w:rsidP="007F7884">
      <w:pPr>
        <w:rPr>
          <w:sz w:val="24"/>
        </w:rPr>
      </w:pPr>
      <w:r w:rsidRPr="00235C8B">
        <w:rPr>
          <w:sz w:val="24"/>
        </w:rPr>
        <w:t>*) Nehodící se škrtněte</w:t>
      </w:r>
    </w:p>
    <w:sectPr w:rsidR="007F7884" w:rsidRPr="00A066FA" w:rsidSect="007D6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65443"/>
    <w:multiLevelType w:val="hybridMultilevel"/>
    <w:tmpl w:val="1EC27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114177"/>
    <w:multiLevelType w:val="hybridMultilevel"/>
    <w:tmpl w:val="1BA870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84"/>
    <w:rsid w:val="000014BC"/>
    <w:rsid w:val="0000203D"/>
    <w:rsid w:val="00004650"/>
    <w:rsid w:val="00004A8F"/>
    <w:rsid w:val="00005A3D"/>
    <w:rsid w:val="00006957"/>
    <w:rsid w:val="00006BD1"/>
    <w:rsid w:val="000076F8"/>
    <w:rsid w:val="000078AE"/>
    <w:rsid w:val="00011CFA"/>
    <w:rsid w:val="00013403"/>
    <w:rsid w:val="00013837"/>
    <w:rsid w:val="000146D7"/>
    <w:rsid w:val="000164D6"/>
    <w:rsid w:val="00016570"/>
    <w:rsid w:val="00016608"/>
    <w:rsid w:val="00016653"/>
    <w:rsid w:val="000201E3"/>
    <w:rsid w:val="0002056B"/>
    <w:rsid w:val="000206C4"/>
    <w:rsid w:val="00020C6C"/>
    <w:rsid w:val="000224C3"/>
    <w:rsid w:val="00022F2E"/>
    <w:rsid w:val="000238C1"/>
    <w:rsid w:val="00023CC7"/>
    <w:rsid w:val="00024151"/>
    <w:rsid w:val="00024226"/>
    <w:rsid w:val="000246E6"/>
    <w:rsid w:val="00024C63"/>
    <w:rsid w:val="00025352"/>
    <w:rsid w:val="00026C4C"/>
    <w:rsid w:val="00027AED"/>
    <w:rsid w:val="00027CF7"/>
    <w:rsid w:val="00027F51"/>
    <w:rsid w:val="0003045C"/>
    <w:rsid w:val="00031779"/>
    <w:rsid w:val="0003242F"/>
    <w:rsid w:val="0003330A"/>
    <w:rsid w:val="00034AF4"/>
    <w:rsid w:val="00034B05"/>
    <w:rsid w:val="00034E92"/>
    <w:rsid w:val="000356EE"/>
    <w:rsid w:val="000357B9"/>
    <w:rsid w:val="00036017"/>
    <w:rsid w:val="000373EB"/>
    <w:rsid w:val="00037DAD"/>
    <w:rsid w:val="00040627"/>
    <w:rsid w:val="0004089B"/>
    <w:rsid w:val="0004216E"/>
    <w:rsid w:val="0004234C"/>
    <w:rsid w:val="0004248C"/>
    <w:rsid w:val="0004363B"/>
    <w:rsid w:val="000437C0"/>
    <w:rsid w:val="00044B35"/>
    <w:rsid w:val="00045E61"/>
    <w:rsid w:val="00047AC8"/>
    <w:rsid w:val="0005087B"/>
    <w:rsid w:val="00050E76"/>
    <w:rsid w:val="00050EEF"/>
    <w:rsid w:val="000527AA"/>
    <w:rsid w:val="000534EE"/>
    <w:rsid w:val="000536BA"/>
    <w:rsid w:val="00056591"/>
    <w:rsid w:val="000571B4"/>
    <w:rsid w:val="00060B1B"/>
    <w:rsid w:val="00060B82"/>
    <w:rsid w:val="000611BD"/>
    <w:rsid w:val="0006169B"/>
    <w:rsid w:val="000623B2"/>
    <w:rsid w:val="000669A4"/>
    <w:rsid w:val="00066EFC"/>
    <w:rsid w:val="00067AB2"/>
    <w:rsid w:val="00070C7B"/>
    <w:rsid w:val="000711E7"/>
    <w:rsid w:val="000719E7"/>
    <w:rsid w:val="00071E35"/>
    <w:rsid w:val="00072E26"/>
    <w:rsid w:val="000753EF"/>
    <w:rsid w:val="00075A8F"/>
    <w:rsid w:val="00077C6E"/>
    <w:rsid w:val="00082045"/>
    <w:rsid w:val="000823FE"/>
    <w:rsid w:val="00084013"/>
    <w:rsid w:val="0008438E"/>
    <w:rsid w:val="000855CD"/>
    <w:rsid w:val="00085AEE"/>
    <w:rsid w:val="00086686"/>
    <w:rsid w:val="00086BDB"/>
    <w:rsid w:val="00086E11"/>
    <w:rsid w:val="00086F42"/>
    <w:rsid w:val="000873C2"/>
    <w:rsid w:val="00087972"/>
    <w:rsid w:val="00090A7B"/>
    <w:rsid w:val="00090B31"/>
    <w:rsid w:val="00091B4F"/>
    <w:rsid w:val="00092483"/>
    <w:rsid w:val="00093151"/>
    <w:rsid w:val="00093CF5"/>
    <w:rsid w:val="00094CC4"/>
    <w:rsid w:val="0009669C"/>
    <w:rsid w:val="000969B5"/>
    <w:rsid w:val="00096CED"/>
    <w:rsid w:val="000A16A5"/>
    <w:rsid w:val="000A18DC"/>
    <w:rsid w:val="000A1FB1"/>
    <w:rsid w:val="000A35E0"/>
    <w:rsid w:val="000A3B2B"/>
    <w:rsid w:val="000A470A"/>
    <w:rsid w:val="000A5276"/>
    <w:rsid w:val="000A56FE"/>
    <w:rsid w:val="000A5C1D"/>
    <w:rsid w:val="000A6143"/>
    <w:rsid w:val="000A64A2"/>
    <w:rsid w:val="000A79A5"/>
    <w:rsid w:val="000A7C8B"/>
    <w:rsid w:val="000B219A"/>
    <w:rsid w:val="000B451C"/>
    <w:rsid w:val="000B549D"/>
    <w:rsid w:val="000B5BE2"/>
    <w:rsid w:val="000B7472"/>
    <w:rsid w:val="000C0362"/>
    <w:rsid w:val="000C19A1"/>
    <w:rsid w:val="000C210C"/>
    <w:rsid w:val="000C36CE"/>
    <w:rsid w:val="000C3987"/>
    <w:rsid w:val="000C3C7A"/>
    <w:rsid w:val="000C4C28"/>
    <w:rsid w:val="000C5D74"/>
    <w:rsid w:val="000C6384"/>
    <w:rsid w:val="000C74DA"/>
    <w:rsid w:val="000C7DD2"/>
    <w:rsid w:val="000D00B1"/>
    <w:rsid w:val="000D1DCE"/>
    <w:rsid w:val="000D2DDE"/>
    <w:rsid w:val="000D3563"/>
    <w:rsid w:val="000D3940"/>
    <w:rsid w:val="000D48AE"/>
    <w:rsid w:val="000D6B7F"/>
    <w:rsid w:val="000E1814"/>
    <w:rsid w:val="000E2A5D"/>
    <w:rsid w:val="000E31A6"/>
    <w:rsid w:val="000E6FBC"/>
    <w:rsid w:val="000F12F0"/>
    <w:rsid w:val="000F18DE"/>
    <w:rsid w:val="000F2633"/>
    <w:rsid w:val="000F2D6D"/>
    <w:rsid w:val="000F3485"/>
    <w:rsid w:val="000F3895"/>
    <w:rsid w:val="000F38EA"/>
    <w:rsid w:val="000F3EC7"/>
    <w:rsid w:val="000F6232"/>
    <w:rsid w:val="000F7562"/>
    <w:rsid w:val="00100620"/>
    <w:rsid w:val="00100797"/>
    <w:rsid w:val="00100CF1"/>
    <w:rsid w:val="0010272D"/>
    <w:rsid w:val="00102FEA"/>
    <w:rsid w:val="0010303E"/>
    <w:rsid w:val="001038EA"/>
    <w:rsid w:val="00103FBF"/>
    <w:rsid w:val="00104772"/>
    <w:rsid w:val="00104A18"/>
    <w:rsid w:val="001061DC"/>
    <w:rsid w:val="00110DF3"/>
    <w:rsid w:val="001118B6"/>
    <w:rsid w:val="001131B9"/>
    <w:rsid w:val="00114400"/>
    <w:rsid w:val="0011477F"/>
    <w:rsid w:val="00115258"/>
    <w:rsid w:val="001159B2"/>
    <w:rsid w:val="00117851"/>
    <w:rsid w:val="00120032"/>
    <w:rsid w:val="001206F7"/>
    <w:rsid w:val="00121559"/>
    <w:rsid w:val="00121796"/>
    <w:rsid w:val="00121D46"/>
    <w:rsid w:val="001227CF"/>
    <w:rsid w:val="001232D1"/>
    <w:rsid w:val="0012374C"/>
    <w:rsid w:val="00123A1C"/>
    <w:rsid w:val="0012429F"/>
    <w:rsid w:val="00125070"/>
    <w:rsid w:val="00125107"/>
    <w:rsid w:val="00125FAC"/>
    <w:rsid w:val="001269F8"/>
    <w:rsid w:val="00126D37"/>
    <w:rsid w:val="001271F2"/>
    <w:rsid w:val="00127D9F"/>
    <w:rsid w:val="00131106"/>
    <w:rsid w:val="0013216B"/>
    <w:rsid w:val="00132AB5"/>
    <w:rsid w:val="00132B40"/>
    <w:rsid w:val="00132E0D"/>
    <w:rsid w:val="00135337"/>
    <w:rsid w:val="00135E4C"/>
    <w:rsid w:val="001377A6"/>
    <w:rsid w:val="00137A14"/>
    <w:rsid w:val="00137F3E"/>
    <w:rsid w:val="00140B47"/>
    <w:rsid w:val="00140BE9"/>
    <w:rsid w:val="001414AA"/>
    <w:rsid w:val="001414FF"/>
    <w:rsid w:val="00141F32"/>
    <w:rsid w:val="0014281B"/>
    <w:rsid w:val="0014287F"/>
    <w:rsid w:val="0014393C"/>
    <w:rsid w:val="0014680A"/>
    <w:rsid w:val="00147398"/>
    <w:rsid w:val="00147AB7"/>
    <w:rsid w:val="00147D16"/>
    <w:rsid w:val="00150438"/>
    <w:rsid w:val="0015149E"/>
    <w:rsid w:val="001517AB"/>
    <w:rsid w:val="00151FA0"/>
    <w:rsid w:val="00153653"/>
    <w:rsid w:val="0015367F"/>
    <w:rsid w:val="001545CD"/>
    <w:rsid w:val="00157FA1"/>
    <w:rsid w:val="00160DCB"/>
    <w:rsid w:val="00160ECB"/>
    <w:rsid w:val="00161BFC"/>
    <w:rsid w:val="001621A6"/>
    <w:rsid w:val="00162248"/>
    <w:rsid w:val="001625EA"/>
    <w:rsid w:val="00165FE4"/>
    <w:rsid w:val="0016706E"/>
    <w:rsid w:val="00167701"/>
    <w:rsid w:val="00170408"/>
    <w:rsid w:val="00170409"/>
    <w:rsid w:val="00171951"/>
    <w:rsid w:val="00171A24"/>
    <w:rsid w:val="00171B1D"/>
    <w:rsid w:val="00172093"/>
    <w:rsid w:val="001720FE"/>
    <w:rsid w:val="001721A1"/>
    <w:rsid w:val="00172884"/>
    <w:rsid w:val="00172E78"/>
    <w:rsid w:val="001743DB"/>
    <w:rsid w:val="001749E7"/>
    <w:rsid w:val="00174FF6"/>
    <w:rsid w:val="00175756"/>
    <w:rsid w:val="00175D08"/>
    <w:rsid w:val="00176909"/>
    <w:rsid w:val="00176F54"/>
    <w:rsid w:val="001772D0"/>
    <w:rsid w:val="001806A4"/>
    <w:rsid w:val="00180C81"/>
    <w:rsid w:val="001821BF"/>
    <w:rsid w:val="0018280D"/>
    <w:rsid w:val="00182A60"/>
    <w:rsid w:val="0018325C"/>
    <w:rsid w:val="001849CB"/>
    <w:rsid w:val="00184A33"/>
    <w:rsid w:val="001852D9"/>
    <w:rsid w:val="00190136"/>
    <w:rsid w:val="00190390"/>
    <w:rsid w:val="001907BD"/>
    <w:rsid w:val="00192ADC"/>
    <w:rsid w:val="00193160"/>
    <w:rsid w:val="001936F8"/>
    <w:rsid w:val="00193F7F"/>
    <w:rsid w:val="00194C2F"/>
    <w:rsid w:val="001952DA"/>
    <w:rsid w:val="001956A5"/>
    <w:rsid w:val="00195716"/>
    <w:rsid w:val="00195E2A"/>
    <w:rsid w:val="001967E0"/>
    <w:rsid w:val="001974F4"/>
    <w:rsid w:val="001A0075"/>
    <w:rsid w:val="001A0F2D"/>
    <w:rsid w:val="001A14A8"/>
    <w:rsid w:val="001A1C27"/>
    <w:rsid w:val="001A3091"/>
    <w:rsid w:val="001A3E82"/>
    <w:rsid w:val="001A402E"/>
    <w:rsid w:val="001A4F22"/>
    <w:rsid w:val="001A5C37"/>
    <w:rsid w:val="001A6530"/>
    <w:rsid w:val="001A74A9"/>
    <w:rsid w:val="001A76F5"/>
    <w:rsid w:val="001B07DA"/>
    <w:rsid w:val="001B21F7"/>
    <w:rsid w:val="001B2386"/>
    <w:rsid w:val="001B2F89"/>
    <w:rsid w:val="001B3404"/>
    <w:rsid w:val="001B3711"/>
    <w:rsid w:val="001B4674"/>
    <w:rsid w:val="001B46E8"/>
    <w:rsid w:val="001B53DE"/>
    <w:rsid w:val="001B67F7"/>
    <w:rsid w:val="001B7091"/>
    <w:rsid w:val="001C1B1C"/>
    <w:rsid w:val="001C286E"/>
    <w:rsid w:val="001C29B9"/>
    <w:rsid w:val="001C2A8B"/>
    <w:rsid w:val="001C2C91"/>
    <w:rsid w:val="001C3FFC"/>
    <w:rsid w:val="001C5769"/>
    <w:rsid w:val="001C6328"/>
    <w:rsid w:val="001C6879"/>
    <w:rsid w:val="001D0319"/>
    <w:rsid w:val="001D1D2B"/>
    <w:rsid w:val="001D2BDA"/>
    <w:rsid w:val="001D2F73"/>
    <w:rsid w:val="001D3C2C"/>
    <w:rsid w:val="001D3C89"/>
    <w:rsid w:val="001D43FE"/>
    <w:rsid w:val="001D4C27"/>
    <w:rsid w:val="001D7D59"/>
    <w:rsid w:val="001E0FF6"/>
    <w:rsid w:val="001E143B"/>
    <w:rsid w:val="001E1744"/>
    <w:rsid w:val="001E44E0"/>
    <w:rsid w:val="001E4C62"/>
    <w:rsid w:val="001E5776"/>
    <w:rsid w:val="001E6651"/>
    <w:rsid w:val="001E6DE2"/>
    <w:rsid w:val="001E6F87"/>
    <w:rsid w:val="001E7806"/>
    <w:rsid w:val="001E794B"/>
    <w:rsid w:val="001E7DF8"/>
    <w:rsid w:val="001F0663"/>
    <w:rsid w:val="001F0CF2"/>
    <w:rsid w:val="001F1C62"/>
    <w:rsid w:val="001F2A8D"/>
    <w:rsid w:val="001F3237"/>
    <w:rsid w:val="001F3E57"/>
    <w:rsid w:val="001F4CB1"/>
    <w:rsid w:val="00200560"/>
    <w:rsid w:val="002013A8"/>
    <w:rsid w:val="002020AC"/>
    <w:rsid w:val="00203089"/>
    <w:rsid w:val="002036B9"/>
    <w:rsid w:val="00203B3D"/>
    <w:rsid w:val="00204990"/>
    <w:rsid w:val="00204EE7"/>
    <w:rsid w:val="0020626F"/>
    <w:rsid w:val="002074D0"/>
    <w:rsid w:val="00207806"/>
    <w:rsid w:val="002116DC"/>
    <w:rsid w:val="00211B3E"/>
    <w:rsid w:val="00212AFA"/>
    <w:rsid w:val="002133AF"/>
    <w:rsid w:val="00213AFB"/>
    <w:rsid w:val="00214701"/>
    <w:rsid w:val="002153B3"/>
    <w:rsid w:val="002163F3"/>
    <w:rsid w:val="00216656"/>
    <w:rsid w:val="00217C3E"/>
    <w:rsid w:val="00217C43"/>
    <w:rsid w:val="0022211F"/>
    <w:rsid w:val="00222476"/>
    <w:rsid w:val="00222F0C"/>
    <w:rsid w:val="00223B03"/>
    <w:rsid w:val="00224E88"/>
    <w:rsid w:val="00224EE0"/>
    <w:rsid w:val="002253DE"/>
    <w:rsid w:val="002257D5"/>
    <w:rsid w:val="002303EC"/>
    <w:rsid w:val="00230F60"/>
    <w:rsid w:val="00232604"/>
    <w:rsid w:val="00232731"/>
    <w:rsid w:val="002329B7"/>
    <w:rsid w:val="00233CA1"/>
    <w:rsid w:val="00234A70"/>
    <w:rsid w:val="0023565D"/>
    <w:rsid w:val="00235F7E"/>
    <w:rsid w:val="0023610C"/>
    <w:rsid w:val="002367C8"/>
    <w:rsid w:val="00236FBD"/>
    <w:rsid w:val="00237660"/>
    <w:rsid w:val="00240479"/>
    <w:rsid w:val="00240CF4"/>
    <w:rsid w:val="00240EE2"/>
    <w:rsid w:val="0024103D"/>
    <w:rsid w:val="0024125A"/>
    <w:rsid w:val="00241FD7"/>
    <w:rsid w:val="00242041"/>
    <w:rsid w:val="00242731"/>
    <w:rsid w:val="002437F7"/>
    <w:rsid w:val="00243A7B"/>
    <w:rsid w:val="00243DD8"/>
    <w:rsid w:val="00244885"/>
    <w:rsid w:val="00245587"/>
    <w:rsid w:val="00246BDC"/>
    <w:rsid w:val="002474C8"/>
    <w:rsid w:val="00247CE8"/>
    <w:rsid w:val="00247D9F"/>
    <w:rsid w:val="00250730"/>
    <w:rsid w:val="00251E55"/>
    <w:rsid w:val="00251F40"/>
    <w:rsid w:val="002520EA"/>
    <w:rsid w:val="00252D03"/>
    <w:rsid w:val="00253B6A"/>
    <w:rsid w:val="002540C4"/>
    <w:rsid w:val="002550E4"/>
    <w:rsid w:val="00255ACF"/>
    <w:rsid w:val="00255EA8"/>
    <w:rsid w:val="002567BB"/>
    <w:rsid w:val="0025777A"/>
    <w:rsid w:val="0025787A"/>
    <w:rsid w:val="00257C97"/>
    <w:rsid w:val="00257F99"/>
    <w:rsid w:val="00261215"/>
    <w:rsid w:val="00261758"/>
    <w:rsid w:val="002617FD"/>
    <w:rsid w:val="00261ECF"/>
    <w:rsid w:val="00262086"/>
    <w:rsid w:val="0026275D"/>
    <w:rsid w:val="002627E7"/>
    <w:rsid w:val="002628EE"/>
    <w:rsid w:val="002633D5"/>
    <w:rsid w:val="00263A56"/>
    <w:rsid w:val="002652A0"/>
    <w:rsid w:val="00266307"/>
    <w:rsid w:val="00267DA7"/>
    <w:rsid w:val="002702FA"/>
    <w:rsid w:val="00272AFD"/>
    <w:rsid w:val="002739EB"/>
    <w:rsid w:val="00273E4A"/>
    <w:rsid w:val="00274B7A"/>
    <w:rsid w:val="00275422"/>
    <w:rsid w:val="00276664"/>
    <w:rsid w:val="00276D22"/>
    <w:rsid w:val="00277423"/>
    <w:rsid w:val="00277B59"/>
    <w:rsid w:val="002803CB"/>
    <w:rsid w:val="0028080A"/>
    <w:rsid w:val="002809A5"/>
    <w:rsid w:val="00281B45"/>
    <w:rsid w:val="00282A98"/>
    <w:rsid w:val="00282D31"/>
    <w:rsid w:val="002845D9"/>
    <w:rsid w:val="0028479C"/>
    <w:rsid w:val="00285CFA"/>
    <w:rsid w:val="002866D6"/>
    <w:rsid w:val="00286A8B"/>
    <w:rsid w:val="00286DAC"/>
    <w:rsid w:val="0028711F"/>
    <w:rsid w:val="00287923"/>
    <w:rsid w:val="00287A5E"/>
    <w:rsid w:val="00291E1F"/>
    <w:rsid w:val="0029236F"/>
    <w:rsid w:val="0029254E"/>
    <w:rsid w:val="0029348A"/>
    <w:rsid w:val="00294BBC"/>
    <w:rsid w:val="00294FE1"/>
    <w:rsid w:val="00296DDA"/>
    <w:rsid w:val="00296F2D"/>
    <w:rsid w:val="002A15EE"/>
    <w:rsid w:val="002A214D"/>
    <w:rsid w:val="002A2745"/>
    <w:rsid w:val="002A32FC"/>
    <w:rsid w:val="002A3CE1"/>
    <w:rsid w:val="002A582F"/>
    <w:rsid w:val="002A71D0"/>
    <w:rsid w:val="002B0A4A"/>
    <w:rsid w:val="002B1325"/>
    <w:rsid w:val="002B157B"/>
    <w:rsid w:val="002B2D85"/>
    <w:rsid w:val="002B30BB"/>
    <w:rsid w:val="002B39E5"/>
    <w:rsid w:val="002B4562"/>
    <w:rsid w:val="002B48DB"/>
    <w:rsid w:val="002B4AB4"/>
    <w:rsid w:val="002B4C73"/>
    <w:rsid w:val="002B5240"/>
    <w:rsid w:val="002B60B9"/>
    <w:rsid w:val="002B6EB5"/>
    <w:rsid w:val="002B7D9C"/>
    <w:rsid w:val="002C0B56"/>
    <w:rsid w:val="002C269B"/>
    <w:rsid w:val="002C2F1F"/>
    <w:rsid w:val="002C359A"/>
    <w:rsid w:val="002C3A1C"/>
    <w:rsid w:val="002C3BAD"/>
    <w:rsid w:val="002C52E7"/>
    <w:rsid w:val="002C5E6C"/>
    <w:rsid w:val="002C647E"/>
    <w:rsid w:val="002C64CC"/>
    <w:rsid w:val="002C7F23"/>
    <w:rsid w:val="002D06F6"/>
    <w:rsid w:val="002D0B25"/>
    <w:rsid w:val="002D1427"/>
    <w:rsid w:val="002D14C7"/>
    <w:rsid w:val="002D1BC1"/>
    <w:rsid w:val="002D2805"/>
    <w:rsid w:val="002D3B5B"/>
    <w:rsid w:val="002D4481"/>
    <w:rsid w:val="002D490E"/>
    <w:rsid w:val="002D4AD8"/>
    <w:rsid w:val="002D5A3A"/>
    <w:rsid w:val="002D79AD"/>
    <w:rsid w:val="002E0005"/>
    <w:rsid w:val="002E0669"/>
    <w:rsid w:val="002E07F5"/>
    <w:rsid w:val="002E1096"/>
    <w:rsid w:val="002E1AAB"/>
    <w:rsid w:val="002E1AFD"/>
    <w:rsid w:val="002E25EB"/>
    <w:rsid w:val="002E27A6"/>
    <w:rsid w:val="002E2A09"/>
    <w:rsid w:val="002E680B"/>
    <w:rsid w:val="002E6DA4"/>
    <w:rsid w:val="002E7045"/>
    <w:rsid w:val="002E749F"/>
    <w:rsid w:val="002E7677"/>
    <w:rsid w:val="002E781B"/>
    <w:rsid w:val="002F051A"/>
    <w:rsid w:val="002F0BB1"/>
    <w:rsid w:val="002F13D7"/>
    <w:rsid w:val="002F2019"/>
    <w:rsid w:val="002F298F"/>
    <w:rsid w:val="002F2AE3"/>
    <w:rsid w:val="002F2ED6"/>
    <w:rsid w:val="002F35F0"/>
    <w:rsid w:val="002F4E10"/>
    <w:rsid w:val="002F5DB5"/>
    <w:rsid w:val="002F6749"/>
    <w:rsid w:val="002F6AF7"/>
    <w:rsid w:val="002F733C"/>
    <w:rsid w:val="002F7C4F"/>
    <w:rsid w:val="0030008D"/>
    <w:rsid w:val="00300206"/>
    <w:rsid w:val="00300F47"/>
    <w:rsid w:val="00301BCC"/>
    <w:rsid w:val="00301D09"/>
    <w:rsid w:val="003020B6"/>
    <w:rsid w:val="00302381"/>
    <w:rsid w:val="0030312E"/>
    <w:rsid w:val="00303F4A"/>
    <w:rsid w:val="00305DD0"/>
    <w:rsid w:val="0030678E"/>
    <w:rsid w:val="00310C81"/>
    <w:rsid w:val="00311EBB"/>
    <w:rsid w:val="00312156"/>
    <w:rsid w:val="003126B0"/>
    <w:rsid w:val="00314FAD"/>
    <w:rsid w:val="003154AA"/>
    <w:rsid w:val="00315A72"/>
    <w:rsid w:val="0031709B"/>
    <w:rsid w:val="00317E9A"/>
    <w:rsid w:val="00320998"/>
    <w:rsid w:val="00321242"/>
    <w:rsid w:val="00321A58"/>
    <w:rsid w:val="00322412"/>
    <w:rsid w:val="00322C49"/>
    <w:rsid w:val="00324C0A"/>
    <w:rsid w:val="00326823"/>
    <w:rsid w:val="003270CD"/>
    <w:rsid w:val="00327361"/>
    <w:rsid w:val="00330E93"/>
    <w:rsid w:val="0033153F"/>
    <w:rsid w:val="00331DFF"/>
    <w:rsid w:val="003336C7"/>
    <w:rsid w:val="00334CBF"/>
    <w:rsid w:val="00334E6F"/>
    <w:rsid w:val="00334EA2"/>
    <w:rsid w:val="00335BB0"/>
    <w:rsid w:val="00336AD4"/>
    <w:rsid w:val="003374CD"/>
    <w:rsid w:val="00337549"/>
    <w:rsid w:val="00337650"/>
    <w:rsid w:val="003377D6"/>
    <w:rsid w:val="003408E4"/>
    <w:rsid w:val="00340971"/>
    <w:rsid w:val="00342F3D"/>
    <w:rsid w:val="00343574"/>
    <w:rsid w:val="0034503D"/>
    <w:rsid w:val="0034749C"/>
    <w:rsid w:val="00347FF1"/>
    <w:rsid w:val="00350474"/>
    <w:rsid w:val="003504A8"/>
    <w:rsid w:val="0035090A"/>
    <w:rsid w:val="00351306"/>
    <w:rsid w:val="003517E6"/>
    <w:rsid w:val="003520B5"/>
    <w:rsid w:val="003525BF"/>
    <w:rsid w:val="0035391C"/>
    <w:rsid w:val="00353CA8"/>
    <w:rsid w:val="0035424C"/>
    <w:rsid w:val="0035512A"/>
    <w:rsid w:val="003562F2"/>
    <w:rsid w:val="00356DE0"/>
    <w:rsid w:val="003575DB"/>
    <w:rsid w:val="00357E89"/>
    <w:rsid w:val="00360852"/>
    <w:rsid w:val="003628E6"/>
    <w:rsid w:val="00362CEE"/>
    <w:rsid w:val="00362E0C"/>
    <w:rsid w:val="00363608"/>
    <w:rsid w:val="00364BEF"/>
    <w:rsid w:val="00365E1C"/>
    <w:rsid w:val="00367567"/>
    <w:rsid w:val="00367F39"/>
    <w:rsid w:val="00370C6D"/>
    <w:rsid w:val="00374776"/>
    <w:rsid w:val="00375136"/>
    <w:rsid w:val="003755DB"/>
    <w:rsid w:val="00377F0F"/>
    <w:rsid w:val="0038020C"/>
    <w:rsid w:val="0038023E"/>
    <w:rsid w:val="0038291B"/>
    <w:rsid w:val="00383087"/>
    <w:rsid w:val="00383728"/>
    <w:rsid w:val="003837BD"/>
    <w:rsid w:val="00384D07"/>
    <w:rsid w:val="0038568F"/>
    <w:rsid w:val="003858AC"/>
    <w:rsid w:val="00385D51"/>
    <w:rsid w:val="003868AC"/>
    <w:rsid w:val="003879F3"/>
    <w:rsid w:val="00390068"/>
    <w:rsid w:val="0039134C"/>
    <w:rsid w:val="00392494"/>
    <w:rsid w:val="0039296B"/>
    <w:rsid w:val="00393098"/>
    <w:rsid w:val="0039324B"/>
    <w:rsid w:val="00393DD6"/>
    <w:rsid w:val="00395142"/>
    <w:rsid w:val="00395490"/>
    <w:rsid w:val="003958D1"/>
    <w:rsid w:val="003959FC"/>
    <w:rsid w:val="00397268"/>
    <w:rsid w:val="003975C3"/>
    <w:rsid w:val="003A07E3"/>
    <w:rsid w:val="003A23FF"/>
    <w:rsid w:val="003A2573"/>
    <w:rsid w:val="003A2F95"/>
    <w:rsid w:val="003A300B"/>
    <w:rsid w:val="003A3CB8"/>
    <w:rsid w:val="003A7438"/>
    <w:rsid w:val="003B02D9"/>
    <w:rsid w:val="003B061B"/>
    <w:rsid w:val="003B184A"/>
    <w:rsid w:val="003B1873"/>
    <w:rsid w:val="003B3464"/>
    <w:rsid w:val="003B469D"/>
    <w:rsid w:val="003B4D9E"/>
    <w:rsid w:val="003B4FDF"/>
    <w:rsid w:val="003B5D34"/>
    <w:rsid w:val="003B5FA2"/>
    <w:rsid w:val="003B6243"/>
    <w:rsid w:val="003B6275"/>
    <w:rsid w:val="003B68E2"/>
    <w:rsid w:val="003B6C5E"/>
    <w:rsid w:val="003B6F93"/>
    <w:rsid w:val="003B79A8"/>
    <w:rsid w:val="003C0DB5"/>
    <w:rsid w:val="003C1046"/>
    <w:rsid w:val="003C1193"/>
    <w:rsid w:val="003C19D4"/>
    <w:rsid w:val="003C1FD6"/>
    <w:rsid w:val="003C26BF"/>
    <w:rsid w:val="003C4762"/>
    <w:rsid w:val="003C5E28"/>
    <w:rsid w:val="003C68FD"/>
    <w:rsid w:val="003C7607"/>
    <w:rsid w:val="003C7DF7"/>
    <w:rsid w:val="003D0268"/>
    <w:rsid w:val="003D173C"/>
    <w:rsid w:val="003D3CB5"/>
    <w:rsid w:val="003D4658"/>
    <w:rsid w:val="003D4F24"/>
    <w:rsid w:val="003D6CA5"/>
    <w:rsid w:val="003D73D9"/>
    <w:rsid w:val="003E0978"/>
    <w:rsid w:val="003E182A"/>
    <w:rsid w:val="003E1F07"/>
    <w:rsid w:val="003E3CE5"/>
    <w:rsid w:val="003E563B"/>
    <w:rsid w:val="003E5770"/>
    <w:rsid w:val="003E61FD"/>
    <w:rsid w:val="003E6618"/>
    <w:rsid w:val="003E7B0A"/>
    <w:rsid w:val="003E7D00"/>
    <w:rsid w:val="003E7FE9"/>
    <w:rsid w:val="003F0C43"/>
    <w:rsid w:val="003F1F18"/>
    <w:rsid w:val="003F2D81"/>
    <w:rsid w:val="003F37F6"/>
    <w:rsid w:val="003F38B1"/>
    <w:rsid w:val="003F38D7"/>
    <w:rsid w:val="003F4D13"/>
    <w:rsid w:val="003F5085"/>
    <w:rsid w:val="003F6256"/>
    <w:rsid w:val="003F6CDB"/>
    <w:rsid w:val="003F6F4B"/>
    <w:rsid w:val="003F79D5"/>
    <w:rsid w:val="003F7A9E"/>
    <w:rsid w:val="00402671"/>
    <w:rsid w:val="00402F0D"/>
    <w:rsid w:val="00404CA4"/>
    <w:rsid w:val="00406E8E"/>
    <w:rsid w:val="00410858"/>
    <w:rsid w:val="004112A1"/>
    <w:rsid w:val="004128FA"/>
    <w:rsid w:val="00412EA0"/>
    <w:rsid w:val="00413A8F"/>
    <w:rsid w:val="004142CA"/>
    <w:rsid w:val="00414951"/>
    <w:rsid w:val="00414A31"/>
    <w:rsid w:val="00414E81"/>
    <w:rsid w:val="004158AA"/>
    <w:rsid w:val="00415B90"/>
    <w:rsid w:val="004177B8"/>
    <w:rsid w:val="004200CA"/>
    <w:rsid w:val="004213DB"/>
    <w:rsid w:val="00421AFB"/>
    <w:rsid w:val="00421B33"/>
    <w:rsid w:val="0042262F"/>
    <w:rsid w:val="004229F5"/>
    <w:rsid w:val="004233D0"/>
    <w:rsid w:val="00423CB8"/>
    <w:rsid w:val="00424A98"/>
    <w:rsid w:val="004256C5"/>
    <w:rsid w:val="00425B8C"/>
    <w:rsid w:val="00425BD5"/>
    <w:rsid w:val="00426DE5"/>
    <w:rsid w:val="00427593"/>
    <w:rsid w:val="00427F7E"/>
    <w:rsid w:val="00430E12"/>
    <w:rsid w:val="0043161F"/>
    <w:rsid w:val="00431A4E"/>
    <w:rsid w:val="004321C2"/>
    <w:rsid w:val="00432684"/>
    <w:rsid w:val="00432904"/>
    <w:rsid w:val="00432B8E"/>
    <w:rsid w:val="004339D6"/>
    <w:rsid w:val="00433C67"/>
    <w:rsid w:val="00433F2C"/>
    <w:rsid w:val="0043408C"/>
    <w:rsid w:val="00434DCD"/>
    <w:rsid w:val="004350B6"/>
    <w:rsid w:val="00440384"/>
    <w:rsid w:val="004408D9"/>
    <w:rsid w:val="00441386"/>
    <w:rsid w:val="00441E6A"/>
    <w:rsid w:val="004429EA"/>
    <w:rsid w:val="00443E98"/>
    <w:rsid w:val="004442CD"/>
    <w:rsid w:val="0044491F"/>
    <w:rsid w:val="00444F33"/>
    <w:rsid w:val="00444FA4"/>
    <w:rsid w:val="004459DD"/>
    <w:rsid w:val="00446B8F"/>
    <w:rsid w:val="00447283"/>
    <w:rsid w:val="00451E9B"/>
    <w:rsid w:val="00452243"/>
    <w:rsid w:val="00452BD6"/>
    <w:rsid w:val="004530C3"/>
    <w:rsid w:val="00456816"/>
    <w:rsid w:val="00456C81"/>
    <w:rsid w:val="00461157"/>
    <w:rsid w:val="0046217B"/>
    <w:rsid w:val="004622F7"/>
    <w:rsid w:val="00463787"/>
    <w:rsid w:val="00463974"/>
    <w:rsid w:val="00464A24"/>
    <w:rsid w:val="0046549D"/>
    <w:rsid w:val="0047087D"/>
    <w:rsid w:val="00471A22"/>
    <w:rsid w:val="0047227F"/>
    <w:rsid w:val="00472BE6"/>
    <w:rsid w:val="0047390D"/>
    <w:rsid w:val="00474909"/>
    <w:rsid w:val="00474A2E"/>
    <w:rsid w:val="00474D50"/>
    <w:rsid w:val="00474DF0"/>
    <w:rsid w:val="00474EE1"/>
    <w:rsid w:val="0047677B"/>
    <w:rsid w:val="00476C8B"/>
    <w:rsid w:val="00476F2D"/>
    <w:rsid w:val="00477248"/>
    <w:rsid w:val="00477CDF"/>
    <w:rsid w:val="00480429"/>
    <w:rsid w:val="004813AF"/>
    <w:rsid w:val="0048144F"/>
    <w:rsid w:val="0048156A"/>
    <w:rsid w:val="004817F2"/>
    <w:rsid w:val="00482009"/>
    <w:rsid w:val="004825DC"/>
    <w:rsid w:val="00483FFC"/>
    <w:rsid w:val="004841A7"/>
    <w:rsid w:val="00484D7B"/>
    <w:rsid w:val="00485A59"/>
    <w:rsid w:val="0048687E"/>
    <w:rsid w:val="00487683"/>
    <w:rsid w:val="00487F2D"/>
    <w:rsid w:val="00490547"/>
    <w:rsid w:val="004911BD"/>
    <w:rsid w:val="00491737"/>
    <w:rsid w:val="00491C67"/>
    <w:rsid w:val="0049362C"/>
    <w:rsid w:val="004941F7"/>
    <w:rsid w:val="00495811"/>
    <w:rsid w:val="00495F75"/>
    <w:rsid w:val="00496723"/>
    <w:rsid w:val="004967F6"/>
    <w:rsid w:val="00496C2C"/>
    <w:rsid w:val="0049726A"/>
    <w:rsid w:val="00497273"/>
    <w:rsid w:val="004A0152"/>
    <w:rsid w:val="004A048A"/>
    <w:rsid w:val="004A06A6"/>
    <w:rsid w:val="004A0910"/>
    <w:rsid w:val="004A0B4E"/>
    <w:rsid w:val="004A0FEF"/>
    <w:rsid w:val="004A13AE"/>
    <w:rsid w:val="004A1B27"/>
    <w:rsid w:val="004A1F73"/>
    <w:rsid w:val="004A2696"/>
    <w:rsid w:val="004A284A"/>
    <w:rsid w:val="004A3FCA"/>
    <w:rsid w:val="004A4133"/>
    <w:rsid w:val="004A534A"/>
    <w:rsid w:val="004B0977"/>
    <w:rsid w:val="004B10B1"/>
    <w:rsid w:val="004B14DF"/>
    <w:rsid w:val="004B24B6"/>
    <w:rsid w:val="004B3662"/>
    <w:rsid w:val="004B3826"/>
    <w:rsid w:val="004B3AEF"/>
    <w:rsid w:val="004B3D06"/>
    <w:rsid w:val="004B4244"/>
    <w:rsid w:val="004B4445"/>
    <w:rsid w:val="004B4755"/>
    <w:rsid w:val="004B571E"/>
    <w:rsid w:val="004B670F"/>
    <w:rsid w:val="004B6BCF"/>
    <w:rsid w:val="004B7078"/>
    <w:rsid w:val="004B74BD"/>
    <w:rsid w:val="004C0B97"/>
    <w:rsid w:val="004C24F5"/>
    <w:rsid w:val="004C34E7"/>
    <w:rsid w:val="004C4C8C"/>
    <w:rsid w:val="004C68EC"/>
    <w:rsid w:val="004C6E86"/>
    <w:rsid w:val="004C72B2"/>
    <w:rsid w:val="004C7797"/>
    <w:rsid w:val="004D149A"/>
    <w:rsid w:val="004D264C"/>
    <w:rsid w:val="004D35EB"/>
    <w:rsid w:val="004D3E47"/>
    <w:rsid w:val="004D584E"/>
    <w:rsid w:val="004D5CB4"/>
    <w:rsid w:val="004D5EF3"/>
    <w:rsid w:val="004D6DEA"/>
    <w:rsid w:val="004D7581"/>
    <w:rsid w:val="004D7858"/>
    <w:rsid w:val="004E0A3F"/>
    <w:rsid w:val="004E0F19"/>
    <w:rsid w:val="004E1137"/>
    <w:rsid w:val="004E1619"/>
    <w:rsid w:val="004E19B2"/>
    <w:rsid w:val="004E217F"/>
    <w:rsid w:val="004E2A11"/>
    <w:rsid w:val="004E47FB"/>
    <w:rsid w:val="004E4E73"/>
    <w:rsid w:val="004E5A71"/>
    <w:rsid w:val="004F04BD"/>
    <w:rsid w:val="004F06DF"/>
    <w:rsid w:val="004F0AFC"/>
    <w:rsid w:val="004F0D4D"/>
    <w:rsid w:val="004F0D66"/>
    <w:rsid w:val="004F1505"/>
    <w:rsid w:val="004F3525"/>
    <w:rsid w:val="004F3BC2"/>
    <w:rsid w:val="004F4214"/>
    <w:rsid w:val="004F430D"/>
    <w:rsid w:val="004F6CE8"/>
    <w:rsid w:val="004F71E6"/>
    <w:rsid w:val="004F7A4C"/>
    <w:rsid w:val="004F7C50"/>
    <w:rsid w:val="00500B7E"/>
    <w:rsid w:val="00502D76"/>
    <w:rsid w:val="00503158"/>
    <w:rsid w:val="00504200"/>
    <w:rsid w:val="00504DCD"/>
    <w:rsid w:val="00505F5E"/>
    <w:rsid w:val="00506E71"/>
    <w:rsid w:val="00507BC4"/>
    <w:rsid w:val="00510879"/>
    <w:rsid w:val="00511211"/>
    <w:rsid w:val="00511848"/>
    <w:rsid w:val="00514484"/>
    <w:rsid w:val="00515140"/>
    <w:rsid w:val="00515467"/>
    <w:rsid w:val="00515620"/>
    <w:rsid w:val="00515797"/>
    <w:rsid w:val="005157AE"/>
    <w:rsid w:val="0051616F"/>
    <w:rsid w:val="00516CF6"/>
    <w:rsid w:val="0051726C"/>
    <w:rsid w:val="0051764F"/>
    <w:rsid w:val="00520F69"/>
    <w:rsid w:val="00521C9F"/>
    <w:rsid w:val="0052299A"/>
    <w:rsid w:val="00523D48"/>
    <w:rsid w:val="005247D3"/>
    <w:rsid w:val="00525072"/>
    <w:rsid w:val="005252CA"/>
    <w:rsid w:val="00525C63"/>
    <w:rsid w:val="005266DB"/>
    <w:rsid w:val="00527A6C"/>
    <w:rsid w:val="00530FA5"/>
    <w:rsid w:val="00532613"/>
    <w:rsid w:val="00532755"/>
    <w:rsid w:val="005330C3"/>
    <w:rsid w:val="0053312E"/>
    <w:rsid w:val="005333EC"/>
    <w:rsid w:val="0053346E"/>
    <w:rsid w:val="005339A4"/>
    <w:rsid w:val="005339BA"/>
    <w:rsid w:val="005348E9"/>
    <w:rsid w:val="00535432"/>
    <w:rsid w:val="00536E4C"/>
    <w:rsid w:val="005373E3"/>
    <w:rsid w:val="005402EB"/>
    <w:rsid w:val="00544851"/>
    <w:rsid w:val="00544CA7"/>
    <w:rsid w:val="00544FB5"/>
    <w:rsid w:val="00547228"/>
    <w:rsid w:val="0054749E"/>
    <w:rsid w:val="00550A3D"/>
    <w:rsid w:val="005517F5"/>
    <w:rsid w:val="00551859"/>
    <w:rsid w:val="005519A9"/>
    <w:rsid w:val="00552816"/>
    <w:rsid w:val="00552CBD"/>
    <w:rsid w:val="00552D28"/>
    <w:rsid w:val="005536F6"/>
    <w:rsid w:val="005554E8"/>
    <w:rsid w:val="00555930"/>
    <w:rsid w:val="00555C3A"/>
    <w:rsid w:val="005563D2"/>
    <w:rsid w:val="00556571"/>
    <w:rsid w:val="005568DD"/>
    <w:rsid w:val="00556D27"/>
    <w:rsid w:val="00557726"/>
    <w:rsid w:val="005605AB"/>
    <w:rsid w:val="00566660"/>
    <w:rsid w:val="0056685C"/>
    <w:rsid w:val="00566F69"/>
    <w:rsid w:val="0056748B"/>
    <w:rsid w:val="00570A6B"/>
    <w:rsid w:val="00570A8F"/>
    <w:rsid w:val="005728FF"/>
    <w:rsid w:val="00572A12"/>
    <w:rsid w:val="005731DA"/>
    <w:rsid w:val="005749D6"/>
    <w:rsid w:val="005749EE"/>
    <w:rsid w:val="00575D57"/>
    <w:rsid w:val="00576C05"/>
    <w:rsid w:val="005801D5"/>
    <w:rsid w:val="005810FD"/>
    <w:rsid w:val="00581D6F"/>
    <w:rsid w:val="005820D8"/>
    <w:rsid w:val="00582663"/>
    <w:rsid w:val="00582965"/>
    <w:rsid w:val="0058357B"/>
    <w:rsid w:val="00583CFE"/>
    <w:rsid w:val="005854B5"/>
    <w:rsid w:val="005904CA"/>
    <w:rsid w:val="00590D86"/>
    <w:rsid w:val="0059107F"/>
    <w:rsid w:val="00591613"/>
    <w:rsid w:val="00591F56"/>
    <w:rsid w:val="005920F6"/>
    <w:rsid w:val="0059227E"/>
    <w:rsid w:val="005922BC"/>
    <w:rsid w:val="0059349A"/>
    <w:rsid w:val="00593912"/>
    <w:rsid w:val="00593AA4"/>
    <w:rsid w:val="00593B0E"/>
    <w:rsid w:val="005940F0"/>
    <w:rsid w:val="00594B25"/>
    <w:rsid w:val="005956EA"/>
    <w:rsid w:val="00595FF9"/>
    <w:rsid w:val="00597E5F"/>
    <w:rsid w:val="005A1883"/>
    <w:rsid w:val="005A27E8"/>
    <w:rsid w:val="005A2C92"/>
    <w:rsid w:val="005A2F3F"/>
    <w:rsid w:val="005A3227"/>
    <w:rsid w:val="005A365B"/>
    <w:rsid w:val="005A38B2"/>
    <w:rsid w:val="005A39BE"/>
    <w:rsid w:val="005A39F2"/>
    <w:rsid w:val="005A4916"/>
    <w:rsid w:val="005A7617"/>
    <w:rsid w:val="005A785C"/>
    <w:rsid w:val="005B00F4"/>
    <w:rsid w:val="005B0B21"/>
    <w:rsid w:val="005B1013"/>
    <w:rsid w:val="005B1BB4"/>
    <w:rsid w:val="005B1EC8"/>
    <w:rsid w:val="005B254E"/>
    <w:rsid w:val="005B5FD0"/>
    <w:rsid w:val="005B6E47"/>
    <w:rsid w:val="005B7365"/>
    <w:rsid w:val="005B7555"/>
    <w:rsid w:val="005B7914"/>
    <w:rsid w:val="005C053F"/>
    <w:rsid w:val="005C289D"/>
    <w:rsid w:val="005C2C53"/>
    <w:rsid w:val="005C322E"/>
    <w:rsid w:val="005C3E39"/>
    <w:rsid w:val="005C3F29"/>
    <w:rsid w:val="005C4EF6"/>
    <w:rsid w:val="005C5786"/>
    <w:rsid w:val="005C5B0A"/>
    <w:rsid w:val="005C5B74"/>
    <w:rsid w:val="005C711F"/>
    <w:rsid w:val="005C76C1"/>
    <w:rsid w:val="005C7998"/>
    <w:rsid w:val="005C7B84"/>
    <w:rsid w:val="005D0440"/>
    <w:rsid w:val="005D37CD"/>
    <w:rsid w:val="005D6DE9"/>
    <w:rsid w:val="005D7475"/>
    <w:rsid w:val="005D759C"/>
    <w:rsid w:val="005E0EB2"/>
    <w:rsid w:val="005E1C8B"/>
    <w:rsid w:val="005E2501"/>
    <w:rsid w:val="005E27E9"/>
    <w:rsid w:val="005E3224"/>
    <w:rsid w:val="005E338E"/>
    <w:rsid w:val="005E4C7C"/>
    <w:rsid w:val="005E55B7"/>
    <w:rsid w:val="005E5EEB"/>
    <w:rsid w:val="005E6F32"/>
    <w:rsid w:val="005F0B89"/>
    <w:rsid w:val="005F30DE"/>
    <w:rsid w:val="005F4158"/>
    <w:rsid w:val="005F44FD"/>
    <w:rsid w:val="005F5CC5"/>
    <w:rsid w:val="005F5E8E"/>
    <w:rsid w:val="005F5F73"/>
    <w:rsid w:val="005F64B7"/>
    <w:rsid w:val="005F7366"/>
    <w:rsid w:val="005F748A"/>
    <w:rsid w:val="00600014"/>
    <w:rsid w:val="006033CF"/>
    <w:rsid w:val="00604A97"/>
    <w:rsid w:val="00605F34"/>
    <w:rsid w:val="00611EB5"/>
    <w:rsid w:val="00612A15"/>
    <w:rsid w:val="00612C80"/>
    <w:rsid w:val="00612E46"/>
    <w:rsid w:val="0061320E"/>
    <w:rsid w:val="00613299"/>
    <w:rsid w:val="00616252"/>
    <w:rsid w:val="006162DF"/>
    <w:rsid w:val="00616323"/>
    <w:rsid w:val="0061751C"/>
    <w:rsid w:val="00617F55"/>
    <w:rsid w:val="006200E6"/>
    <w:rsid w:val="00622416"/>
    <w:rsid w:val="00622ED4"/>
    <w:rsid w:val="00623448"/>
    <w:rsid w:val="00623BAE"/>
    <w:rsid w:val="0062536B"/>
    <w:rsid w:val="00625C68"/>
    <w:rsid w:val="00626C48"/>
    <w:rsid w:val="00626FF7"/>
    <w:rsid w:val="00627ECE"/>
    <w:rsid w:val="00630AE8"/>
    <w:rsid w:val="00630FB7"/>
    <w:rsid w:val="00631131"/>
    <w:rsid w:val="00631F9F"/>
    <w:rsid w:val="00632493"/>
    <w:rsid w:val="006325B2"/>
    <w:rsid w:val="00632650"/>
    <w:rsid w:val="006332D9"/>
    <w:rsid w:val="006336A8"/>
    <w:rsid w:val="006348E1"/>
    <w:rsid w:val="00634A8E"/>
    <w:rsid w:val="00635166"/>
    <w:rsid w:val="00636A83"/>
    <w:rsid w:val="006378E0"/>
    <w:rsid w:val="00637E74"/>
    <w:rsid w:val="006405AB"/>
    <w:rsid w:val="006408B3"/>
    <w:rsid w:val="00642084"/>
    <w:rsid w:val="006420EA"/>
    <w:rsid w:val="00642F0F"/>
    <w:rsid w:val="00643D55"/>
    <w:rsid w:val="00645E1D"/>
    <w:rsid w:val="006476DC"/>
    <w:rsid w:val="006478B3"/>
    <w:rsid w:val="00647B9E"/>
    <w:rsid w:val="00647E90"/>
    <w:rsid w:val="0065189F"/>
    <w:rsid w:val="00652096"/>
    <w:rsid w:val="00652852"/>
    <w:rsid w:val="00652B92"/>
    <w:rsid w:val="00653B8C"/>
    <w:rsid w:val="00653CA4"/>
    <w:rsid w:val="006556AD"/>
    <w:rsid w:val="006557CE"/>
    <w:rsid w:val="00655A21"/>
    <w:rsid w:val="00656126"/>
    <w:rsid w:val="0065779D"/>
    <w:rsid w:val="00657D3E"/>
    <w:rsid w:val="006608C6"/>
    <w:rsid w:val="00665A6E"/>
    <w:rsid w:val="00665BCF"/>
    <w:rsid w:val="006662B2"/>
    <w:rsid w:val="00667A8B"/>
    <w:rsid w:val="006711A0"/>
    <w:rsid w:val="00671485"/>
    <w:rsid w:val="006719F9"/>
    <w:rsid w:val="00671FD8"/>
    <w:rsid w:val="006720E6"/>
    <w:rsid w:val="006725C8"/>
    <w:rsid w:val="00673383"/>
    <w:rsid w:val="00674374"/>
    <w:rsid w:val="006746F6"/>
    <w:rsid w:val="0067551D"/>
    <w:rsid w:val="006769EA"/>
    <w:rsid w:val="00676C4B"/>
    <w:rsid w:val="00676DA7"/>
    <w:rsid w:val="0067742B"/>
    <w:rsid w:val="00677905"/>
    <w:rsid w:val="00684321"/>
    <w:rsid w:val="006857F5"/>
    <w:rsid w:val="0068781D"/>
    <w:rsid w:val="00690ED2"/>
    <w:rsid w:val="006918DB"/>
    <w:rsid w:val="00691E02"/>
    <w:rsid w:val="00691F90"/>
    <w:rsid w:val="006922F5"/>
    <w:rsid w:val="00692BDF"/>
    <w:rsid w:val="0069433E"/>
    <w:rsid w:val="006950DA"/>
    <w:rsid w:val="00695D25"/>
    <w:rsid w:val="00695F29"/>
    <w:rsid w:val="006A0F08"/>
    <w:rsid w:val="006A11C6"/>
    <w:rsid w:val="006A2BAB"/>
    <w:rsid w:val="006A4BF6"/>
    <w:rsid w:val="006A4E98"/>
    <w:rsid w:val="006A5847"/>
    <w:rsid w:val="006A5D75"/>
    <w:rsid w:val="006B0823"/>
    <w:rsid w:val="006B094F"/>
    <w:rsid w:val="006B09B6"/>
    <w:rsid w:val="006B1328"/>
    <w:rsid w:val="006B342B"/>
    <w:rsid w:val="006B3CE3"/>
    <w:rsid w:val="006B4047"/>
    <w:rsid w:val="006B4934"/>
    <w:rsid w:val="006B4FC8"/>
    <w:rsid w:val="006B55EF"/>
    <w:rsid w:val="006B6241"/>
    <w:rsid w:val="006B6A3A"/>
    <w:rsid w:val="006B6A71"/>
    <w:rsid w:val="006B7E36"/>
    <w:rsid w:val="006C061B"/>
    <w:rsid w:val="006C1305"/>
    <w:rsid w:val="006C3201"/>
    <w:rsid w:val="006C355D"/>
    <w:rsid w:val="006C3632"/>
    <w:rsid w:val="006C3975"/>
    <w:rsid w:val="006C451A"/>
    <w:rsid w:val="006C5911"/>
    <w:rsid w:val="006C5FA9"/>
    <w:rsid w:val="006C6635"/>
    <w:rsid w:val="006D062F"/>
    <w:rsid w:val="006D0DE2"/>
    <w:rsid w:val="006D1083"/>
    <w:rsid w:val="006D3E9B"/>
    <w:rsid w:val="006D3F27"/>
    <w:rsid w:val="006D4C46"/>
    <w:rsid w:val="006D541C"/>
    <w:rsid w:val="006D642D"/>
    <w:rsid w:val="006D6745"/>
    <w:rsid w:val="006E0BCF"/>
    <w:rsid w:val="006E1BBC"/>
    <w:rsid w:val="006E1E93"/>
    <w:rsid w:val="006E1F5F"/>
    <w:rsid w:val="006E200A"/>
    <w:rsid w:val="006E3D03"/>
    <w:rsid w:val="006E4820"/>
    <w:rsid w:val="006E5624"/>
    <w:rsid w:val="006E6F7A"/>
    <w:rsid w:val="006E7563"/>
    <w:rsid w:val="006E7D08"/>
    <w:rsid w:val="006F02AB"/>
    <w:rsid w:val="006F047D"/>
    <w:rsid w:val="006F0FC2"/>
    <w:rsid w:val="006F1039"/>
    <w:rsid w:val="006F1214"/>
    <w:rsid w:val="006F1C52"/>
    <w:rsid w:val="006F1D47"/>
    <w:rsid w:val="006F237C"/>
    <w:rsid w:val="006F4C94"/>
    <w:rsid w:val="006F5641"/>
    <w:rsid w:val="006F5A99"/>
    <w:rsid w:val="006F5B7F"/>
    <w:rsid w:val="006F6781"/>
    <w:rsid w:val="006F7D09"/>
    <w:rsid w:val="0070023D"/>
    <w:rsid w:val="00700246"/>
    <w:rsid w:val="00702189"/>
    <w:rsid w:val="00702569"/>
    <w:rsid w:val="00703C69"/>
    <w:rsid w:val="0070429B"/>
    <w:rsid w:val="00704343"/>
    <w:rsid w:val="007043BF"/>
    <w:rsid w:val="007049C8"/>
    <w:rsid w:val="00706F02"/>
    <w:rsid w:val="0071168F"/>
    <w:rsid w:val="00711AD7"/>
    <w:rsid w:val="00712137"/>
    <w:rsid w:val="00713C80"/>
    <w:rsid w:val="00714AB2"/>
    <w:rsid w:val="00714CA0"/>
    <w:rsid w:val="00715321"/>
    <w:rsid w:val="00715493"/>
    <w:rsid w:val="007161F4"/>
    <w:rsid w:val="007162AC"/>
    <w:rsid w:val="00717B34"/>
    <w:rsid w:val="0072062E"/>
    <w:rsid w:val="007208F9"/>
    <w:rsid w:val="00720B27"/>
    <w:rsid w:val="00721CBA"/>
    <w:rsid w:val="00723055"/>
    <w:rsid w:val="00724974"/>
    <w:rsid w:val="00725256"/>
    <w:rsid w:val="00725E7A"/>
    <w:rsid w:val="0072782E"/>
    <w:rsid w:val="00730A6C"/>
    <w:rsid w:val="00731C82"/>
    <w:rsid w:val="00731E16"/>
    <w:rsid w:val="00734342"/>
    <w:rsid w:val="00734CBE"/>
    <w:rsid w:val="00734E62"/>
    <w:rsid w:val="00735599"/>
    <w:rsid w:val="00735F16"/>
    <w:rsid w:val="00737766"/>
    <w:rsid w:val="0073784B"/>
    <w:rsid w:val="0073792B"/>
    <w:rsid w:val="007403D5"/>
    <w:rsid w:val="0074188D"/>
    <w:rsid w:val="0074338F"/>
    <w:rsid w:val="00743ED1"/>
    <w:rsid w:val="0074497D"/>
    <w:rsid w:val="00744EAB"/>
    <w:rsid w:val="00747484"/>
    <w:rsid w:val="00751319"/>
    <w:rsid w:val="007515D6"/>
    <w:rsid w:val="007525A4"/>
    <w:rsid w:val="00752B74"/>
    <w:rsid w:val="00753C18"/>
    <w:rsid w:val="00754C58"/>
    <w:rsid w:val="00755546"/>
    <w:rsid w:val="007555AA"/>
    <w:rsid w:val="0076060E"/>
    <w:rsid w:val="00761162"/>
    <w:rsid w:val="00762BF4"/>
    <w:rsid w:val="00763FB4"/>
    <w:rsid w:val="0077022A"/>
    <w:rsid w:val="007709A4"/>
    <w:rsid w:val="007713B0"/>
    <w:rsid w:val="00771FE8"/>
    <w:rsid w:val="007730D0"/>
    <w:rsid w:val="00773B9A"/>
    <w:rsid w:val="007742C6"/>
    <w:rsid w:val="007744B2"/>
    <w:rsid w:val="00775C04"/>
    <w:rsid w:val="00775D4A"/>
    <w:rsid w:val="007763C5"/>
    <w:rsid w:val="0077670B"/>
    <w:rsid w:val="00776E01"/>
    <w:rsid w:val="00777292"/>
    <w:rsid w:val="00777427"/>
    <w:rsid w:val="00777D33"/>
    <w:rsid w:val="00777D59"/>
    <w:rsid w:val="007816A6"/>
    <w:rsid w:val="007823BC"/>
    <w:rsid w:val="007842F5"/>
    <w:rsid w:val="007844F8"/>
    <w:rsid w:val="0078483E"/>
    <w:rsid w:val="00784BBD"/>
    <w:rsid w:val="007852C6"/>
    <w:rsid w:val="00785D61"/>
    <w:rsid w:val="00787729"/>
    <w:rsid w:val="007903E2"/>
    <w:rsid w:val="00792079"/>
    <w:rsid w:val="007935A4"/>
    <w:rsid w:val="007936C4"/>
    <w:rsid w:val="00793DA3"/>
    <w:rsid w:val="00794816"/>
    <w:rsid w:val="007951E4"/>
    <w:rsid w:val="0079574B"/>
    <w:rsid w:val="0079687D"/>
    <w:rsid w:val="00796F9B"/>
    <w:rsid w:val="007A053A"/>
    <w:rsid w:val="007A0675"/>
    <w:rsid w:val="007A087A"/>
    <w:rsid w:val="007A2BF8"/>
    <w:rsid w:val="007A47B1"/>
    <w:rsid w:val="007A5383"/>
    <w:rsid w:val="007A6040"/>
    <w:rsid w:val="007A62BC"/>
    <w:rsid w:val="007A68A2"/>
    <w:rsid w:val="007A6DC3"/>
    <w:rsid w:val="007A782F"/>
    <w:rsid w:val="007B0D7A"/>
    <w:rsid w:val="007B181C"/>
    <w:rsid w:val="007B195B"/>
    <w:rsid w:val="007B25CC"/>
    <w:rsid w:val="007B33D6"/>
    <w:rsid w:val="007B3CD4"/>
    <w:rsid w:val="007B3EEE"/>
    <w:rsid w:val="007B4759"/>
    <w:rsid w:val="007B5384"/>
    <w:rsid w:val="007B54FE"/>
    <w:rsid w:val="007B5C7D"/>
    <w:rsid w:val="007B7F49"/>
    <w:rsid w:val="007C1C44"/>
    <w:rsid w:val="007C2B83"/>
    <w:rsid w:val="007C302C"/>
    <w:rsid w:val="007C3FDD"/>
    <w:rsid w:val="007C4906"/>
    <w:rsid w:val="007C498F"/>
    <w:rsid w:val="007C571F"/>
    <w:rsid w:val="007C75F0"/>
    <w:rsid w:val="007C763E"/>
    <w:rsid w:val="007D0108"/>
    <w:rsid w:val="007D0897"/>
    <w:rsid w:val="007D0A92"/>
    <w:rsid w:val="007D27B2"/>
    <w:rsid w:val="007D2A60"/>
    <w:rsid w:val="007D3DDC"/>
    <w:rsid w:val="007D5501"/>
    <w:rsid w:val="007D61E9"/>
    <w:rsid w:val="007D6692"/>
    <w:rsid w:val="007E05B7"/>
    <w:rsid w:val="007E10F3"/>
    <w:rsid w:val="007E18DD"/>
    <w:rsid w:val="007E1BF6"/>
    <w:rsid w:val="007E24F6"/>
    <w:rsid w:val="007E2B13"/>
    <w:rsid w:val="007E2C7A"/>
    <w:rsid w:val="007E39A3"/>
    <w:rsid w:val="007E39E1"/>
    <w:rsid w:val="007E5800"/>
    <w:rsid w:val="007E60AD"/>
    <w:rsid w:val="007E6D73"/>
    <w:rsid w:val="007E6E6E"/>
    <w:rsid w:val="007E7189"/>
    <w:rsid w:val="007E7765"/>
    <w:rsid w:val="007F062B"/>
    <w:rsid w:val="007F0A9A"/>
    <w:rsid w:val="007F3121"/>
    <w:rsid w:val="007F5779"/>
    <w:rsid w:val="007F646E"/>
    <w:rsid w:val="007F6758"/>
    <w:rsid w:val="007F6CFD"/>
    <w:rsid w:val="007F7561"/>
    <w:rsid w:val="007F7884"/>
    <w:rsid w:val="007F798B"/>
    <w:rsid w:val="008004C2"/>
    <w:rsid w:val="00800C20"/>
    <w:rsid w:val="008024BD"/>
    <w:rsid w:val="00802D35"/>
    <w:rsid w:val="00802F82"/>
    <w:rsid w:val="00803B69"/>
    <w:rsid w:val="00804975"/>
    <w:rsid w:val="00804FBD"/>
    <w:rsid w:val="008066AA"/>
    <w:rsid w:val="00806A4D"/>
    <w:rsid w:val="00810253"/>
    <w:rsid w:val="008112C6"/>
    <w:rsid w:val="00812028"/>
    <w:rsid w:val="00813A1B"/>
    <w:rsid w:val="008156DA"/>
    <w:rsid w:val="008162BD"/>
    <w:rsid w:val="0081678A"/>
    <w:rsid w:val="008170D3"/>
    <w:rsid w:val="00817D7A"/>
    <w:rsid w:val="00820D20"/>
    <w:rsid w:val="008243F3"/>
    <w:rsid w:val="008257A0"/>
    <w:rsid w:val="00825BF9"/>
    <w:rsid w:val="00827652"/>
    <w:rsid w:val="008279EB"/>
    <w:rsid w:val="00827F9C"/>
    <w:rsid w:val="008302AD"/>
    <w:rsid w:val="0083184E"/>
    <w:rsid w:val="00833CCC"/>
    <w:rsid w:val="00835599"/>
    <w:rsid w:val="00837103"/>
    <w:rsid w:val="00840C90"/>
    <w:rsid w:val="0084140C"/>
    <w:rsid w:val="00842FD6"/>
    <w:rsid w:val="00843E62"/>
    <w:rsid w:val="008440D5"/>
    <w:rsid w:val="008444BA"/>
    <w:rsid w:val="008446E7"/>
    <w:rsid w:val="00846FA5"/>
    <w:rsid w:val="00847125"/>
    <w:rsid w:val="0084763D"/>
    <w:rsid w:val="00850DE3"/>
    <w:rsid w:val="00851911"/>
    <w:rsid w:val="008523D2"/>
    <w:rsid w:val="00852C52"/>
    <w:rsid w:val="008554A7"/>
    <w:rsid w:val="00855D85"/>
    <w:rsid w:val="008566D9"/>
    <w:rsid w:val="0085699E"/>
    <w:rsid w:val="00857837"/>
    <w:rsid w:val="0086006E"/>
    <w:rsid w:val="008606CB"/>
    <w:rsid w:val="00860D9F"/>
    <w:rsid w:val="00863037"/>
    <w:rsid w:val="00863185"/>
    <w:rsid w:val="008632B0"/>
    <w:rsid w:val="00863ACB"/>
    <w:rsid w:val="00863AE8"/>
    <w:rsid w:val="00864CC6"/>
    <w:rsid w:val="008658F6"/>
    <w:rsid w:val="008665B7"/>
    <w:rsid w:val="00866D38"/>
    <w:rsid w:val="008679B2"/>
    <w:rsid w:val="008710D3"/>
    <w:rsid w:val="008711E9"/>
    <w:rsid w:val="00871286"/>
    <w:rsid w:val="00872566"/>
    <w:rsid w:val="00872803"/>
    <w:rsid w:val="00874479"/>
    <w:rsid w:val="00874778"/>
    <w:rsid w:val="0087592D"/>
    <w:rsid w:val="00875EAE"/>
    <w:rsid w:val="008770E4"/>
    <w:rsid w:val="00880848"/>
    <w:rsid w:val="00881125"/>
    <w:rsid w:val="0088126E"/>
    <w:rsid w:val="00881AC2"/>
    <w:rsid w:val="00881F62"/>
    <w:rsid w:val="00882674"/>
    <w:rsid w:val="008842E1"/>
    <w:rsid w:val="00885898"/>
    <w:rsid w:val="00885C1E"/>
    <w:rsid w:val="00886235"/>
    <w:rsid w:val="008872C9"/>
    <w:rsid w:val="0089011E"/>
    <w:rsid w:val="00891463"/>
    <w:rsid w:val="008916C3"/>
    <w:rsid w:val="008920E5"/>
    <w:rsid w:val="00892D7B"/>
    <w:rsid w:val="008937C5"/>
    <w:rsid w:val="00894F85"/>
    <w:rsid w:val="00894FEE"/>
    <w:rsid w:val="008963DA"/>
    <w:rsid w:val="008A0D0F"/>
    <w:rsid w:val="008A193A"/>
    <w:rsid w:val="008A1A3F"/>
    <w:rsid w:val="008A1DCE"/>
    <w:rsid w:val="008A2741"/>
    <w:rsid w:val="008A2B4E"/>
    <w:rsid w:val="008A3272"/>
    <w:rsid w:val="008A3852"/>
    <w:rsid w:val="008A4131"/>
    <w:rsid w:val="008A5589"/>
    <w:rsid w:val="008A5657"/>
    <w:rsid w:val="008A5B93"/>
    <w:rsid w:val="008A6DAF"/>
    <w:rsid w:val="008A6F1A"/>
    <w:rsid w:val="008A771A"/>
    <w:rsid w:val="008B082C"/>
    <w:rsid w:val="008B1436"/>
    <w:rsid w:val="008B265D"/>
    <w:rsid w:val="008B2C4A"/>
    <w:rsid w:val="008B3699"/>
    <w:rsid w:val="008B3DCD"/>
    <w:rsid w:val="008B3F16"/>
    <w:rsid w:val="008B46B8"/>
    <w:rsid w:val="008B4B3E"/>
    <w:rsid w:val="008B5D1E"/>
    <w:rsid w:val="008B6F77"/>
    <w:rsid w:val="008B7015"/>
    <w:rsid w:val="008B7980"/>
    <w:rsid w:val="008C0675"/>
    <w:rsid w:val="008C10B6"/>
    <w:rsid w:val="008C10CE"/>
    <w:rsid w:val="008C1945"/>
    <w:rsid w:val="008C1B20"/>
    <w:rsid w:val="008C2331"/>
    <w:rsid w:val="008C2F91"/>
    <w:rsid w:val="008C447A"/>
    <w:rsid w:val="008C4908"/>
    <w:rsid w:val="008C501C"/>
    <w:rsid w:val="008C69E4"/>
    <w:rsid w:val="008C6B2B"/>
    <w:rsid w:val="008C7DC2"/>
    <w:rsid w:val="008C7FDF"/>
    <w:rsid w:val="008D02EB"/>
    <w:rsid w:val="008D0629"/>
    <w:rsid w:val="008D07DA"/>
    <w:rsid w:val="008D0C90"/>
    <w:rsid w:val="008D11CC"/>
    <w:rsid w:val="008D1260"/>
    <w:rsid w:val="008D12A8"/>
    <w:rsid w:val="008D1C55"/>
    <w:rsid w:val="008D249D"/>
    <w:rsid w:val="008D24EA"/>
    <w:rsid w:val="008D29DC"/>
    <w:rsid w:val="008D29E1"/>
    <w:rsid w:val="008D2A7B"/>
    <w:rsid w:val="008D2D8B"/>
    <w:rsid w:val="008D30A6"/>
    <w:rsid w:val="008D39C7"/>
    <w:rsid w:val="008D42DD"/>
    <w:rsid w:val="008D588C"/>
    <w:rsid w:val="008D58F0"/>
    <w:rsid w:val="008D6A4B"/>
    <w:rsid w:val="008D6D69"/>
    <w:rsid w:val="008D7616"/>
    <w:rsid w:val="008D7ED7"/>
    <w:rsid w:val="008E2468"/>
    <w:rsid w:val="008E28FD"/>
    <w:rsid w:val="008E34FC"/>
    <w:rsid w:val="008E3B54"/>
    <w:rsid w:val="008E4128"/>
    <w:rsid w:val="008E4E09"/>
    <w:rsid w:val="008E50EA"/>
    <w:rsid w:val="008E576D"/>
    <w:rsid w:val="008E64D0"/>
    <w:rsid w:val="008E6E62"/>
    <w:rsid w:val="008E72DC"/>
    <w:rsid w:val="008F13A2"/>
    <w:rsid w:val="008F1686"/>
    <w:rsid w:val="008F1970"/>
    <w:rsid w:val="008F2E11"/>
    <w:rsid w:val="008F3D68"/>
    <w:rsid w:val="008F43F4"/>
    <w:rsid w:val="008F4AC7"/>
    <w:rsid w:val="008F5C1D"/>
    <w:rsid w:val="008F67DF"/>
    <w:rsid w:val="008F6B8C"/>
    <w:rsid w:val="00900055"/>
    <w:rsid w:val="009005A3"/>
    <w:rsid w:val="0090061C"/>
    <w:rsid w:val="00900F23"/>
    <w:rsid w:val="00901BEB"/>
    <w:rsid w:val="00901F18"/>
    <w:rsid w:val="009023D0"/>
    <w:rsid w:val="009025B4"/>
    <w:rsid w:val="0090350A"/>
    <w:rsid w:val="00904A1D"/>
    <w:rsid w:val="00904AEA"/>
    <w:rsid w:val="00907B49"/>
    <w:rsid w:val="00910A58"/>
    <w:rsid w:val="0091216C"/>
    <w:rsid w:val="009124E1"/>
    <w:rsid w:val="00913834"/>
    <w:rsid w:val="0091391A"/>
    <w:rsid w:val="0091529F"/>
    <w:rsid w:val="00915AF0"/>
    <w:rsid w:val="009160DA"/>
    <w:rsid w:val="009167F2"/>
    <w:rsid w:val="00916B59"/>
    <w:rsid w:val="00916C51"/>
    <w:rsid w:val="0091770E"/>
    <w:rsid w:val="00921412"/>
    <w:rsid w:val="009216D3"/>
    <w:rsid w:val="009218D4"/>
    <w:rsid w:val="00922248"/>
    <w:rsid w:val="009261C3"/>
    <w:rsid w:val="00926316"/>
    <w:rsid w:val="0092759F"/>
    <w:rsid w:val="00927755"/>
    <w:rsid w:val="009312F2"/>
    <w:rsid w:val="009317E3"/>
    <w:rsid w:val="00931936"/>
    <w:rsid w:val="009326E5"/>
    <w:rsid w:val="00934FC0"/>
    <w:rsid w:val="00935D34"/>
    <w:rsid w:val="0094010B"/>
    <w:rsid w:val="00940B37"/>
    <w:rsid w:val="00940FAA"/>
    <w:rsid w:val="009416A6"/>
    <w:rsid w:val="00941744"/>
    <w:rsid w:val="00941EC3"/>
    <w:rsid w:val="009454B9"/>
    <w:rsid w:val="00945C9E"/>
    <w:rsid w:val="0094649E"/>
    <w:rsid w:val="009473A8"/>
    <w:rsid w:val="0094753F"/>
    <w:rsid w:val="009475DD"/>
    <w:rsid w:val="00950030"/>
    <w:rsid w:val="0095051E"/>
    <w:rsid w:val="00950A03"/>
    <w:rsid w:val="00950C89"/>
    <w:rsid w:val="00950F81"/>
    <w:rsid w:val="009514D0"/>
    <w:rsid w:val="00951B2A"/>
    <w:rsid w:val="009520FC"/>
    <w:rsid w:val="00952AFA"/>
    <w:rsid w:val="00952C64"/>
    <w:rsid w:val="009531E4"/>
    <w:rsid w:val="00954245"/>
    <w:rsid w:val="00954E25"/>
    <w:rsid w:val="00955270"/>
    <w:rsid w:val="00955BB1"/>
    <w:rsid w:val="00955BB3"/>
    <w:rsid w:val="00956A29"/>
    <w:rsid w:val="0096117E"/>
    <w:rsid w:val="00962052"/>
    <w:rsid w:val="00962F44"/>
    <w:rsid w:val="00963B3A"/>
    <w:rsid w:val="00963D7B"/>
    <w:rsid w:val="00967BDC"/>
    <w:rsid w:val="00970416"/>
    <w:rsid w:val="0097062C"/>
    <w:rsid w:val="009709C6"/>
    <w:rsid w:val="00970B39"/>
    <w:rsid w:val="00971BBB"/>
    <w:rsid w:val="0097242D"/>
    <w:rsid w:val="009732A8"/>
    <w:rsid w:val="009741A6"/>
    <w:rsid w:val="00975717"/>
    <w:rsid w:val="0097617C"/>
    <w:rsid w:val="009769D2"/>
    <w:rsid w:val="00976C6E"/>
    <w:rsid w:val="00980DD9"/>
    <w:rsid w:val="00981640"/>
    <w:rsid w:val="009818EA"/>
    <w:rsid w:val="00981C34"/>
    <w:rsid w:val="00981DB8"/>
    <w:rsid w:val="009828B5"/>
    <w:rsid w:val="00982A42"/>
    <w:rsid w:val="0098383A"/>
    <w:rsid w:val="00983A34"/>
    <w:rsid w:val="00984B6E"/>
    <w:rsid w:val="0098516B"/>
    <w:rsid w:val="009900DB"/>
    <w:rsid w:val="0099028D"/>
    <w:rsid w:val="00990480"/>
    <w:rsid w:val="00990E7C"/>
    <w:rsid w:val="00990FF7"/>
    <w:rsid w:val="009913E5"/>
    <w:rsid w:val="009916F3"/>
    <w:rsid w:val="00993140"/>
    <w:rsid w:val="009935E6"/>
    <w:rsid w:val="009944BC"/>
    <w:rsid w:val="009960F2"/>
    <w:rsid w:val="009967F3"/>
    <w:rsid w:val="009A05DF"/>
    <w:rsid w:val="009A0A55"/>
    <w:rsid w:val="009A259A"/>
    <w:rsid w:val="009A2C9A"/>
    <w:rsid w:val="009A2DEA"/>
    <w:rsid w:val="009A3E13"/>
    <w:rsid w:val="009A3E9A"/>
    <w:rsid w:val="009A5F4C"/>
    <w:rsid w:val="009A60F6"/>
    <w:rsid w:val="009A6C7B"/>
    <w:rsid w:val="009A7CD9"/>
    <w:rsid w:val="009B04B7"/>
    <w:rsid w:val="009B194A"/>
    <w:rsid w:val="009B1D4E"/>
    <w:rsid w:val="009B25B2"/>
    <w:rsid w:val="009B25BA"/>
    <w:rsid w:val="009B2932"/>
    <w:rsid w:val="009B2D4A"/>
    <w:rsid w:val="009B3A14"/>
    <w:rsid w:val="009B6693"/>
    <w:rsid w:val="009B72DD"/>
    <w:rsid w:val="009B7872"/>
    <w:rsid w:val="009B7B40"/>
    <w:rsid w:val="009C1414"/>
    <w:rsid w:val="009C1848"/>
    <w:rsid w:val="009C4445"/>
    <w:rsid w:val="009C46A8"/>
    <w:rsid w:val="009C5A01"/>
    <w:rsid w:val="009C5C3D"/>
    <w:rsid w:val="009C5D34"/>
    <w:rsid w:val="009C6A9F"/>
    <w:rsid w:val="009D277E"/>
    <w:rsid w:val="009D2E0A"/>
    <w:rsid w:val="009D339C"/>
    <w:rsid w:val="009D3770"/>
    <w:rsid w:val="009D3B39"/>
    <w:rsid w:val="009D4279"/>
    <w:rsid w:val="009D5BA2"/>
    <w:rsid w:val="009D5DC3"/>
    <w:rsid w:val="009D71A1"/>
    <w:rsid w:val="009D7229"/>
    <w:rsid w:val="009D7A7D"/>
    <w:rsid w:val="009E011F"/>
    <w:rsid w:val="009E21C7"/>
    <w:rsid w:val="009E244C"/>
    <w:rsid w:val="009E30F4"/>
    <w:rsid w:val="009E4DAF"/>
    <w:rsid w:val="009E4FFE"/>
    <w:rsid w:val="009E6109"/>
    <w:rsid w:val="009E64E3"/>
    <w:rsid w:val="009E6B51"/>
    <w:rsid w:val="009F0983"/>
    <w:rsid w:val="009F0DE2"/>
    <w:rsid w:val="009F1795"/>
    <w:rsid w:val="009F1E9A"/>
    <w:rsid w:val="009F32E7"/>
    <w:rsid w:val="009F35C0"/>
    <w:rsid w:val="009F444E"/>
    <w:rsid w:val="009F6462"/>
    <w:rsid w:val="009F6A7B"/>
    <w:rsid w:val="00A00C2F"/>
    <w:rsid w:val="00A028D3"/>
    <w:rsid w:val="00A02C34"/>
    <w:rsid w:val="00A0349F"/>
    <w:rsid w:val="00A04E48"/>
    <w:rsid w:val="00A0615F"/>
    <w:rsid w:val="00A0681A"/>
    <w:rsid w:val="00A07D48"/>
    <w:rsid w:val="00A12B2C"/>
    <w:rsid w:val="00A13F9E"/>
    <w:rsid w:val="00A14BA7"/>
    <w:rsid w:val="00A14BF0"/>
    <w:rsid w:val="00A1517C"/>
    <w:rsid w:val="00A22439"/>
    <w:rsid w:val="00A22AF0"/>
    <w:rsid w:val="00A22C2D"/>
    <w:rsid w:val="00A23749"/>
    <w:rsid w:val="00A24CC4"/>
    <w:rsid w:val="00A250A5"/>
    <w:rsid w:val="00A253F7"/>
    <w:rsid w:val="00A25C2F"/>
    <w:rsid w:val="00A25D63"/>
    <w:rsid w:val="00A25E96"/>
    <w:rsid w:val="00A262CE"/>
    <w:rsid w:val="00A27568"/>
    <w:rsid w:val="00A30212"/>
    <w:rsid w:val="00A30952"/>
    <w:rsid w:val="00A3099D"/>
    <w:rsid w:val="00A315F1"/>
    <w:rsid w:val="00A32763"/>
    <w:rsid w:val="00A32AFC"/>
    <w:rsid w:val="00A33E11"/>
    <w:rsid w:val="00A35D38"/>
    <w:rsid w:val="00A3600F"/>
    <w:rsid w:val="00A4186E"/>
    <w:rsid w:val="00A41D8D"/>
    <w:rsid w:val="00A4245A"/>
    <w:rsid w:val="00A428AE"/>
    <w:rsid w:val="00A437DF"/>
    <w:rsid w:val="00A43ADF"/>
    <w:rsid w:val="00A4402A"/>
    <w:rsid w:val="00A44660"/>
    <w:rsid w:val="00A45797"/>
    <w:rsid w:val="00A45BC3"/>
    <w:rsid w:val="00A472FF"/>
    <w:rsid w:val="00A50137"/>
    <w:rsid w:val="00A51647"/>
    <w:rsid w:val="00A51B41"/>
    <w:rsid w:val="00A52B2D"/>
    <w:rsid w:val="00A532FA"/>
    <w:rsid w:val="00A5349E"/>
    <w:rsid w:val="00A53BB6"/>
    <w:rsid w:val="00A53C84"/>
    <w:rsid w:val="00A5456E"/>
    <w:rsid w:val="00A54FAE"/>
    <w:rsid w:val="00A552DD"/>
    <w:rsid w:val="00A5591C"/>
    <w:rsid w:val="00A56BEE"/>
    <w:rsid w:val="00A56DFB"/>
    <w:rsid w:val="00A56E69"/>
    <w:rsid w:val="00A57156"/>
    <w:rsid w:val="00A6110F"/>
    <w:rsid w:val="00A61346"/>
    <w:rsid w:val="00A61C22"/>
    <w:rsid w:val="00A6216D"/>
    <w:rsid w:val="00A62F36"/>
    <w:rsid w:val="00A64680"/>
    <w:rsid w:val="00A64C0E"/>
    <w:rsid w:val="00A64D54"/>
    <w:rsid w:val="00A665D2"/>
    <w:rsid w:val="00A66E7A"/>
    <w:rsid w:val="00A673AA"/>
    <w:rsid w:val="00A70890"/>
    <w:rsid w:val="00A70ED6"/>
    <w:rsid w:val="00A7116F"/>
    <w:rsid w:val="00A713CA"/>
    <w:rsid w:val="00A71499"/>
    <w:rsid w:val="00A72425"/>
    <w:rsid w:val="00A737E5"/>
    <w:rsid w:val="00A73EE5"/>
    <w:rsid w:val="00A7494C"/>
    <w:rsid w:val="00A76BE0"/>
    <w:rsid w:val="00A774FA"/>
    <w:rsid w:val="00A8056C"/>
    <w:rsid w:val="00A807BE"/>
    <w:rsid w:val="00A80F3B"/>
    <w:rsid w:val="00A80FEB"/>
    <w:rsid w:val="00A82D04"/>
    <w:rsid w:val="00A82DA1"/>
    <w:rsid w:val="00A83B95"/>
    <w:rsid w:val="00A84751"/>
    <w:rsid w:val="00A856E8"/>
    <w:rsid w:val="00A859D0"/>
    <w:rsid w:val="00A879BF"/>
    <w:rsid w:val="00A9085A"/>
    <w:rsid w:val="00A91891"/>
    <w:rsid w:val="00A9283A"/>
    <w:rsid w:val="00A928D1"/>
    <w:rsid w:val="00A92E70"/>
    <w:rsid w:val="00A94724"/>
    <w:rsid w:val="00A95BA1"/>
    <w:rsid w:val="00A96305"/>
    <w:rsid w:val="00A964BD"/>
    <w:rsid w:val="00A968DC"/>
    <w:rsid w:val="00A977ED"/>
    <w:rsid w:val="00AA1526"/>
    <w:rsid w:val="00AA1B92"/>
    <w:rsid w:val="00AA2027"/>
    <w:rsid w:val="00AA228B"/>
    <w:rsid w:val="00AA4019"/>
    <w:rsid w:val="00AA5613"/>
    <w:rsid w:val="00AA62FF"/>
    <w:rsid w:val="00AA638F"/>
    <w:rsid w:val="00AA6697"/>
    <w:rsid w:val="00AA6789"/>
    <w:rsid w:val="00AA67BA"/>
    <w:rsid w:val="00AB0501"/>
    <w:rsid w:val="00AB09EA"/>
    <w:rsid w:val="00AB11DC"/>
    <w:rsid w:val="00AB4CBD"/>
    <w:rsid w:val="00AB5FE3"/>
    <w:rsid w:val="00AB6276"/>
    <w:rsid w:val="00AB6911"/>
    <w:rsid w:val="00AB7183"/>
    <w:rsid w:val="00AC062B"/>
    <w:rsid w:val="00AC1802"/>
    <w:rsid w:val="00AC24B3"/>
    <w:rsid w:val="00AC3376"/>
    <w:rsid w:val="00AC3F27"/>
    <w:rsid w:val="00AC59F0"/>
    <w:rsid w:val="00AD09BC"/>
    <w:rsid w:val="00AD286E"/>
    <w:rsid w:val="00AD3208"/>
    <w:rsid w:val="00AD34B0"/>
    <w:rsid w:val="00AD4277"/>
    <w:rsid w:val="00AD4931"/>
    <w:rsid w:val="00AD4B30"/>
    <w:rsid w:val="00AD5144"/>
    <w:rsid w:val="00AD7211"/>
    <w:rsid w:val="00AE13EC"/>
    <w:rsid w:val="00AE14A9"/>
    <w:rsid w:val="00AE1F20"/>
    <w:rsid w:val="00AE268E"/>
    <w:rsid w:val="00AE2798"/>
    <w:rsid w:val="00AE3952"/>
    <w:rsid w:val="00AE397C"/>
    <w:rsid w:val="00AE426D"/>
    <w:rsid w:val="00AE48AA"/>
    <w:rsid w:val="00AE5B21"/>
    <w:rsid w:val="00AE6ED3"/>
    <w:rsid w:val="00AE757F"/>
    <w:rsid w:val="00AF0957"/>
    <w:rsid w:val="00AF21E0"/>
    <w:rsid w:val="00AF2732"/>
    <w:rsid w:val="00AF29A5"/>
    <w:rsid w:val="00AF402A"/>
    <w:rsid w:val="00AF41DE"/>
    <w:rsid w:val="00AF49FC"/>
    <w:rsid w:val="00AF4CC5"/>
    <w:rsid w:val="00AF5637"/>
    <w:rsid w:val="00AF56BC"/>
    <w:rsid w:val="00AF5DBD"/>
    <w:rsid w:val="00AF6274"/>
    <w:rsid w:val="00AF6E47"/>
    <w:rsid w:val="00B00C17"/>
    <w:rsid w:val="00B00F82"/>
    <w:rsid w:val="00B013FF"/>
    <w:rsid w:val="00B01997"/>
    <w:rsid w:val="00B02888"/>
    <w:rsid w:val="00B04FBB"/>
    <w:rsid w:val="00B055AC"/>
    <w:rsid w:val="00B05E0A"/>
    <w:rsid w:val="00B06EC3"/>
    <w:rsid w:val="00B10959"/>
    <w:rsid w:val="00B10F98"/>
    <w:rsid w:val="00B11986"/>
    <w:rsid w:val="00B119DC"/>
    <w:rsid w:val="00B119F3"/>
    <w:rsid w:val="00B12341"/>
    <w:rsid w:val="00B12DD2"/>
    <w:rsid w:val="00B14DE4"/>
    <w:rsid w:val="00B15C48"/>
    <w:rsid w:val="00B16C14"/>
    <w:rsid w:val="00B20AC9"/>
    <w:rsid w:val="00B20EEF"/>
    <w:rsid w:val="00B213E2"/>
    <w:rsid w:val="00B2154C"/>
    <w:rsid w:val="00B21D0D"/>
    <w:rsid w:val="00B224D9"/>
    <w:rsid w:val="00B22627"/>
    <w:rsid w:val="00B22CBF"/>
    <w:rsid w:val="00B23028"/>
    <w:rsid w:val="00B2389C"/>
    <w:rsid w:val="00B243CA"/>
    <w:rsid w:val="00B25805"/>
    <w:rsid w:val="00B25BD5"/>
    <w:rsid w:val="00B25E31"/>
    <w:rsid w:val="00B26160"/>
    <w:rsid w:val="00B2657F"/>
    <w:rsid w:val="00B307FE"/>
    <w:rsid w:val="00B3150D"/>
    <w:rsid w:val="00B31A93"/>
    <w:rsid w:val="00B32171"/>
    <w:rsid w:val="00B32B06"/>
    <w:rsid w:val="00B32C53"/>
    <w:rsid w:val="00B33037"/>
    <w:rsid w:val="00B342B4"/>
    <w:rsid w:val="00B345F0"/>
    <w:rsid w:val="00B3512D"/>
    <w:rsid w:val="00B361EA"/>
    <w:rsid w:val="00B37F43"/>
    <w:rsid w:val="00B422B9"/>
    <w:rsid w:val="00B423CE"/>
    <w:rsid w:val="00B42B1D"/>
    <w:rsid w:val="00B42D77"/>
    <w:rsid w:val="00B43210"/>
    <w:rsid w:val="00B4334A"/>
    <w:rsid w:val="00B43939"/>
    <w:rsid w:val="00B44285"/>
    <w:rsid w:val="00B4430B"/>
    <w:rsid w:val="00B45351"/>
    <w:rsid w:val="00B45395"/>
    <w:rsid w:val="00B45F99"/>
    <w:rsid w:val="00B46989"/>
    <w:rsid w:val="00B502A6"/>
    <w:rsid w:val="00B50C8B"/>
    <w:rsid w:val="00B50FD9"/>
    <w:rsid w:val="00B516BF"/>
    <w:rsid w:val="00B5180E"/>
    <w:rsid w:val="00B5250D"/>
    <w:rsid w:val="00B53294"/>
    <w:rsid w:val="00B53A44"/>
    <w:rsid w:val="00B540A1"/>
    <w:rsid w:val="00B55062"/>
    <w:rsid w:val="00B5557F"/>
    <w:rsid w:val="00B569FD"/>
    <w:rsid w:val="00B56BD4"/>
    <w:rsid w:val="00B6056A"/>
    <w:rsid w:val="00B636A5"/>
    <w:rsid w:val="00B65701"/>
    <w:rsid w:val="00B65F7A"/>
    <w:rsid w:val="00B6698E"/>
    <w:rsid w:val="00B6737F"/>
    <w:rsid w:val="00B71A42"/>
    <w:rsid w:val="00B722F3"/>
    <w:rsid w:val="00B72D45"/>
    <w:rsid w:val="00B73360"/>
    <w:rsid w:val="00B74956"/>
    <w:rsid w:val="00B74D35"/>
    <w:rsid w:val="00B74D42"/>
    <w:rsid w:val="00B76EBA"/>
    <w:rsid w:val="00B77782"/>
    <w:rsid w:val="00B80D84"/>
    <w:rsid w:val="00B814B3"/>
    <w:rsid w:val="00B814C0"/>
    <w:rsid w:val="00B8213F"/>
    <w:rsid w:val="00B828F1"/>
    <w:rsid w:val="00B829BE"/>
    <w:rsid w:val="00B84305"/>
    <w:rsid w:val="00B867C6"/>
    <w:rsid w:val="00B9087A"/>
    <w:rsid w:val="00B9277D"/>
    <w:rsid w:val="00B92942"/>
    <w:rsid w:val="00B9566D"/>
    <w:rsid w:val="00B95F0D"/>
    <w:rsid w:val="00B96511"/>
    <w:rsid w:val="00BA18A2"/>
    <w:rsid w:val="00BA1F57"/>
    <w:rsid w:val="00BA2290"/>
    <w:rsid w:val="00BA28DC"/>
    <w:rsid w:val="00BA2CB8"/>
    <w:rsid w:val="00BA2E8B"/>
    <w:rsid w:val="00BA319D"/>
    <w:rsid w:val="00BA3904"/>
    <w:rsid w:val="00BA4216"/>
    <w:rsid w:val="00BA4FBA"/>
    <w:rsid w:val="00BA57A5"/>
    <w:rsid w:val="00BA60E3"/>
    <w:rsid w:val="00BB32AC"/>
    <w:rsid w:val="00BB37F2"/>
    <w:rsid w:val="00BB4E2F"/>
    <w:rsid w:val="00BB52B1"/>
    <w:rsid w:val="00BB5983"/>
    <w:rsid w:val="00BB5D58"/>
    <w:rsid w:val="00BB6E5E"/>
    <w:rsid w:val="00BC032A"/>
    <w:rsid w:val="00BC109B"/>
    <w:rsid w:val="00BC1372"/>
    <w:rsid w:val="00BC1D48"/>
    <w:rsid w:val="00BC237B"/>
    <w:rsid w:val="00BC38B2"/>
    <w:rsid w:val="00BC4308"/>
    <w:rsid w:val="00BC44BD"/>
    <w:rsid w:val="00BC47DE"/>
    <w:rsid w:val="00BC5122"/>
    <w:rsid w:val="00BC6523"/>
    <w:rsid w:val="00BC7497"/>
    <w:rsid w:val="00BC7963"/>
    <w:rsid w:val="00BD0807"/>
    <w:rsid w:val="00BD0A27"/>
    <w:rsid w:val="00BD0A38"/>
    <w:rsid w:val="00BD196F"/>
    <w:rsid w:val="00BD1CF9"/>
    <w:rsid w:val="00BD3555"/>
    <w:rsid w:val="00BD4CFE"/>
    <w:rsid w:val="00BD5829"/>
    <w:rsid w:val="00BD5B13"/>
    <w:rsid w:val="00BD6F22"/>
    <w:rsid w:val="00BD737B"/>
    <w:rsid w:val="00BD77C1"/>
    <w:rsid w:val="00BE1233"/>
    <w:rsid w:val="00BE367E"/>
    <w:rsid w:val="00BE377E"/>
    <w:rsid w:val="00BE3BEE"/>
    <w:rsid w:val="00BE44A7"/>
    <w:rsid w:val="00BE461D"/>
    <w:rsid w:val="00BE4625"/>
    <w:rsid w:val="00BF0267"/>
    <w:rsid w:val="00BF06B3"/>
    <w:rsid w:val="00BF0F75"/>
    <w:rsid w:val="00BF3B0A"/>
    <w:rsid w:val="00BF4029"/>
    <w:rsid w:val="00BF44F2"/>
    <w:rsid w:val="00BF4EAD"/>
    <w:rsid w:val="00BF73D3"/>
    <w:rsid w:val="00BF73F9"/>
    <w:rsid w:val="00BF7B0F"/>
    <w:rsid w:val="00BF7F3E"/>
    <w:rsid w:val="00C001B2"/>
    <w:rsid w:val="00C0053B"/>
    <w:rsid w:val="00C00946"/>
    <w:rsid w:val="00C01425"/>
    <w:rsid w:val="00C020AE"/>
    <w:rsid w:val="00C02639"/>
    <w:rsid w:val="00C02896"/>
    <w:rsid w:val="00C03466"/>
    <w:rsid w:val="00C03723"/>
    <w:rsid w:val="00C03953"/>
    <w:rsid w:val="00C039D8"/>
    <w:rsid w:val="00C03BBF"/>
    <w:rsid w:val="00C0415E"/>
    <w:rsid w:val="00C0524A"/>
    <w:rsid w:val="00C06E8E"/>
    <w:rsid w:val="00C07C92"/>
    <w:rsid w:val="00C106A6"/>
    <w:rsid w:val="00C117DD"/>
    <w:rsid w:val="00C11DAA"/>
    <w:rsid w:val="00C12202"/>
    <w:rsid w:val="00C130F3"/>
    <w:rsid w:val="00C131EC"/>
    <w:rsid w:val="00C146A1"/>
    <w:rsid w:val="00C148DF"/>
    <w:rsid w:val="00C14E30"/>
    <w:rsid w:val="00C150FF"/>
    <w:rsid w:val="00C15BA9"/>
    <w:rsid w:val="00C16075"/>
    <w:rsid w:val="00C16AC8"/>
    <w:rsid w:val="00C17E4A"/>
    <w:rsid w:val="00C20D7E"/>
    <w:rsid w:val="00C2593D"/>
    <w:rsid w:val="00C25A70"/>
    <w:rsid w:val="00C2633B"/>
    <w:rsid w:val="00C273D0"/>
    <w:rsid w:val="00C273F9"/>
    <w:rsid w:val="00C312B8"/>
    <w:rsid w:val="00C312D8"/>
    <w:rsid w:val="00C31571"/>
    <w:rsid w:val="00C31606"/>
    <w:rsid w:val="00C325A2"/>
    <w:rsid w:val="00C327E8"/>
    <w:rsid w:val="00C33528"/>
    <w:rsid w:val="00C3431F"/>
    <w:rsid w:val="00C3561E"/>
    <w:rsid w:val="00C35B83"/>
    <w:rsid w:val="00C364D9"/>
    <w:rsid w:val="00C3781E"/>
    <w:rsid w:val="00C37DA8"/>
    <w:rsid w:val="00C40904"/>
    <w:rsid w:val="00C409CE"/>
    <w:rsid w:val="00C41D78"/>
    <w:rsid w:val="00C43907"/>
    <w:rsid w:val="00C439C6"/>
    <w:rsid w:val="00C45696"/>
    <w:rsid w:val="00C4580C"/>
    <w:rsid w:val="00C45D23"/>
    <w:rsid w:val="00C45D3D"/>
    <w:rsid w:val="00C469C3"/>
    <w:rsid w:val="00C46E69"/>
    <w:rsid w:val="00C471F6"/>
    <w:rsid w:val="00C50A4E"/>
    <w:rsid w:val="00C50C56"/>
    <w:rsid w:val="00C51330"/>
    <w:rsid w:val="00C51E56"/>
    <w:rsid w:val="00C51F1C"/>
    <w:rsid w:val="00C52B12"/>
    <w:rsid w:val="00C52F43"/>
    <w:rsid w:val="00C54050"/>
    <w:rsid w:val="00C5526D"/>
    <w:rsid w:val="00C55491"/>
    <w:rsid w:val="00C55E3D"/>
    <w:rsid w:val="00C60600"/>
    <w:rsid w:val="00C65992"/>
    <w:rsid w:val="00C65C58"/>
    <w:rsid w:val="00C70F78"/>
    <w:rsid w:val="00C71D17"/>
    <w:rsid w:val="00C7221F"/>
    <w:rsid w:val="00C732F9"/>
    <w:rsid w:val="00C74DBB"/>
    <w:rsid w:val="00C7553D"/>
    <w:rsid w:val="00C760E3"/>
    <w:rsid w:val="00C76132"/>
    <w:rsid w:val="00C76703"/>
    <w:rsid w:val="00C76B75"/>
    <w:rsid w:val="00C77242"/>
    <w:rsid w:val="00C77E47"/>
    <w:rsid w:val="00C811F5"/>
    <w:rsid w:val="00C82997"/>
    <w:rsid w:val="00C84686"/>
    <w:rsid w:val="00C85408"/>
    <w:rsid w:val="00C8616A"/>
    <w:rsid w:val="00C8714C"/>
    <w:rsid w:val="00C873B6"/>
    <w:rsid w:val="00C9087B"/>
    <w:rsid w:val="00C91598"/>
    <w:rsid w:val="00C91C1F"/>
    <w:rsid w:val="00C94503"/>
    <w:rsid w:val="00C94623"/>
    <w:rsid w:val="00C94B3E"/>
    <w:rsid w:val="00C954F9"/>
    <w:rsid w:val="00C957E5"/>
    <w:rsid w:val="00C9693D"/>
    <w:rsid w:val="00C96947"/>
    <w:rsid w:val="00C97108"/>
    <w:rsid w:val="00CA0517"/>
    <w:rsid w:val="00CA08E7"/>
    <w:rsid w:val="00CA19AB"/>
    <w:rsid w:val="00CA1A9B"/>
    <w:rsid w:val="00CA2337"/>
    <w:rsid w:val="00CA7D78"/>
    <w:rsid w:val="00CA7F57"/>
    <w:rsid w:val="00CB05D1"/>
    <w:rsid w:val="00CB19E9"/>
    <w:rsid w:val="00CB2144"/>
    <w:rsid w:val="00CB3110"/>
    <w:rsid w:val="00CB35EC"/>
    <w:rsid w:val="00CB40B1"/>
    <w:rsid w:val="00CB4C7B"/>
    <w:rsid w:val="00CB52F2"/>
    <w:rsid w:val="00CB695D"/>
    <w:rsid w:val="00CB75A6"/>
    <w:rsid w:val="00CB7BD9"/>
    <w:rsid w:val="00CC0AE2"/>
    <w:rsid w:val="00CC1C36"/>
    <w:rsid w:val="00CC2200"/>
    <w:rsid w:val="00CC2328"/>
    <w:rsid w:val="00CC4A71"/>
    <w:rsid w:val="00CC5203"/>
    <w:rsid w:val="00CC5AFD"/>
    <w:rsid w:val="00CC7AC9"/>
    <w:rsid w:val="00CD0071"/>
    <w:rsid w:val="00CD04EB"/>
    <w:rsid w:val="00CD061C"/>
    <w:rsid w:val="00CD2189"/>
    <w:rsid w:val="00CD256D"/>
    <w:rsid w:val="00CD37AC"/>
    <w:rsid w:val="00CD38E2"/>
    <w:rsid w:val="00CD3DA9"/>
    <w:rsid w:val="00CD46B5"/>
    <w:rsid w:val="00CD7985"/>
    <w:rsid w:val="00CD7D3E"/>
    <w:rsid w:val="00CD7E87"/>
    <w:rsid w:val="00CE0E80"/>
    <w:rsid w:val="00CE1150"/>
    <w:rsid w:val="00CE1459"/>
    <w:rsid w:val="00CE247E"/>
    <w:rsid w:val="00CE26DE"/>
    <w:rsid w:val="00CE2F67"/>
    <w:rsid w:val="00CE380D"/>
    <w:rsid w:val="00CE41DB"/>
    <w:rsid w:val="00CE4566"/>
    <w:rsid w:val="00CE76D9"/>
    <w:rsid w:val="00CE78C2"/>
    <w:rsid w:val="00CF0BF0"/>
    <w:rsid w:val="00CF202E"/>
    <w:rsid w:val="00CF2471"/>
    <w:rsid w:val="00CF2505"/>
    <w:rsid w:val="00CF35E5"/>
    <w:rsid w:val="00CF3BC9"/>
    <w:rsid w:val="00CF4B80"/>
    <w:rsid w:val="00CF5569"/>
    <w:rsid w:val="00CF5E65"/>
    <w:rsid w:val="00CF5F94"/>
    <w:rsid w:val="00CF7916"/>
    <w:rsid w:val="00CF7DB0"/>
    <w:rsid w:val="00D0006C"/>
    <w:rsid w:val="00D00C24"/>
    <w:rsid w:val="00D01956"/>
    <w:rsid w:val="00D027B7"/>
    <w:rsid w:val="00D0318E"/>
    <w:rsid w:val="00D04D85"/>
    <w:rsid w:val="00D05125"/>
    <w:rsid w:val="00D05277"/>
    <w:rsid w:val="00D0608E"/>
    <w:rsid w:val="00D06374"/>
    <w:rsid w:val="00D066D7"/>
    <w:rsid w:val="00D06A74"/>
    <w:rsid w:val="00D07521"/>
    <w:rsid w:val="00D108B8"/>
    <w:rsid w:val="00D108BD"/>
    <w:rsid w:val="00D11884"/>
    <w:rsid w:val="00D11D4A"/>
    <w:rsid w:val="00D13B68"/>
    <w:rsid w:val="00D1459B"/>
    <w:rsid w:val="00D14783"/>
    <w:rsid w:val="00D1741A"/>
    <w:rsid w:val="00D203A4"/>
    <w:rsid w:val="00D206C6"/>
    <w:rsid w:val="00D2079A"/>
    <w:rsid w:val="00D21AFA"/>
    <w:rsid w:val="00D21DC5"/>
    <w:rsid w:val="00D22A60"/>
    <w:rsid w:val="00D22C96"/>
    <w:rsid w:val="00D22D52"/>
    <w:rsid w:val="00D237A5"/>
    <w:rsid w:val="00D241E0"/>
    <w:rsid w:val="00D248E5"/>
    <w:rsid w:val="00D25128"/>
    <w:rsid w:val="00D2521B"/>
    <w:rsid w:val="00D2545B"/>
    <w:rsid w:val="00D25680"/>
    <w:rsid w:val="00D26785"/>
    <w:rsid w:val="00D30E42"/>
    <w:rsid w:val="00D31503"/>
    <w:rsid w:val="00D32269"/>
    <w:rsid w:val="00D3321C"/>
    <w:rsid w:val="00D33AE4"/>
    <w:rsid w:val="00D34EE4"/>
    <w:rsid w:val="00D35100"/>
    <w:rsid w:val="00D35522"/>
    <w:rsid w:val="00D357D2"/>
    <w:rsid w:val="00D411D0"/>
    <w:rsid w:val="00D412B9"/>
    <w:rsid w:val="00D412D5"/>
    <w:rsid w:val="00D426FE"/>
    <w:rsid w:val="00D437AC"/>
    <w:rsid w:val="00D43AA4"/>
    <w:rsid w:val="00D43D2A"/>
    <w:rsid w:val="00D443DB"/>
    <w:rsid w:val="00D44DD7"/>
    <w:rsid w:val="00D464CC"/>
    <w:rsid w:val="00D46728"/>
    <w:rsid w:val="00D46CD1"/>
    <w:rsid w:val="00D4768A"/>
    <w:rsid w:val="00D506F9"/>
    <w:rsid w:val="00D53472"/>
    <w:rsid w:val="00D53E8E"/>
    <w:rsid w:val="00D55B88"/>
    <w:rsid w:val="00D565DE"/>
    <w:rsid w:val="00D571AC"/>
    <w:rsid w:val="00D61178"/>
    <w:rsid w:val="00D63275"/>
    <w:rsid w:val="00D663E4"/>
    <w:rsid w:val="00D67322"/>
    <w:rsid w:val="00D67803"/>
    <w:rsid w:val="00D6782D"/>
    <w:rsid w:val="00D6790C"/>
    <w:rsid w:val="00D716DC"/>
    <w:rsid w:val="00D7276E"/>
    <w:rsid w:val="00D73094"/>
    <w:rsid w:val="00D73D9F"/>
    <w:rsid w:val="00D74373"/>
    <w:rsid w:val="00D76D23"/>
    <w:rsid w:val="00D77484"/>
    <w:rsid w:val="00D80013"/>
    <w:rsid w:val="00D809C4"/>
    <w:rsid w:val="00D814CC"/>
    <w:rsid w:val="00D82CC8"/>
    <w:rsid w:val="00D82DE8"/>
    <w:rsid w:val="00D82E23"/>
    <w:rsid w:val="00D83D8A"/>
    <w:rsid w:val="00D85334"/>
    <w:rsid w:val="00D85F66"/>
    <w:rsid w:val="00D860D8"/>
    <w:rsid w:val="00D86D67"/>
    <w:rsid w:val="00D90755"/>
    <w:rsid w:val="00D9083D"/>
    <w:rsid w:val="00D91D95"/>
    <w:rsid w:val="00D920BB"/>
    <w:rsid w:val="00D921B0"/>
    <w:rsid w:val="00D929B9"/>
    <w:rsid w:val="00D92F8D"/>
    <w:rsid w:val="00D934E7"/>
    <w:rsid w:val="00D95828"/>
    <w:rsid w:val="00D96266"/>
    <w:rsid w:val="00D96846"/>
    <w:rsid w:val="00DA060E"/>
    <w:rsid w:val="00DA10C4"/>
    <w:rsid w:val="00DA1599"/>
    <w:rsid w:val="00DA3A1C"/>
    <w:rsid w:val="00DA4B36"/>
    <w:rsid w:val="00DA5C53"/>
    <w:rsid w:val="00DA6375"/>
    <w:rsid w:val="00DA66C5"/>
    <w:rsid w:val="00DA6BF8"/>
    <w:rsid w:val="00DA75CA"/>
    <w:rsid w:val="00DB0353"/>
    <w:rsid w:val="00DB3871"/>
    <w:rsid w:val="00DB389B"/>
    <w:rsid w:val="00DB402C"/>
    <w:rsid w:val="00DB4C23"/>
    <w:rsid w:val="00DB4D12"/>
    <w:rsid w:val="00DB5626"/>
    <w:rsid w:val="00DB60FD"/>
    <w:rsid w:val="00DB658F"/>
    <w:rsid w:val="00DB6942"/>
    <w:rsid w:val="00DB6A0C"/>
    <w:rsid w:val="00DB6A1C"/>
    <w:rsid w:val="00DB7469"/>
    <w:rsid w:val="00DB79E4"/>
    <w:rsid w:val="00DB7CED"/>
    <w:rsid w:val="00DC0DA6"/>
    <w:rsid w:val="00DC0FC5"/>
    <w:rsid w:val="00DC39AC"/>
    <w:rsid w:val="00DC46AF"/>
    <w:rsid w:val="00DC57D9"/>
    <w:rsid w:val="00DD017E"/>
    <w:rsid w:val="00DD272A"/>
    <w:rsid w:val="00DD2C8A"/>
    <w:rsid w:val="00DD2F7B"/>
    <w:rsid w:val="00DD352C"/>
    <w:rsid w:val="00DD4598"/>
    <w:rsid w:val="00DD545E"/>
    <w:rsid w:val="00DE0552"/>
    <w:rsid w:val="00DE0E8C"/>
    <w:rsid w:val="00DE1E4B"/>
    <w:rsid w:val="00DE2669"/>
    <w:rsid w:val="00DE347D"/>
    <w:rsid w:val="00DE424E"/>
    <w:rsid w:val="00DE7710"/>
    <w:rsid w:val="00DE77D2"/>
    <w:rsid w:val="00DF0B7E"/>
    <w:rsid w:val="00DF1773"/>
    <w:rsid w:val="00DF1A92"/>
    <w:rsid w:val="00DF2DE7"/>
    <w:rsid w:val="00DF3E62"/>
    <w:rsid w:val="00DF47CE"/>
    <w:rsid w:val="00DF5C3D"/>
    <w:rsid w:val="00DF67AD"/>
    <w:rsid w:val="00DF7454"/>
    <w:rsid w:val="00DF7F54"/>
    <w:rsid w:val="00E00DAB"/>
    <w:rsid w:val="00E01485"/>
    <w:rsid w:val="00E016B9"/>
    <w:rsid w:val="00E0293D"/>
    <w:rsid w:val="00E051DB"/>
    <w:rsid w:val="00E0699E"/>
    <w:rsid w:val="00E075AF"/>
    <w:rsid w:val="00E078C9"/>
    <w:rsid w:val="00E109F6"/>
    <w:rsid w:val="00E10BDA"/>
    <w:rsid w:val="00E127F4"/>
    <w:rsid w:val="00E143D5"/>
    <w:rsid w:val="00E14E89"/>
    <w:rsid w:val="00E159E5"/>
    <w:rsid w:val="00E15C8E"/>
    <w:rsid w:val="00E16AC9"/>
    <w:rsid w:val="00E16AEB"/>
    <w:rsid w:val="00E202AF"/>
    <w:rsid w:val="00E207DA"/>
    <w:rsid w:val="00E21283"/>
    <w:rsid w:val="00E2188C"/>
    <w:rsid w:val="00E22BA5"/>
    <w:rsid w:val="00E22BC4"/>
    <w:rsid w:val="00E22DC8"/>
    <w:rsid w:val="00E22F04"/>
    <w:rsid w:val="00E234B7"/>
    <w:rsid w:val="00E2379D"/>
    <w:rsid w:val="00E241FB"/>
    <w:rsid w:val="00E25417"/>
    <w:rsid w:val="00E273F9"/>
    <w:rsid w:val="00E301FA"/>
    <w:rsid w:val="00E31074"/>
    <w:rsid w:val="00E317B6"/>
    <w:rsid w:val="00E3300E"/>
    <w:rsid w:val="00E344FD"/>
    <w:rsid w:val="00E36C3E"/>
    <w:rsid w:val="00E37A21"/>
    <w:rsid w:val="00E37A65"/>
    <w:rsid w:val="00E416FE"/>
    <w:rsid w:val="00E41E8E"/>
    <w:rsid w:val="00E42596"/>
    <w:rsid w:val="00E432FB"/>
    <w:rsid w:val="00E43CF8"/>
    <w:rsid w:val="00E44903"/>
    <w:rsid w:val="00E45A20"/>
    <w:rsid w:val="00E45E74"/>
    <w:rsid w:val="00E46675"/>
    <w:rsid w:val="00E46861"/>
    <w:rsid w:val="00E46E4B"/>
    <w:rsid w:val="00E4706D"/>
    <w:rsid w:val="00E50B5A"/>
    <w:rsid w:val="00E510E0"/>
    <w:rsid w:val="00E5350F"/>
    <w:rsid w:val="00E543CF"/>
    <w:rsid w:val="00E54569"/>
    <w:rsid w:val="00E54A2F"/>
    <w:rsid w:val="00E54EE2"/>
    <w:rsid w:val="00E56BB9"/>
    <w:rsid w:val="00E575C6"/>
    <w:rsid w:val="00E6052E"/>
    <w:rsid w:val="00E60E5E"/>
    <w:rsid w:val="00E6196C"/>
    <w:rsid w:val="00E63660"/>
    <w:rsid w:val="00E64D80"/>
    <w:rsid w:val="00E67B63"/>
    <w:rsid w:val="00E70166"/>
    <w:rsid w:val="00E720B8"/>
    <w:rsid w:val="00E72118"/>
    <w:rsid w:val="00E72338"/>
    <w:rsid w:val="00E73AAC"/>
    <w:rsid w:val="00E73AF9"/>
    <w:rsid w:val="00E74E54"/>
    <w:rsid w:val="00E74FC4"/>
    <w:rsid w:val="00E7619A"/>
    <w:rsid w:val="00E769EA"/>
    <w:rsid w:val="00E76DE3"/>
    <w:rsid w:val="00E7783A"/>
    <w:rsid w:val="00E800F7"/>
    <w:rsid w:val="00E8087E"/>
    <w:rsid w:val="00E817EE"/>
    <w:rsid w:val="00E82F44"/>
    <w:rsid w:val="00E86910"/>
    <w:rsid w:val="00E900A0"/>
    <w:rsid w:val="00E90360"/>
    <w:rsid w:val="00E9120F"/>
    <w:rsid w:val="00E91C1B"/>
    <w:rsid w:val="00E92D9C"/>
    <w:rsid w:val="00E92F80"/>
    <w:rsid w:val="00E93223"/>
    <w:rsid w:val="00E9386B"/>
    <w:rsid w:val="00E9492A"/>
    <w:rsid w:val="00E94B80"/>
    <w:rsid w:val="00E94B9A"/>
    <w:rsid w:val="00E95B48"/>
    <w:rsid w:val="00E9684E"/>
    <w:rsid w:val="00E9792F"/>
    <w:rsid w:val="00EA19BA"/>
    <w:rsid w:val="00EA3F1A"/>
    <w:rsid w:val="00EA4BBD"/>
    <w:rsid w:val="00EA4D2B"/>
    <w:rsid w:val="00EB1563"/>
    <w:rsid w:val="00EB16A4"/>
    <w:rsid w:val="00EB1B47"/>
    <w:rsid w:val="00EB1BEB"/>
    <w:rsid w:val="00EB2EC2"/>
    <w:rsid w:val="00EB3D35"/>
    <w:rsid w:val="00EB40A6"/>
    <w:rsid w:val="00EB43B7"/>
    <w:rsid w:val="00EB4607"/>
    <w:rsid w:val="00EB501C"/>
    <w:rsid w:val="00EB58FB"/>
    <w:rsid w:val="00EC03D6"/>
    <w:rsid w:val="00EC0703"/>
    <w:rsid w:val="00EC0CEC"/>
    <w:rsid w:val="00EC1549"/>
    <w:rsid w:val="00EC169D"/>
    <w:rsid w:val="00EC25A9"/>
    <w:rsid w:val="00EC2B32"/>
    <w:rsid w:val="00EC311A"/>
    <w:rsid w:val="00EC3E9B"/>
    <w:rsid w:val="00EC662B"/>
    <w:rsid w:val="00ED1EB4"/>
    <w:rsid w:val="00ED262C"/>
    <w:rsid w:val="00ED4144"/>
    <w:rsid w:val="00ED50C3"/>
    <w:rsid w:val="00ED60DE"/>
    <w:rsid w:val="00ED64AF"/>
    <w:rsid w:val="00ED6AF0"/>
    <w:rsid w:val="00ED723B"/>
    <w:rsid w:val="00ED7923"/>
    <w:rsid w:val="00ED7C7A"/>
    <w:rsid w:val="00EE02E5"/>
    <w:rsid w:val="00EE12B3"/>
    <w:rsid w:val="00EE1CA8"/>
    <w:rsid w:val="00EE21E1"/>
    <w:rsid w:val="00EE23F9"/>
    <w:rsid w:val="00EE27F2"/>
    <w:rsid w:val="00EE301A"/>
    <w:rsid w:val="00EE431E"/>
    <w:rsid w:val="00EE4433"/>
    <w:rsid w:val="00EE6909"/>
    <w:rsid w:val="00EE7BAB"/>
    <w:rsid w:val="00EF0D8D"/>
    <w:rsid w:val="00EF2ACF"/>
    <w:rsid w:val="00EF4524"/>
    <w:rsid w:val="00EF4AC0"/>
    <w:rsid w:val="00EF59CB"/>
    <w:rsid w:val="00EF6430"/>
    <w:rsid w:val="00EF708D"/>
    <w:rsid w:val="00EF719E"/>
    <w:rsid w:val="00EF7332"/>
    <w:rsid w:val="00EF7D14"/>
    <w:rsid w:val="00F00E0E"/>
    <w:rsid w:val="00F01C48"/>
    <w:rsid w:val="00F01FB3"/>
    <w:rsid w:val="00F039D5"/>
    <w:rsid w:val="00F04117"/>
    <w:rsid w:val="00F0432D"/>
    <w:rsid w:val="00F04471"/>
    <w:rsid w:val="00F04865"/>
    <w:rsid w:val="00F066EC"/>
    <w:rsid w:val="00F073F8"/>
    <w:rsid w:val="00F074C9"/>
    <w:rsid w:val="00F10FB9"/>
    <w:rsid w:val="00F114DD"/>
    <w:rsid w:val="00F131A6"/>
    <w:rsid w:val="00F13E7D"/>
    <w:rsid w:val="00F14DDF"/>
    <w:rsid w:val="00F14F54"/>
    <w:rsid w:val="00F16142"/>
    <w:rsid w:val="00F16487"/>
    <w:rsid w:val="00F16A37"/>
    <w:rsid w:val="00F214E1"/>
    <w:rsid w:val="00F2221D"/>
    <w:rsid w:val="00F23260"/>
    <w:rsid w:val="00F23B40"/>
    <w:rsid w:val="00F24AF9"/>
    <w:rsid w:val="00F27868"/>
    <w:rsid w:val="00F27C57"/>
    <w:rsid w:val="00F3066C"/>
    <w:rsid w:val="00F308D2"/>
    <w:rsid w:val="00F3240E"/>
    <w:rsid w:val="00F33356"/>
    <w:rsid w:val="00F3383A"/>
    <w:rsid w:val="00F35096"/>
    <w:rsid w:val="00F362EB"/>
    <w:rsid w:val="00F41403"/>
    <w:rsid w:val="00F47CAD"/>
    <w:rsid w:val="00F51034"/>
    <w:rsid w:val="00F514CB"/>
    <w:rsid w:val="00F519EC"/>
    <w:rsid w:val="00F51B19"/>
    <w:rsid w:val="00F51EA4"/>
    <w:rsid w:val="00F52CD4"/>
    <w:rsid w:val="00F53001"/>
    <w:rsid w:val="00F54B21"/>
    <w:rsid w:val="00F54E95"/>
    <w:rsid w:val="00F552C0"/>
    <w:rsid w:val="00F553DD"/>
    <w:rsid w:val="00F55727"/>
    <w:rsid w:val="00F55CBD"/>
    <w:rsid w:val="00F56AF2"/>
    <w:rsid w:val="00F56DE6"/>
    <w:rsid w:val="00F5729C"/>
    <w:rsid w:val="00F576C8"/>
    <w:rsid w:val="00F57717"/>
    <w:rsid w:val="00F60B11"/>
    <w:rsid w:val="00F60DC0"/>
    <w:rsid w:val="00F617F9"/>
    <w:rsid w:val="00F61B2F"/>
    <w:rsid w:val="00F61F05"/>
    <w:rsid w:val="00F62391"/>
    <w:rsid w:val="00F62B60"/>
    <w:rsid w:val="00F62B92"/>
    <w:rsid w:val="00F62C6E"/>
    <w:rsid w:val="00F64874"/>
    <w:rsid w:val="00F64F96"/>
    <w:rsid w:val="00F65708"/>
    <w:rsid w:val="00F674CB"/>
    <w:rsid w:val="00F678A9"/>
    <w:rsid w:val="00F67AF4"/>
    <w:rsid w:val="00F67F30"/>
    <w:rsid w:val="00F7095B"/>
    <w:rsid w:val="00F71620"/>
    <w:rsid w:val="00F71771"/>
    <w:rsid w:val="00F74CC0"/>
    <w:rsid w:val="00F75628"/>
    <w:rsid w:val="00F77B7B"/>
    <w:rsid w:val="00F8191F"/>
    <w:rsid w:val="00F83291"/>
    <w:rsid w:val="00F833BF"/>
    <w:rsid w:val="00F83A49"/>
    <w:rsid w:val="00F84783"/>
    <w:rsid w:val="00F865AF"/>
    <w:rsid w:val="00F8708F"/>
    <w:rsid w:val="00F870C3"/>
    <w:rsid w:val="00F870E0"/>
    <w:rsid w:val="00F87C12"/>
    <w:rsid w:val="00F9176F"/>
    <w:rsid w:val="00F9256D"/>
    <w:rsid w:val="00F92856"/>
    <w:rsid w:val="00F93B10"/>
    <w:rsid w:val="00F94015"/>
    <w:rsid w:val="00F945E5"/>
    <w:rsid w:val="00F95423"/>
    <w:rsid w:val="00F95F7F"/>
    <w:rsid w:val="00F96004"/>
    <w:rsid w:val="00F96688"/>
    <w:rsid w:val="00F97A38"/>
    <w:rsid w:val="00F97F56"/>
    <w:rsid w:val="00FA06E2"/>
    <w:rsid w:val="00FA0C13"/>
    <w:rsid w:val="00FA2E94"/>
    <w:rsid w:val="00FA3A03"/>
    <w:rsid w:val="00FA49C4"/>
    <w:rsid w:val="00FA6241"/>
    <w:rsid w:val="00FA74BC"/>
    <w:rsid w:val="00FA7EBB"/>
    <w:rsid w:val="00FB1D76"/>
    <w:rsid w:val="00FB26B6"/>
    <w:rsid w:val="00FB26FA"/>
    <w:rsid w:val="00FB29AA"/>
    <w:rsid w:val="00FB346C"/>
    <w:rsid w:val="00FB3A1C"/>
    <w:rsid w:val="00FB3ED3"/>
    <w:rsid w:val="00FB406C"/>
    <w:rsid w:val="00FB4546"/>
    <w:rsid w:val="00FB48D8"/>
    <w:rsid w:val="00FB5779"/>
    <w:rsid w:val="00FB600B"/>
    <w:rsid w:val="00FB69B8"/>
    <w:rsid w:val="00FB6C82"/>
    <w:rsid w:val="00FB6CC9"/>
    <w:rsid w:val="00FC051C"/>
    <w:rsid w:val="00FC063E"/>
    <w:rsid w:val="00FC073D"/>
    <w:rsid w:val="00FC1E20"/>
    <w:rsid w:val="00FC1F24"/>
    <w:rsid w:val="00FC4E18"/>
    <w:rsid w:val="00FC53DD"/>
    <w:rsid w:val="00FC7758"/>
    <w:rsid w:val="00FC7C61"/>
    <w:rsid w:val="00FD0BA0"/>
    <w:rsid w:val="00FD1745"/>
    <w:rsid w:val="00FD1CB7"/>
    <w:rsid w:val="00FD2741"/>
    <w:rsid w:val="00FD2DE5"/>
    <w:rsid w:val="00FD4E41"/>
    <w:rsid w:val="00FD607F"/>
    <w:rsid w:val="00FD6BCC"/>
    <w:rsid w:val="00FD7F2D"/>
    <w:rsid w:val="00FE0475"/>
    <w:rsid w:val="00FE0869"/>
    <w:rsid w:val="00FE159B"/>
    <w:rsid w:val="00FE493D"/>
    <w:rsid w:val="00FE52A0"/>
    <w:rsid w:val="00FE5CEC"/>
    <w:rsid w:val="00FE6454"/>
    <w:rsid w:val="00FE6C66"/>
    <w:rsid w:val="00FE769A"/>
    <w:rsid w:val="00FE7FCC"/>
    <w:rsid w:val="00FF0B63"/>
    <w:rsid w:val="00FF1161"/>
    <w:rsid w:val="00FF20EA"/>
    <w:rsid w:val="00FF264D"/>
    <w:rsid w:val="00FF419D"/>
    <w:rsid w:val="00FF4768"/>
    <w:rsid w:val="00FF4A8F"/>
    <w:rsid w:val="00FF6CE2"/>
    <w:rsid w:val="00FF7636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E7FB1-484F-4EE8-9775-D4BD61EB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7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7884"/>
    <w:pPr>
      <w:keepNext/>
      <w:spacing w:line="360" w:lineRule="auto"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7F7884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7884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7F78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F7884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7F78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7F7884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F78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2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4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BCAD89C5</Template>
  <TotalTime>2</TotalTime>
  <Pages>2</Pages>
  <Words>756</Words>
  <Characters>4466</Characters>
  <Application>Microsoft Office Word</Application>
  <DocSecurity>4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Janečková</dc:creator>
  <cp:lastModifiedBy>Beranová Gabriela DiS.</cp:lastModifiedBy>
  <cp:revision>2</cp:revision>
  <dcterms:created xsi:type="dcterms:W3CDTF">2020-01-20T08:18:00Z</dcterms:created>
  <dcterms:modified xsi:type="dcterms:W3CDTF">2020-01-20T08:18:00Z</dcterms:modified>
</cp:coreProperties>
</file>