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DE" w:rsidRPr="00B717DE" w:rsidRDefault="00B717DE" w:rsidP="00821FD7">
      <w:pPr>
        <w:pStyle w:val="Nadpis1"/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9108FE" wp14:editId="1C12A250">
            <wp:simplePos x="0" y="0"/>
            <wp:positionH relativeFrom="margin">
              <wp:posOffset>2153920</wp:posOffset>
            </wp:positionH>
            <wp:positionV relativeFrom="margin">
              <wp:posOffset>-602615</wp:posOffset>
            </wp:positionV>
            <wp:extent cx="1882140" cy="655320"/>
            <wp:effectExtent l="0" t="0" r="381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17DE">
        <w:t>JIHOČESKÁ UNIVERZITA V ČESKÝCH BUDĚJOVICÍCH, PEDAGOGICKÁ FAKULTA</w:t>
      </w:r>
    </w:p>
    <w:p w:rsidR="00B717DE" w:rsidRDefault="00B717DE" w:rsidP="00B717DE">
      <w:pPr>
        <w:pStyle w:val="Nadpis1"/>
        <w:jc w:val="center"/>
      </w:pPr>
      <w:r w:rsidRPr="00B717DE">
        <w:t>KATEDRA INFORMATIKY</w:t>
      </w:r>
    </w:p>
    <w:p w:rsidR="002835AC" w:rsidRPr="00AB626D" w:rsidRDefault="006D162B" w:rsidP="00821FD7">
      <w:pPr>
        <w:pStyle w:val="Nzev"/>
        <w:spacing w:before="240"/>
        <w:jc w:val="center"/>
      </w:pPr>
      <w:r w:rsidRPr="00AB626D">
        <w:t xml:space="preserve">Posudek </w:t>
      </w:r>
      <w:r w:rsidR="00B717DE">
        <w:t xml:space="preserve">kvalifikační </w:t>
      </w:r>
      <w:r w:rsidRPr="00AB626D">
        <w:t>práce</w:t>
      </w:r>
    </w:p>
    <w:p w:rsidR="002835AC" w:rsidRPr="00AB626D" w:rsidRDefault="006D162B" w:rsidP="00B717DE">
      <w:r w:rsidRPr="00AB626D">
        <w:t xml:space="preserve">posudek </w:t>
      </w:r>
      <w:sdt>
        <w:sdtPr>
          <w:id w:val="266786514"/>
          <w:placeholder>
            <w:docPart w:val="EBAACD3C83854D6AA0D536C3B155E494"/>
          </w:placeholder>
          <w:comboBox>
            <w:listItem w:displayText="vedoucího" w:value="vedoucího"/>
            <w:listItem w:displayText="oponenta" w:value="oponenta"/>
          </w:comboBox>
        </w:sdtPr>
        <w:sdtEndPr/>
        <w:sdtContent>
          <w:r w:rsidR="00E41E6C">
            <w:t>vedoucího</w:t>
          </w:r>
        </w:sdtContent>
      </w:sdt>
      <w:r w:rsidR="00510CC2">
        <w:t xml:space="preserve">  </w:t>
      </w:r>
      <w:sdt>
        <w:sdtPr>
          <w:id w:val="266786518"/>
          <w:placeholder>
            <w:docPart w:val="EBAACD3C83854D6AA0D536C3B155E494"/>
          </w:placeholder>
          <w:comboBox>
            <w:listItem w:displayText="diplomové" w:value="diplomové"/>
            <w:listItem w:displayText="bakalářské" w:value="bakalářské"/>
          </w:comboBox>
        </w:sdtPr>
        <w:sdtEndPr/>
        <w:sdtContent>
          <w:r w:rsidR="0080707C">
            <w:t>bakalářské</w:t>
          </w:r>
        </w:sdtContent>
      </w:sdt>
      <w:r w:rsidR="00510CC2">
        <w:t xml:space="preserve">  práce</w:t>
      </w:r>
    </w:p>
    <w:p w:rsidR="002835AC" w:rsidRPr="00AB626D" w:rsidRDefault="006D162B" w:rsidP="00B717DE">
      <w:r w:rsidRPr="00AB626D">
        <w:t xml:space="preserve">Autor: </w:t>
      </w:r>
      <w:sdt>
        <w:sdtPr>
          <w:id w:val="266786551"/>
          <w:placeholder>
            <w:docPart w:val="984C74B7EF7A4817BDBA98487B51E85C"/>
          </w:placeholder>
        </w:sdtPr>
        <w:sdtEndPr/>
        <w:sdtContent>
          <w:r w:rsidR="00AA16B6">
            <w:t>Patrik Reindl</w:t>
          </w:r>
        </w:sdtContent>
      </w:sdt>
    </w:p>
    <w:p w:rsidR="002835AC" w:rsidRPr="00AB626D" w:rsidRDefault="006D162B" w:rsidP="00B717DE">
      <w:r w:rsidRPr="00AB626D">
        <w:t xml:space="preserve">Název práce: </w:t>
      </w:r>
      <w:sdt>
        <w:sdtPr>
          <w:id w:val="266786547"/>
          <w:placeholder>
            <w:docPart w:val="984C74B7EF7A4817BDBA98487B51E85C"/>
          </w:placeholder>
          <w:text/>
        </w:sdtPr>
        <w:sdtEndPr/>
        <w:sdtContent>
          <w:r w:rsidR="00AA16B6">
            <w:t xml:space="preserve">Tvorba algoritmických úloh v programovacím prostředí </w:t>
          </w:r>
          <w:proofErr w:type="spellStart"/>
          <w:r w:rsidR="00AA16B6">
            <w:t>Kodu</w:t>
          </w:r>
          <w:proofErr w:type="spellEnd"/>
        </w:sdtContent>
      </w:sdt>
    </w:p>
    <w:p w:rsidR="002835AC" w:rsidRPr="00AB626D" w:rsidRDefault="006D162B" w:rsidP="00B717DE">
      <w:r w:rsidRPr="00AB626D">
        <w:t>Studijní obor</w:t>
      </w:r>
      <w:r w:rsidR="002F04F7">
        <w:t xml:space="preserve">: </w:t>
      </w:r>
      <w:sdt>
        <w:sdtPr>
          <w:id w:val="168588089"/>
          <w:placeholder>
            <w:docPart w:val="3DB8E217C04146B7A751FA3A61A31AC2"/>
          </w:placeholder>
          <w:dropDownList>
            <w:listItem w:displayText="Informační technologie a e-learning" w:value="Informační technologie a e-learning"/>
            <w:listItem w:displayText="Informační technologie se zaměřením na vzdělávání" w:value="Informační technologie se zaměřením na vzdělávání"/>
            <w:listItem w:displayText="Učitelství informatiky pro ZŠ" w:value="Učitelství informatiky pro ZŠ"/>
            <w:listItem w:displayText="Učitelství pro 1. stupeň ZŠ" w:value="Učitelství pro 1. stupeň ZŠ"/>
          </w:dropDownList>
        </w:sdtPr>
        <w:sdtEndPr/>
        <w:sdtContent>
          <w:r w:rsidR="00AA16B6">
            <w:t>Informační technologie se zaměřením na vzdělávání</w:t>
          </w:r>
        </w:sdtContent>
      </w:sdt>
      <w:r w:rsidRPr="00AB626D">
        <w:t xml:space="preserve"> </w:t>
      </w:r>
    </w:p>
    <w:p w:rsidR="002835AC" w:rsidRPr="00AB626D" w:rsidRDefault="006D162B" w:rsidP="00B717DE">
      <w:r w:rsidRPr="00AB626D">
        <w:t xml:space="preserve">Datum odevzdání: </w:t>
      </w:r>
      <w:sdt>
        <w:sdtPr>
          <w:id w:val="266786522"/>
          <w:placeholder>
            <w:docPart w:val="2771215F1E834E5B9FFEC76521CB3050"/>
          </w:placeholder>
          <w:date w:fullDate="2018-07-13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106500">
            <w:t>13.7.2018</w:t>
          </w:r>
          <w:proofErr w:type="gramEnd"/>
        </w:sdtContent>
      </w:sdt>
    </w:p>
    <w:p w:rsidR="002835AC" w:rsidRPr="00AB626D" w:rsidRDefault="00BF1A50" w:rsidP="00B717DE">
      <w:proofErr w:type="gramStart"/>
      <w:r>
        <w:t>Posudek</w:t>
      </w:r>
      <w:r w:rsidRPr="00BF1A50">
        <w:t xml:space="preserve"> </w:t>
      </w:r>
      <w:r>
        <w:t xml:space="preserve"> vyhotovil</w:t>
      </w:r>
      <w:proofErr w:type="gramEnd"/>
      <w:r w:rsidR="006D162B" w:rsidRPr="00AB626D">
        <w:t xml:space="preserve">: </w:t>
      </w:r>
      <w:sdt>
        <w:sdtPr>
          <w:id w:val="16898672"/>
          <w:placeholder>
            <w:docPart w:val="1986A3E524C848CD8551959F9B65C38E"/>
          </w:placeholder>
        </w:sdtPr>
        <w:sdtEndPr/>
        <w:sdtContent>
          <w:r w:rsidR="00AA16B6">
            <w:t>Michala Kotlasová</w:t>
          </w:r>
        </w:sdtContent>
      </w:sdt>
    </w:p>
    <w:p w:rsidR="002835AC" w:rsidRPr="00AB626D" w:rsidRDefault="002835AC" w:rsidP="00B717DE">
      <w:bookmarkStart w:id="0" w:name="_GoBack"/>
      <w:bookmarkEnd w:id="0"/>
    </w:p>
    <w:p w:rsidR="005F4122" w:rsidRPr="00AB626D" w:rsidRDefault="005F4122" w:rsidP="00B717DE">
      <w:r>
        <w:t>Popsání cílů a metod</w:t>
      </w:r>
      <w:r w:rsidRPr="00054461">
        <w:t>:</w:t>
      </w:r>
      <w:r>
        <w:tab/>
      </w:r>
      <w:r>
        <w:tab/>
      </w:r>
      <w:r>
        <w:tab/>
      </w:r>
      <w:sdt>
        <w:sdtPr>
          <w:id w:val="545112225"/>
          <w:placeholder>
            <w:docPart w:val="EEE03D6A755540408F7585D13DC71983"/>
          </w:placeholder>
          <w:comboBox>
            <w:listItem w:value="Zvolte položku."/>
            <w:listItem w:displayText="A" w:value="A"/>
            <w:listItem w:displayText="B" w:value="B"/>
            <w:listItem w:displayText="C" w:value="C"/>
            <w:listItem w:displayText="N" w:value="N"/>
          </w:comboBox>
        </w:sdtPr>
        <w:sdtEndPr/>
        <w:sdtContent>
          <w:r w:rsidR="007219BD">
            <w:t>B</w:t>
          </w:r>
        </w:sdtContent>
      </w:sdt>
    </w:p>
    <w:p w:rsidR="002835AC" w:rsidRPr="00AB626D" w:rsidRDefault="009005A9" w:rsidP="00B717DE">
      <w:r>
        <w:t xml:space="preserve">Terminologie, </w:t>
      </w:r>
      <w:r w:rsidR="001863A6">
        <w:t>usazení do kontextu</w:t>
      </w:r>
      <w:r w:rsidR="006D162B" w:rsidRPr="00054461">
        <w:t>:</w:t>
      </w:r>
      <w:r w:rsidR="00054461">
        <w:tab/>
      </w:r>
      <w:r w:rsidR="00054461">
        <w:tab/>
      </w:r>
      <w:sdt>
        <w:sdtPr>
          <w:id w:val="545112226"/>
          <w:placeholder>
            <w:docPart w:val="FC6698EB96D7444C9B9B8A9816D030EA"/>
          </w:placeholder>
          <w:comboBox>
            <w:listItem w:value="Zvolte položku."/>
            <w:listItem w:displayText="A" w:value="A"/>
            <w:listItem w:displayText="B" w:value="B"/>
            <w:listItem w:displayText="C" w:value="C"/>
            <w:listItem w:displayText="N" w:value="N"/>
          </w:comboBox>
        </w:sdtPr>
        <w:sdtEndPr/>
        <w:sdtContent>
          <w:r w:rsidR="007219BD">
            <w:t>B</w:t>
          </w:r>
        </w:sdtContent>
      </w:sdt>
    </w:p>
    <w:p w:rsidR="002835AC" w:rsidRPr="00AB626D" w:rsidRDefault="005F4122" w:rsidP="00B717DE">
      <w:r>
        <w:t>Kvalita teoretické části</w:t>
      </w:r>
      <w:r w:rsidR="00A97D3E">
        <w:t xml:space="preserve"> práce</w:t>
      </w:r>
      <w:r w:rsidR="00DB0699">
        <w:t>, citace</w:t>
      </w:r>
      <w:r w:rsidR="00A97D3E">
        <w:t>:</w:t>
      </w:r>
      <w:r w:rsidR="00054461">
        <w:tab/>
      </w:r>
      <w:sdt>
        <w:sdtPr>
          <w:id w:val="545112227"/>
          <w:placeholder>
            <w:docPart w:val="3EECF9B3DB84431181E22A53EEC1C5E0"/>
          </w:placeholder>
          <w:comboBox>
            <w:listItem w:value="Zvolte položku."/>
            <w:listItem w:displayText="A" w:value="A"/>
            <w:listItem w:displayText="B" w:value="B"/>
            <w:listItem w:displayText="C" w:value="C"/>
            <w:listItem w:displayText="N" w:value="N"/>
          </w:comboBox>
        </w:sdtPr>
        <w:sdtEndPr/>
        <w:sdtContent>
          <w:r w:rsidR="000C3F25">
            <w:t>B</w:t>
          </w:r>
        </w:sdtContent>
      </w:sdt>
    </w:p>
    <w:p w:rsidR="002835AC" w:rsidRPr="00AB626D" w:rsidRDefault="006D162B" w:rsidP="00B717DE">
      <w:r w:rsidRPr="00054461">
        <w:t xml:space="preserve">Rozsah </w:t>
      </w:r>
      <w:r w:rsidR="00B717DE">
        <w:t xml:space="preserve">a kvalita </w:t>
      </w:r>
      <w:r w:rsidR="00BF1A50">
        <w:t xml:space="preserve">praktické složky </w:t>
      </w:r>
      <w:r w:rsidRPr="00054461">
        <w:t>práce:</w:t>
      </w:r>
      <w:r w:rsidR="00054461">
        <w:tab/>
      </w:r>
      <w:sdt>
        <w:sdtPr>
          <w:id w:val="545112228"/>
          <w:placeholder>
            <w:docPart w:val="EB69DE4B26DB4E2A99526459B04E3A47"/>
          </w:placeholder>
          <w:comboBox>
            <w:listItem w:value="Zvolte položku."/>
            <w:listItem w:displayText="A" w:value="A"/>
            <w:listItem w:displayText="B" w:value="B"/>
            <w:listItem w:displayText="C" w:value="C"/>
            <w:listItem w:displayText="N" w:value="N"/>
          </w:comboBox>
        </w:sdtPr>
        <w:sdtEndPr/>
        <w:sdtContent>
          <w:r w:rsidR="007219BD">
            <w:t>C</w:t>
          </w:r>
        </w:sdtContent>
      </w:sdt>
    </w:p>
    <w:p w:rsidR="002835AC" w:rsidRPr="00AB626D" w:rsidRDefault="006D162B" w:rsidP="00B717DE">
      <w:r w:rsidRPr="00054461">
        <w:t>Grafická, jazyková a formální úroveň:</w:t>
      </w:r>
      <w:r w:rsidR="00054461">
        <w:tab/>
      </w:r>
      <w:sdt>
        <w:sdtPr>
          <w:id w:val="545112229"/>
          <w:placeholder>
            <w:docPart w:val="2BFD9DE435BA4F1BBFADD98B8FFD4E6C"/>
          </w:placeholder>
          <w:comboBox>
            <w:listItem w:value="Zvolte položku."/>
            <w:listItem w:displayText="A" w:value="A"/>
            <w:listItem w:displayText="B" w:value="B"/>
            <w:listItem w:displayText="C" w:value="C"/>
            <w:listItem w:displayText="N" w:value="N"/>
          </w:comboBox>
        </w:sdtPr>
        <w:sdtEndPr/>
        <w:sdtContent>
          <w:r w:rsidR="007219BD">
            <w:t>B</w:t>
          </w:r>
        </w:sdtContent>
      </w:sdt>
    </w:p>
    <w:p w:rsidR="002835AC" w:rsidRDefault="005F4122" w:rsidP="009005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10"/>
        </w:tabs>
      </w:pPr>
      <w:r>
        <w:t>C</w:t>
      </w:r>
      <w:r w:rsidR="006D162B" w:rsidRPr="00054461">
        <w:t>hyby</w:t>
      </w:r>
      <w:r>
        <w:t xml:space="preserve"> psaní, překlepy</w:t>
      </w:r>
      <w:r w:rsidR="006D162B" w:rsidRPr="00054461">
        <w:t>:</w:t>
      </w:r>
      <w:r w:rsidR="00054461">
        <w:tab/>
      </w:r>
      <w:r w:rsidR="00054461">
        <w:tab/>
      </w:r>
      <w:r w:rsidR="00054461">
        <w:tab/>
      </w:r>
      <w:sdt>
        <w:sdtPr>
          <w:id w:val="545112230"/>
          <w:placeholder>
            <w:docPart w:val="6469D0FF03A94C9BB3005A2E757D5D02"/>
          </w:placeholder>
          <w:comboBox>
            <w:listItem w:value="Zvolte položku."/>
            <w:listItem w:displayText="A" w:value="A"/>
            <w:listItem w:displayText="B" w:value="B"/>
            <w:listItem w:displayText="C" w:value="C"/>
            <w:listItem w:displayText="N" w:value="N"/>
          </w:comboBox>
        </w:sdtPr>
        <w:sdtEndPr/>
        <w:sdtContent>
          <w:r w:rsidR="00BA7947">
            <w:t>B</w:t>
          </w:r>
        </w:sdtContent>
      </w:sdt>
      <w:r w:rsidR="009005A9">
        <w:tab/>
      </w:r>
    </w:p>
    <w:p w:rsidR="002835AC" w:rsidRDefault="001863A6" w:rsidP="009005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10"/>
        </w:tabs>
      </w:pPr>
      <w:r>
        <w:t>S</w:t>
      </w:r>
      <w:r w:rsidR="009005A9">
        <w:t>polupráce s</w:t>
      </w:r>
      <w:r>
        <w:t> </w:t>
      </w:r>
      <w:r w:rsidR="009005A9">
        <w:t>vedoucím</w:t>
      </w:r>
      <w:r>
        <w:t>, plynulost práce:</w:t>
      </w:r>
      <w:r w:rsidR="009005A9">
        <w:tab/>
      </w:r>
      <w:sdt>
        <w:sdtPr>
          <w:id w:val="545112223"/>
          <w:placeholder>
            <w:docPart w:val="1234CAD3582C42D395F234230988B2F3"/>
          </w:placeholder>
          <w:comboBox>
            <w:listItem w:value="Zvolte položku."/>
            <w:listItem w:displayText="A" w:value="A"/>
            <w:listItem w:displayText="B" w:value="B"/>
            <w:listItem w:displayText="C" w:value="C"/>
            <w:listItem w:displayText="N" w:value="N"/>
          </w:comboBox>
        </w:sdtPr>
        <w:sdtEndPr/>
        <w:sdtContent>
          <w:r w:rsidR="002E7920">
            <w:t>C</w:t>
          </w:r>
        </w:sdtContent>
      </w:sdt>
    </w:p>
    <w:p w:rsidR="001863A6" w:rsidRDefault="001863A6" w:rsidP="00B717DE"/>
    <w:p w:rsidR="00145BE2" w:rsidRPr="00AB626D" w:rsidRDefault="0081563B" w:rsidP="00B717DE">
      <w:r>
        <w:t>Vlastní p</w:t>
      </w:r>
      <w:r w:rsidR="00145BE2">
        <w:t xml:space="preserve">řínos </w:t>
      </w:r>
      <w:r>
        <w:t>autora</w:t>
      </w:r>
      <w:r w:rsidR="00145BE2" w:rsidRPr="00AB626D">
        <w:t>:</w:t>
      </w:r>
      <w:r w:rsidR="00B717DE">
        <w:t xml:space="preserve"> </w:t>
      </w:r>
    </w:p>
    <w:sdt>
      <w:sdtPr>
        <w:id w:val="266786539"/>
        <w:placeholder>
          <w:docPart w:val="0DB88D0EC57848968EA3B4333FFEC512"/>
        </w:placeholder>
      </w:sdtPr>
      <w:sdtEndPr/>
      <w:sdtContent>
        <w:p w:rsidR="00145BE2" w:rsidRPr="00DE2D07" w:rsidRDefault="002E7920" w:rsidP="00B717DE">
          <w:r w:rsidRPr="002E7920">
            <w:t xml:space="preserve">Autor bakalářské práce vytvořil kompaktní publikaci pro učitele a žáky </w:t>
          </w:r>
          <w:r w:rsidR="004651E8">
            <w:t xml:space="preserve">především </w:t>
          </w:r>
          <w:r w:rsidRPr="002E7920">
            <w:t xml:space="preserve">2. stupně ZŠ. Práce se zabývá výukou základů algoritmizace v prostředí </w:t>
          </w:r>
          <w:proofErr w:type="spellStart"/>
          <w:r w:rsidRPr="002E7920">
            <w:t>Kodu</w:t>
          </w:r>
          <w:proofErr w:type="spellEnd"/>
          <w:r w:rsidRPr="002E7920">
            <w:t>. V teoretické části autor vytvořil ucelený přehled nástrojů a možností, jak naprogramovat základní objekty v prostředí. Součástí práce je i tutoriál poskytující informace o instalaci prostředí. V praktické části autor vytvořil dva světy. Každý svět zahrnuje sérii na sebe navazujících úloh, které formou hry uživatele učí nejen jak v prostředí pracovat, ale také jak programovat jednotlivé postavy a objekty. Každá z úloh obsahuje podrobné zadání, cíl, popis dovedností, které uživatel získá, znalosti, které by měl získat před vypracováním úlohy a podrobně popsané řešení. Text k úlohám je koncipová</w:t>
          </w:r>
          <w:r w:rsidR="00D17906">
            <w:t>n</w:t>
          </w:r>
          <w:r w:rsidRPr="002E7920">
            <w:t>, aby sloužil jako didaktická pomůcka pro učitele. Ve své práci autor čerpal především ze zahraničních zdroj</w:t>
          </w:r>
          <w:r>
            <w:t>ů, v českém jazyce se jedná o ojedinělou publikaci.</w:t>
          </w:r>
        </w:p>
      </w:sdtContent>
    </w:sdt>
    <w:p w:rsidR="002835AC" w:rsidRDefault="00BF1A50" w:rsidP="00B717DE">
      <w:r w:rsidRPr="00BF1A50">
        <w:t>Hlavní nedostatky práce:</w:t>
      </w:r>
    </w:p>
    <w:sdt>
      <w:sdtPr>
        <w:id w:val="165647906"/>
        <w:placeholder>
          <w:docPart w:val="F8B0C75C5BF8458F9A2D0572270F0772"/>
        </w:placeholder>
      </w:sdtPr>
      <w:sdtEndPr/>
      <w:sdtContent>
        <w:p w:rsidR="00BF1A50" w:rsidRDefault="002E7920" w:rsidP="00B717DE">
          <w:pPr>
            <w:rPr>
              <w:lang w:val="en-GB"/>
            </w:rPr>
          </w:pPr>
          <w:r>
            <w:t xml:space="preserve">Práce je v určitých bodech příliš podrobná a tím </w:t>
          </w:r>
          <w:r w:rsidR="00622162">
            <w:t xml:space="preserve">se </w:t>
          </w:r>
          <w:r>
            <w:t>místy stává nepřehlednou. Úlohy vytvořené v rámci praktické části postrádají originalitu. Ačkoliv pro úlohy autor navrhl a vytvořil vlastní světy, u zadání úkolů se z větší části inspiroval v již existujících světech.</w:t>
          </w:r>
          <w:r w:rsidR="00FC6219">
            <w:t xml:space="preserve"> </w:t>
          </w:r>
        </w:p>
      </w:sdtContent>
    </w:sdt>
    <w:p w:rsidR="002835AC" w:rsidRPr="00AB626D" w:rsidRDefault="00BF1A50" w:rsidP="00B717DE">
      <w:r>
        <w:lastRenderedPageBreak/>
        <w:t>Otázky pro obhajobu</w:t>
      </w:r>
      <w:r w:rsidR="006D162B" w:rsidRPr="00AB626D">
        <w:t xml:space="preserve"> a náměty do diskuze:</w:t>
      </w:r>
    </w:p>
    <w:sdt>
      <w:sdtPr>
        <w:rPr>
          <w:szCs w:val="24"/>
        </w:rPr>
        <w:id w:val="266786535"/>
        <w:placeholder>
          <w:docPart w:val="E776682C84C84354B38F809A2A878E0F"/>
        </w:placeholder>
      </w:sdtPr>
      <w:sdtEndPr/>
      <w:sdtContent>
        <w:p w:rsidR="000B4535" w:rsidRDefault="000B4535" w:rsidP="00B717DE">
          <w:pPr>
            <w:rPr>
              <w:szCs w:val="24"/>
            </w:rPr>
          </w:pPr>
          <w:r>
            <w:rPr>
              <w:szCs w:val="24"/>
            </w:rPr>
            <w:t xml:space="preserve">V prostředí </w:t>
          </w:r>
          <w:proofErr w:type="spellStart"/>
          <w:r>
            <w:rPr>
              <w:szCs w:val="24"/>
            </w:rPr>
            <w:t>Kodu</w:t>
          </w:r>
          <w:proofErr w:type="spellEnd"/>
          <w:r>
            <w:rPr>
              <w:szCs w:val="24"/>
            </w:rPr>
            <w:t xml:space="preserve"> můžeme pracovat s 3D prostorem. Jak jste ve své bakalářské práci využil této možnosti při koncipování zadání úloh? </w:t>
          </w:r>
          <w:r w:rsidR="003D1683">
            <w:rPr>
              <w:szCs w:val="24"/>
            </w:rPr>
            <w:t>Využíváte této možnosti</w:t>
          </w:r>
          <w:r>
            <w:rPr>
              <w:szCs w:val="24"/>
            </w:rPr>
            <w:t xml:space="preserve"> i </w:t>
          </w:r>
          <w:r w:rsidR="003D1683">
            <w:rPr>
              <w:szCs w:val="24"/>
            </w:rPr>
            <w:t>při</w:t>
          </w:r>
          <w:r>
            <w:rPr>
              <w:szCs w:val="24"/>
            </w:rPr>
            <w:t xml:space="preserve"> výu</w:t>
          </w:r>
          <w:r w:rsidR="003D1683">
            <w:rPr>
              <w:szCs w:val="24"/>
            </w:rPr>
            <w:t>ce</w:t>
          </w:r>
          <w:r>
            <w:rPr>
              <w:szCs w:val="24"/>
            </w:rPr>
            <w:t xml:space="preserve"> programování</w:t>
          </w:r>
          <w:r w:rsidR="00622162">
            <w:rPr>
              <w:szCs w:val="24"/>
            </w:rPr>
            <w:t xml:space="preserve"> jednotlivých objektů</w:t>
          </w:r>
          <w:r>
            <w:rPr>
              <w:szCs w:val="24"/>
            </w:rPr>
            <w:t>?</w:t>
          </w:r>
        </w:p>
        <w:p w:rsidR="00BE2289" w:rsidRPr="00BF1A50" w:rsidRDefault="001C15CA" w:rsidP="00B717DE">
          <w:pPr>
            <w:rPr>
              <w:szCs w:val="24"/>
            </w:rPr>
          </w:pPr>
          <w:r>
            <w:rPr>
              <w:szCs w:val="24"/>
            </w:rPr>
            <w:t xml:space="preserve">Práce byla koncipována především pro žáky 2. stupně ZŠ. </w:t>
          </w:r>
          <w:r w:rsidR="00FB6611">
            <w:rPr>
              <w:szCs w:val="24"/>
            </w:rPr>
            <w:t>Doporučil byste svou publikaci</w:t>
          </w:r>
          <w:r>
            <w:rPr>
              <w:szCs w:val="24"/>
            </w:rPr>
            <w:t xml:space="preserve">, popřípadě samotné prostředí </w:t>
          </w:r>
          <w:proofErr w:type="spellStart"/>
          <w:r>
            <w:rPr>
              <w:szCs w:val="24"/>
            </w:rPr>
            <w:t>Kodu</w:t>
          </w:r>
          <w:proofErr w:type="spellEnd"/>
          <w:r>
            <w:rPr>
              <w:szCs w:val="24"/>
            </w:rPr>
            <w:t>,</w:t>
          </w:r>
          <w:r w:rsidR="00FB6611">
            <w:rPr>
              <w:szCs w:val="24"/>
            </w:rPr>
            <w:t xml:space="preserve"> k výuce i na jiných stupních škol?</w:t>
          </w:r>
        </w:p>
      </w:sdtContent>
    </w:sdt>
    <w:p w:rsidR="002835AC" w:rsidRDefault="002835AC" w:rsidP="00B717DE"/>
    <w:p w:rsidR="00BF1A50" w:rsidRDefault="00BF1A50" w:rsidP="00B717DE"/>
    <w:p w:rsidR="00BF1A50" w:rsidRPr="00BF1A50" w:rsidRDefault="00BF1A50" w:rsidP="00B717DE"/>
    <w:p w:rsidR="00620C41" w:rsidRDefault="00620C41" w:rsidP="00B717DE"/>
    <w:p w:rsidR="002835AC" w:rsidRPr="005B19AC" w:rsidRDefault="006D162B" w:rsidP="00B717DE">
      <w:pPr>
        <w:rPr>
          <w:b/>
        </w:rPr>
      </w:pPr>
      <w:r w:rsidRPr="005B19AC">
        <w:rPr>
          <w:b/>
        </w:rPr>
        <w:t xml:space="preserve">Práci </w:t>
      </w:r>
      <w:sdt>
        <w:sdtPr>
          <w:rPr>
            <w:b/>
          </w:rPr>
          <w:id w:val="266786475"/>
          <w:placeholder>
            <w:docPart w:val="7BEA01832F4E4F55BC763262BBD2568B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F41A4" w:rsidRPr="005B19AC">
            <w:rPr>
              <w:b/>
            </w:rPr>
            <w:t>doporučuji</w:t>
          </w:r>
        </w:sdtContent>
      </w:sdt>
      <w:r w:rsidR="00BE2289" w:rsidRPr="005B19AC">
        <w:rPr>
          <w:b/>
        </w:rPr>
        <w:t xml:space="preserve"> </w:t>
      </w:r>
      <w:r w:rsidRPr="005B19AC">
        <w:rPr>
          <w:b/>
        </w:rPr>
        <w:t xml:space="preserve">uznat jako </w:t>
      </w:r>
      <w:sdt>
        <w:sdtPr>
          <w:rPr>
            <w:b/>
          </w:rPr>
          <w:id w:val="266786472"/>
          <w:placeholder>
            <w:docPart w:val="EBAACD3C83854D6AA0D536C3B155E494"/>
          </w:placeholder>
          <w:comboBox>
            <w:listItem w:displayText="diplomovou" w:value="diplomovou"/>
            <w:listItem w:displayText="bakalářskou" w:value="bakalářskou"/>
          </w:comboBox>
        </w:sdtPr>
        <w:sdtEndPr/>
        <w:sdtContent>
          <w:r w:rsidR="001F1E4E" w:rsidRPr="005B19AC">
            <w:rPr>
              <w:b/>
            </w:rPr>
            <w:t>bakalářskou</w:t>
          </w:r>
        </w:sdtContent>
      </w:sdt>
      <w:r w:rsidRPr="005B19AC">
        <w:rPr>
          <w:b/>
        </w:rPr>
        <w:t>.</w:t>
      </w:r>
    </w:p>
    <w:p w:rsidR="002835AC" w:rsidRPr="005B19AC" w:rsidRDefault="006D162B" w:rsidP="00B717DE">
      <w:pPr>
        <w:rPr>
          <w:b/>
        </w:rPr>
      </w:pPr>
      <w:r w:rsidRPr="005B19AC">
        <w:rPr>
          <w:b/>
        </w:rPr>
        <w:t>Navrhuji hodnocení stupněm:</w:t>
      </w:r>
      <w:r w:rsidR="00997CF1" w:rsidRPr="005B19AC">
        <w:rPr>
          <w:b/>
        </w:rPr>
        <w:t xml:space="preserve"> </w:t>
      </w:r>
      <w:sdt>
        <w:sdtPr>
          <w:rPr>
            <w:b/>
          </w:rPr>
          <w:id w:val="266786487"/>
          <w:placeholder>
            <w:docPart w:val="EBAACD3C83854D6AA0D536C3B155E494"/>
          </w:placeholder>
          <w:comboBox>
            <w:listItem w:displayText="výborně" w:value="výborně"/>
            <w:listItem w:displayText="velmi dobře" w:value="velmi dobře"/>
            <w:listItem w:displayText="dobře" w:value="dobře"/>
            <w:listItem w:displayText="neprospěl/a" w:value="neprospěl/a"/>
          </w:comboBox>
        </w:sdtPr>
        <w:sdtEndPr/>
        <w:sdtContent>
          <w:r w:rsidR="00BA7947">
            <w:rPr>
              <w:b/>
            </w:rPr>
            <w:t>velmi dobře</w:t>
          </w:r>
        </w:sdtContent>
      </w:sdt>
    </w:p>
    <w:p w:rsidR="006D162B" w:rsidRDefault="00F74B78" w:rsidP="00B717DE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392430</wp:posOffset>
            </wp:positionV>
            <wp:extent cx="1296000" cy="435600"/>
            <wp:effectExtent l="0" t="0" r="0" b="317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D3E">
        <w:t>Místo, datum a podpis</w:t>
      </w:r>
      <w:r w:rsidR="006D162B" w:rsidRPr="00AB626D">
        <w:t>:</w:t>
      </w:r>
      <w:r w:rsidR="00203DA9" w:rsidRPr="00AB626D">
        <w:t xml:space="preserve"> </w:t>
      </w:r>
      <w:r w:rsidR="00990B32" w:rsidRPr="00AB626D">
        <w:t xml:space="preserve">České Budějovice, </w:t>
      </w:r>
      <w:sdt>
        <w:sdtPr>
          <w:id w:val="266786490"/>
          <w:placeholder>
            <w:docPart w:val="2771215F1E834E5B9FFEC76521CB3050"/>
          </w:placeholder>
          <w:date w:fullDate="2018-08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>
            <w:t>20.8.2018</w:t>
          </w:r>
        </w:sdtContent>
      </w:sdt>
    </w:p>
    <w:p w:rsidR="0080707C" w:rsidRDefault="0080707C" w:rsidP="00B717DE"/>
    <w:p w:rsidR="0080707C" w:rsidRDefault="0080707C" w:rsidP="00B717DE">
      <w:r>
        <w:t>Vysvětlivky:</w:t>
      </w:r>
    </w:p>
    <w:p w:rsidR="0080707C" w:rsidRDefault="0080707C" w:rsidP="00B717DE">
      <w:r>
        <w:t xml:space="preserve">A – </w:t>
      </w:r>
      <w:r w:rsidRPr="0072201A">
        <w:t>vysoká úroveň</w:t>
      </w:r>
      <w:r>
        <w:t xml:space="preserve"> (precizní teoretická část, </w:t>
      </w:r>
      <w:r w:rsidR="001863A6">
        <w:t xml:space="preserve">usazení práce do kontextu a originální vlastní přínos, </w:t>
      </w:r>
      <w:r>
        <w:t xml:space="preserve">kvalitní rešerše, bohatá a správně citovaná literatura, bez chyb psaní, výstižné formulace, kvalitní grafika, velký rozsah prací, </w:t>
      </w:r>
      <w:r w:rsidR="001863A6">
        <w:t xml:space="preserve">originální řešení, </w:t>
      </w:r>
      <w:r>
        <w:t>velice inovativní práce, správná volba metody výzkumu, kvalitně zpracované výsledky výzkumu</w:t>
      </w:r>
      <w:r w:rsidR="001863A6">
        <w:t xml:space="preserve"> se silnými metodami statistickými nebo kvalitativními</w:t>
      </w:r>
      <w:r w:rsidR="009005A9">
        <w:t xml:space="preserve">, </w:t>
      </w:r>
      <w:r w:rsidR="001863A6">
        <w:t>velká samostatnost při pravidelné spolupráci</w:t>
      </w:r>
      <w:r w:rsidR="009005A9">
        <w:t xml:space="preserve"> s vedoucím práce, průběžný pokrok</w:t>
      </w:r>
      <w:r>
        <w:t>)</w:t>
      </w:r>
    </w:p>
    <w:p w:rsidR="0080707C" w:rsidRDefault="0080707C" w:rsidP="00B717DE">
      <w:r>
        <w:t xml:space="preserve">B – </w:t>
      </w:r>
      <w:r w:rsidRPr="0072201A">
        <w:t>standard</w:t>
      </w:r>
      <w:r>
        <w:t xml:space="preserve"> (teoretická část bez chyb, správně a přesně popsán cíl a metoda práce, </w:t>
      </w:r>
      <w:r w:rsidR="001863A6">
        <w:t xml:space="preserve">aktuální práce, ukázání souvislostí práce a jejího kontextu, </w:t>
      </w:r>
      <w:r>
        <w:t xml:space="preserve">průměrná odborná úroveň, </w:t>
      </w:r>
      <w:r w:rsidR="0072201A">
        <w:t>standardní rozsah práce</w:t>
      </w:r>
      <w:r>
        <w:t xml:space="preserve">, s málo překlepy, </w:t>
      </w:r>
      <w:r w:rsidR="0072201A">
        <w:t>vzhledem k rozsahu přiměřený počet drobných chyb, správné popisy</w:t>
      </w:r>
      <w:r>
        <w:t xml:space="preserve"> v grafech, nepřesné citace v textu, chudší literatura</w:t>
      </w:r>
      <w:r w:rsidR="0072201A">
        <w:t xml:space="preserve"> – </w:t>
      </w:r>
      <w:r w:rsidR="001863A6">
        <w:t xml:space="preserve">většina citací </w:t>
      </w:r>
      <w:r w:rsidR="0072201A">
        <w:t xml:space="preserve">převážně </w:t>
      </w:r>
      <w:r w:rsidR="001863A6">
        <w:t xml:space="preserve">z </w:t>
      </w:r>
      <w:r w:rsidR="0072201A">
        <w:t>1- 2 zdrojů</w:t>
      </w:r>
      <w:r w:rsidR="001863A6">
        <w:t>, plynulá práce, spolupracoval s vedoucím, student musel být více veden</w:t>
      </w:r>
      <w:r w:rsidR="0072201A">
        <w:t>)</w:t>
      </w:r>
    </w:p>
    <w:p w:rsidR="0072201A" w:rsidRDefault="0072201A" w:rsidP="00B717DE">
      <w:r>
        <w:t xml:space="preserve">C – </w:t>
      </w:r>
      <w:r w:rsidRPr="0072201A">
        <w:t>slabší úroveň</w:t>
      </w:r>
      <w:r>
        <w:t xml:space="preserve"> </w:t>
      </w:r>
      <w:r w:rsidR="00883393">
        <w:t>(</w:t>
      </w:r>
      <w:r>
        <w:t>cíle a metody popsány nepřesně nebo neodpovídají realitě práce</w:t>
      </w:r>
      <w:r w:rsidR="00C3089D">
        <w:t>, např. místo metody se píše obsah kapitol;</w:t>
      </w:r>
      <w:r>
        <w:t xml:space="preserve"> menší rozsah práce, nepřesná terminologie, chybějící vysvětlení hlavních pojmů, malý rozsah práce, </w:t>
      </w:r>
      <w:r w:rsidR="001863A6">
        <w:t xml:space="preserve">slabší vlastní přínos, </w:t>
      </w:r>
      <w:r>
        <w:t xml:space="preserve">nepříliš inovativní a nosné, nedostatečné zdroje, použití převážně jednoho hlavního zdroje, </w:t>
      </w:r>
      <w:r w:rsidR="00883393">
        <w:t>chudá literatura</w:t>
      </w:r>
      <w:r>
        <w:t xml:space="preserve">, </w:t>
      </w:r>
      <w:r w:rsidR="00883393">
        <w:t xml:space="preserve">četné </w:t>
      </w:r>
      <w:r>
        <w:t>překlepy</w:t>
      </w:r>
      <w:r w:rsidR="00883393">
        <w:t xml:space="preserve"> a slabší grafická úroveň</w:t>
      </w:r>
      <w:r>
        <w:t xml:space="preserve">, větší </w:t>
      </w:r>
      <w:r w:rsidR="00883393">
        <w:t xml:space="preserve">množství méně podstatných chyb, nejasná </w:t>
      </w:r>
      <w:r w:rsidR="001863A6">
        <w:t>a nepřesně popsaná realizace a</w:t>
      </w:r>
      <w:r w:rsidR="00883393">
        <w:t xml:space="preserve"> analýza výzkumu</w:t>
      </w:r>
      <w:r w:rsidR="001863A6">
        <w:t>, velké přestávky v práci, v komunikaci s vedoucím</w:t>
      </w:r>
      <w:r w:rsidR="00883393">
        <w:t>)</w:t>
      </w:r>
    </w:p>
    <w:p w:rsidR="00883393" w:rsidRPr="0072201A" w:rsidRDefault="00BE046D" w:rsidP="00B717DE">
      <w:r>
        <w:t>N</w:t>
      </w:r>
      <w:r w:rsidR="00883393">
        <w:t xml:space="preserve"> – </w:t>
      </w:r>
      <w:r w:rsidR="00883393" w:rsidRPr="00883393">
        <w:t>nevyhovující</w:t>
      </w:r>
      <w:r w:rsidR="00883393">
        <w:t xml:space="preserve"> (chybějící nebo velmi stručné a formální popsání cílů a metod, malý rozsah práce, částečně opsáno v teoretické části, slabá terminologie, není patrný vlastní přínos, slabá úroveň vyjadřování, nejasné používané pojmy, malý rozsah praktické složky práce, závažné chyby ve výzkumu, nevyhovující grafická úroveň, mnoho hrubých chyb a překlepů, odbyté</w:t>
      </w:r>
      <w:r w:rsidR="009005A9">
        <w:t>, student nespolupracoval s vedoucím nebo nebral v úvahu jeho připomínky</w:t>
      </w:r>
      <w:r w:rsidR="00883393">
        <w:t>)</w:t>
      </w:r>
    </w:p>
    <w:p w:rsidR="0080707C" w:rsidRPr="00AB626D" w:rsidRDefault="0080707C" w:rsidP="00B717DE"/>
    <w:sectPr w:rsidR="0080707C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charset w:val="80"/>
    <w:family w:val="auto"/>
    <w:pitch w:val="variable"/>
  </w:font>
  <w:font w:name="Lohit Devanagar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84"/>
    <w:rsid w:val="00006742"/>
    <w:rsid w:val="000230C2"/>
    <w:rsid w:val="00054461"/>
    <w:rsid w:val="000B4535"/>
    <w:rsid w:val="000C3F25"/>
    <w:rsid w:val="000D68B4"/>
    <w:rsid w:val="00106500"/>
    <w:rsid w:val="00145BE2"/>
    <w:rsid w:val="00163A5E"/>
    <w:rsid w:val="001863A6"/>
    <w:rsid w:val="001C15CA"/>
    <w:rsid w:val="001F1E4E"/>
    <w:rsid w:val="001F608A"/>
    <w:rsid w:val="00203DA9"/>
    <w:rsid w:val="00205DDB"/>
    <w:rsid w:val="00213BDD"/>
    <w:rsid w:val="00224C80"/>
    <w:rsid w:val="00227F58"/>
    <w:rsid w:val="002313E1"/>
    <w:rsid w:val="002835AC"/>
    <w:rsid w:val="002B0CD0"/>
    <w:rsid w:val="002D1EE4"/>
    <w:rsid w:val="002E7920"/>
    <w:rsid w:val="002F04F7"/>
    <w:rsid w:val="00325309"/>
    <w:rsid w:val="003359B7"/>
    <w:rsid w:val="003748D7"/>
    <w:rsid w:val="003B42A2"/>
    <w:rsid w:val="003B5437"/>
    <w:rsid w:val="003D1683"/>
    <w:rsid w:val="004651E8"/>
    <w:rsid w:val="004A1F63"/>
    <w:rsid w:val="004A477A"/>
    <w:rsid w:val="004D3F2B"/>
    <w:rsid w:val="004D5EFD"/>
    <w:rsid w:val="004F2166"/>
    <w:rsid w:val="004F6E96"/>
    <w:rsid w:val="00505B9A"/>
    <w:rsid w:val="00510CC2"/>
    <w:rsid w:val="00584CED"/>
    <w:rsid w:val="005B19AC"/>
    <w:rsid w:val="005F314F"/>
    <w:rsid w:val="005F4122"/>
    <w:rsid w:val="0061247F"/>
    <w:rsid w:val="00620C41"/>
    <w:rsid w:val="0062107F"/>
    <w:rsid w:val="00622162"/>
    <w:rsid w:val="006D162B"/>
    <w:rsid w:val="007219BD"/>
    <w:rsid w:val="0072201A"/>
    <w:rsid w:val="0075221D"/>
    <w:rsid w:val="00760AD4"/>
    <w:rsid w:val="007A3A58"/>
    <w:rsid w:val="007D6F84"/>
    <w:rsid w:val="0080707C"/>
    <w:rsid w:val="0081563B"/>
    <w:rsid w:val="00821FD7"/>
    <w:rsid w:val="00822F6C"/>
    <w:rsid w:val="00830A07"/>
    <w:rsid w:val="00850B6A"/>
    <w:rsid w:val="0085196C"/>
    <w:rsid w:val="008520E6"/>
    <w:rsid w:val="00876A73"/>
    <w:rsid w:val="00883393"/>
    <w:rsid w:val="008C2C34"/>
    <w:rsid w:val="009005A9"/>
    <w:rsid w:val="00925C90"/>
    <w:rsid w:val="00957A90"/>
    <w:rsid w:val="00962F07"/>
    <w:rsid w:val="00973990"/>
    <w:rsid w:val="00990B32"/>
    <w:rsid w:val="00997CF1"/>
    <w:rsid w:val="00A01314"/>
    <w:rsid w:val="00A0653D"/>
    <w:rsid w:val="00A47ABF"/>
    <w:rsid w:val="00A97D3E"/>
    <w:rsid w:val="00AA16B6"/>
    <w:rsid w:val="00AA68B9"/>
    <w:rsid w:val="00AB626D"/>
    <w:rsid w:val="00AF5F8F"/>
    <w:rsid w:val="00B011DD"/>
    <w:rsid w:val="00B10CD0"/>
    <w:rsid w:val="00B57851"/>
    <w:rsid w:val="00B717DE"/>
    <w:rsid w:val="00BA5D9D"/>
    <w:rsid w:val="00BA7947"/>
    <w:rsid w:val="00BD156D"/>
    <w:rsid w:val="00BD69C1"/>
    <w:rsid w:val="00BE046D"/>
    <w:rsid w:val="00BE2289"/>
    <w:rsid w:val="00BF1A50"/>
    <w:rsid w:val="00BF300F"/>
    <w:rsid w:val="00C01112"/>
    <w:rsid w:val="00C3089D"/>
    <w:rsid w:val="00C479FB"/>
    <w:rsid w:val="00C52B4C"/>
    <w:rsid w:val="00C57129"/>
    <w:rsid w:val="00C73D6D"/>
    <w:rsid w:val="00CD0094"/>
    <w:rsid w:val="00D17906"/>
    <w:rsid w:val="00D2150D"/>
    <w:rsid w:val="00D717B4"/>
    <w:rsid w:val="00DB0699"/>
    <w:rsid w:val="00DD1A70"/>
    <w:rsid w:val="00DE2D07"/>
    <w:rsid w:val="00E11AF5"/>
    <w:rsid w:val="00E41E6C"/>
    <w:rsid w:val="00E468A5"/>
    <w:rsid w:val="00E92238"/>
    <w:rsid w:val="00EA3AE9"/>
    <w:rsid w:val="00EA5493"/>
    <w:rsid w:val="00EB00D4"/>
    <w:rsid w:val="00EE27FB"/>
    <w:rsid w:val="00F26C07"/>
    <w:rsid w:val="00F3599F"/>
    <w:rsid w:val="00F74B78"/>
    <w:rsid w:val="00F90FCD"/>
    <w:rsid w:val="00F94F30"/>
    <w:rsid w:val="00FB5F0A"/>
    <w:rsid w:val="00FB6611"/>
    <w:rsid w:val="00FC6219"/>
    <w:rsid w:val="00FE29F3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B4EA341-1AFA-4DEF-83F7-50D52F67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7DE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B717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17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17DE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17DE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17DE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17DE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17DE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17D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17D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2835AC"/>
  </w:style>
  <w:style w:type="character" w:customStyle="1" w:styleId="WW-Absatz-Standardschriftart">
    <w:name w:val="WW-Absatz-Standardschriftart"/>
    <w:rsid w:val="002835AC"/>
  </w:style>
  <w:style w:type="character" w:customStyle="1" w:styleId="WW-Absatz-Standardschriftart1">
    <w:name w:val="WW-Absatz-Standardschriftart1"/>
    <w:rsid w:val="002835AC"/>
  </w:style>
  <w:style w:type="character" w:customStyle="1" w:styleId="WW8Num2z0">
    <w:name w:val="WW8Num2z0"/>
    <w:rsid w:val="002835AC"/>
    <w:rPr>
      <w:rFonts w:ascii="Wingdings" w:hAnsi="Wingdings"/>
      <w:sz w:val="16"/>
    </w:rPr>
  </w:style>
  <w:style w:type="character" w:customStyle="1" w:styleId="WW8Num3z0">
    <w:name w:val="WW8Num3z0"/>
    <w:rsid w:val="002835AC"/>
    <w:rPr>
      <w:rFonts w:ascii="Wingdings" w:hAnsi="Wingdings"/>
      <w:sz w:val="16"/>
    </w:rPr>
  </w:style>
  <w:style w:type="character" w:customStyle="1" w:styleId="WW8Num4z0">
    <w:name w:val="WW8Num4z0"/>
    <w:rsid w:val="002835AC"/>
    <w:rPr>
      <w:rFonts w:ascii="Wingdings" w:hAnsi="Wingdings"/>
      <w:sz w:val="16"/>
    </w:rPr>
  </w:style>
  <w:style w:type="character" w:customStyle="1" w:styleId="WW8Num5z0">
    <w:name w:val="WW8Num5z0"/>
    <w:rsid w:val="002835AC"/>
    <w:rPr>
      <w:rFonts w:ascii="Wingdings" w:hAnsi="Wingdings"/>
      <w:sz w:val="16"/>
    </w:rPr>
  </w:style>
  <w:style w:type="character" w:customStyle="1" w:styleId="WW8Num6z0">
    <w:name w:val="WW8Num6z0"/>
    <w:rsid w:val="002835AC"/>
    <w:rPr>
      <w:rFonts w:ascii="Wingdings" w:hAnsi="Wingdings"/>
      <w:sz w:val="16"/>
    </w:rPr>
  </w:style>
  <w:style w:type="character" w:customStyle="1" w:styleId="WW8Num9z0">
    <w:name w:val="WW8Num9z0"/>
    <w:rsid w:val="002835AC"/>
    <w:rPr>
      <w:rFonts w:ascii="Wingdings" w:hAnsi="Wingdings"/>
      <w:sz w:val="16"/>
    </w:rPr>
  </w:style>
  <w:style w:type="character" w:customStyle="1" w:styleId="WW8Num10z0">
    <w:name w:val="WW8Num10z0"/>
    <w:rsid w:val="002835AC"/>
    <w:rPr>
      <w:rFonts w:ascii="Wingdings" w:hAnsi="Wingdings"/>
      <w:sz w:val="16"/>
    </w:rPr>
  </w:style>
  <w:style w:type="character" w:customStyle="1" w:styleId="WW8Num11z0">
    <w:name w:val="WW8Num11z0"/>
    <w:rsid w:val="002835AC"/>
    <w:rPr>
      <w:rFonts w:ascii="Wingdings" w:hAnsi="Wingdings"/>
      <w:sz w:val="16"/>
    </w:rPr>
  </w:style>
  <w:style w:type="character" w:customStyle="1" w:styleId="WW8Num15z0">
    <w:name w:val="WW8Num15z0"/>
    <w:rsid w:val="002835AC"/>
    <w:rPr>
      <w:rFonts w:ascii="Wingdings" w:hAnsi="Wingdings"/>
      <w:sz w:val="16"/>
    </w:rPr>
  </w:style>
  <w:style w:type="character" w:customStyle="1" w:styleId="WW8Num23z0">
    <w:name w:val="WW8Num23z0"/>
    <w:rsid w:val="002835AC"/>
    <w:rPr>
      <w:rFonts w:ascii="Wingdings" w:hAnsi="Wingdings"/>
      <w:sz w:val="16"/>
    </w:rPr>
  </w:style>
  <w:style w:type="character" w:customStyle="1" w:styleId="WW8Num24z0">
    <w:name w:val="WW8Num24z0"/>
    <w:rsid w:val="002835AC"/>
    <w:rPr>
      <w:rFonts w:ascii="Wingdings" w:hAnsi="Wingdings"/>
      <w:sz w:val="16"/>
    </w:rPr>
  </w:style>
  <w:style w:type="character" w:customStyle="1" w:styleId="WW8Num25z0">
    <w:name w:val="WW8Num25z0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rsid w:val="002835AC"/>
  </w:style>
  <w:style w:type="character" w:styleId="slostrnky">
    <w:name w:val="page number"/>
    <w:basedOn w:val="Standardnpsmoodstavce1"/>
    <w:rsid w:val="002835AC"/>
  </w:style>
  <w:style w:type="paragraph" w:customStyle="1" w:styleId="Nadpis">
    <w:name w:val="Nadpis"/>
    <w:basedOn w:val="Normln"/>
    <w:next w:val="Zkladntext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rsid w:val="002835AC"/>
    <w:rPr>
      <w:sz w:val="24"/>
    </w:rPr>
  </w:style>
  <w:style w:type="paragraph" w:styleId="Seznam">
    <w:name w:val="List"/>
    <w:basedOn w:val="Normln"/>
    <w:rsid w:val="002835AC"/>
    <w:pPr>
      <w:ind w:left="283" w:hanging="283"/>
    </w:pPr>
  </w:style>
  <w:style w:type="paragraph" w:customStyle="1" w:styleId="Popisek">
    <w:name w:val="Popisek"/>
    <w:basedOn w:val="Normln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rsid w:val="002835AC"/>
    <w:pPr>
      <w:tabs>
        <w:tab w:val="center" w:pos="4320"/>
        <w:tab w:val="right" w:pos="8640"/>
      </w:tabs>
    </w:pPr>
  </w:style>
  <w:style w:type="paragraph" w:styleId="Nzev">
    <w:name w:val="Title"/>
    <w:basedOn w:val="Normln"/>
    <w:next w:val="Normln"/>
    <w:link w:val="NzevChar"/>
    <w:uiPriority w:val="10"/>
    <w:qFormat/>
    <w:rsid w:val="00B717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B717D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F3599F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/>
    </w:rPr>
  </w:style>
  <w:style w:type="character" w:customStyle="1" w:styleId="NzevChar">
    <w:name w:val="Název Char"/>
    <w:basedOn w:val="Standardnpsmoodstavce"/>
    <w:link w:val="Nzev"/>
    <w:uiPriority w:val="10"/>
    <w:rsid w:val="00B717DE"/>
    <w:rPr>
      <w:caps/>
      <w:color w:val="4F81BD" w:themeColor="accent1"/>
      <w:spacing w:val="10"/>
      <w:kern w:val="28"/>
      <w:sz w:val="52"/>
      <w:szCs w:val="52"/>
    </w:rPr>
  </w:style>
  <w:style w:type="character" w:customStyle="1" w:styleId="PodtitulChar">
    <w:name w:val="Podtitul Char"/>
    <w:basedOn w:val="Standardnpsmoodstavce"/>
    <w:link w:val="Podtitul"/>
    <w:uiPriority w:val="11"/>
    <w:rsid w:val="00B717DE"/>
    <w:rPr>
      <w:caps/>
      <w:color w:val="595959" w:themeColor="text1" w:themeTint="A6"/>
      <w:spacing w:val="1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717D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717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17DE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17DE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17DE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17DE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17DE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17DE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17DE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17DE"/>
    <w:rPr>
      <w:i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717DE"/>
    <w:rPr>
      <w:b/>
      <w:bCs/>
      <w:color w:val="365F91" w:themeColor="accent1" w:themeShade="BF"/>
      <w:sz w:val="16"/>
      <w:szCs w:val="16"/>
    </w:rPr>
  </w:style>
  <w:style w:type="character" w:styleId="Siln">
    <w:name w:val="Strong"/>
    <w:uiPriority w:val="22"/>
    <w:qFormat/>
    <w:rsid w:val="00B717DE"/>
    <w:rPr>
      <w:b/>
      <w:bCs/>
    </w:rPr>
  </w:style>
  <w:style w:type="character" w:styleId="Zdraznn">
    <w:name w:val="Emphasis"/>
    <w:uiPriority w:val="20"/>
    <w:qFormat/>
    <w:rsid w:val="00B717DE"/>
    <w:rPr>
      <w:caps/>
      <w:color w:val="243F60" w:themeColor="accent1" w:themeShade="7F"/>
      <w:spacing w:val="5"/>
    </w:rPr>
  </w:style>
  <w:style w:type="paragraph" w:styleId="Bezmezer">
    <w:name w:val="No Spacing"/>
    <w:basedOn w:val="Normln"/>
    <w:link w:val="BezmezerChar"/>
    <w:uiPriority w:val="1"/>
    <w:qFormat/>
    <w:rsid w:val="00B717DE"/>
    <w:pPr>
      <w:spacing w:before="0"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B717DE"/>
    <w:rPr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B717DE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B717DE"/>
    <w:rPr>
      <w:i/>
      <w:iCs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17DE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17DE"/>
    <w:rPr>
      <w:i/>
      <w:iCs/>
      <w:color w:val="4F81BD" w:themeColor="accent1"/>
      <w:sz w:val="20"/>
      <w:szCs w:val="20"/>
    </w:rPr>
  </w:style>
  <w:style w:type="character" w:styleId="Zdraznnjemn">
    <w:name w:val="Subtle Emphasis"/>
    <w:uiPriority w:val="19"/>
    <w:qFormat/>
    <w:rsid w:val="00B717DE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B717DE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B717DE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B717DE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B717DE"/>
    <w:rPr>
      <w:b/>
      <w:bCs/>
      <w:i/>
      <w:iCs/>
      <w:spacing w:val="9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717D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icek\Downloads\210posudek-vzor-201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AACD3C83854D6AA0D536C3B155E4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837420-E1A9-44D3-ADB0-6DAAB1170353}"/>
      </w:docPartPr>
      <w:docPartBody>
        <w:p w:rsidR="0070375A" w:rsidRDefault="000D6F56">
          <w:pPr>
            <w:pStyle w:val="EBAACD3C83854D6AA0D536C3B155E494"/>
          </w:pPr>
          <w:r w:rsidRPr="00C87B28">
            <w:rPr>
              <w:rStyle w:val="Zstupntext"/>
            </w:rPr>
            <w:t>Zvolte položku.</w:t>
          </w:r>
        </w:p>
      </w:docPartBody>
    </w:docPart>
    <w:docPart>
      <w:docPartPr>
        <w:name w:val="984C74B7EF7A4817BDBA98487B51E8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D40D1C-B465-49FA-BDEA-9F302DFA89E3}"/>
      </w:docPartPr>
      <w:docPartBody>
        <w:p w:rsidR="0070375A" w:rsidRDefault="000D6F56">
          <w:pPr>
            <w:pStyle w:val="984C74B7EF7A4817BDBA98487B51E85C"/>
          </w:pPr>
          <w:r w:rsidRPr="00C87B28">
            <w:rPr>
              <w:rStyle w:val="Zstupntext"/>
            </w:rPr>
            <w:t>Klepněte sem a zadejte text.</w:t>
          </w:r>
        </w:p>
      </w:docPartBody>
    </w:docPart>
    <w:docPart>
      <w:docPartPr>
        <w:name w:val="2771215F1E834E5B9FFEC76521CB30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1B0E43-2B92-48F7-BFE0-696A488E98C6}"/>
      </w:docPartPr>
      <w:docPartBody>
        <w:p w:rsidR="0070375A" w:rsidRDefault="000D6F56">
          <w:pPr>
            <w:pStyle w:val="2771215F1E834E5B9FFEC76521CB3050"/>
          </w:pPr>
          <w:r w:rsidRPr="00C87B28">
            <w:rPr>
              <w:rStyle w:val="Zstupntext"/>
            </w:rPr>
            <w:t>Klepněte sem a zadejte datum.</w:t>
          </w:r>
        </w:p>
      </w:docPartBody>
    </w:docPart>
    <w:docPart>
      <w:docPartPr>
        <w:name w:val="1986A3E524C848CD8551959F9B65C3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9A50DD-5174-442C-8847-0ED6C40F4B21}"/>
      </w:docPartPr>
      <w:docPartBody>
        <w:p w:rsidR="0070375A" w:rsidRDefault="000D6F56">
          <w:pPr>
            <w:pStyle w:val="1986A3E524C848CD8551959F9B65C38E"/>
          </w:pPr>
          <w:r w:rsidRPr="00C87B28">
            <w:rPr>
              <w:rStyle w:val="Zstupntext"/>
            </w:rPr>
            <w:t>Klepněte sem a zadejte text.</w:t>
          </w:r>
        </w:p>
      </w:docPartBody>
    </w:docPart>
    <w:docPart>
      <w:docPartPr>
        <w:name w:val="EEE03D6A755540408F7585D13DC719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3CFC45-122D-437D-B625-34BCE32B27CE}"/>
      </w:docPartPr>
      <w:docPartBody>
        <w:p w:rsidR="0070375A" w:rsidRDefault="0065459F" w:rsidP="0065459F">
          <w:pPr>
            <w:pStyle w:val="EEE03D6A755540408F7585D13DC719831"/>
          </w:pPr>
          <w:r w:rsidRPr="00FD018C">
            <w:rPr>
              <w:rStyle w:val="Zstupntext"/>
            </w:rPr>
            <w:t>Zvolte položku.</w:t>
          </w:r>
        </w:p>
      </w:docPartBody>
    </w:docPart>
    <w:docPart>
      <w:docPartPr>
        <w:name w:val="FC6698EB96D7444C9B9B8A9816D030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8C9020-8084-46E2-BE90-34A46BA53CA6}"/>
      </w:docPartPr>
      <w:docPartBody>
        <w:p w:rsidR="0070375A" w:rsidRDefault="0065459F" w:rsidP="0065459F">
          <w:pPr>
            <w:pStyle w:val="FC6698EB96D7444C9B9B8A9816D030EA1"/>
          </w:pPr>
          <w:r w:rsidRPr="00FD018C">
            <w:rPr>
              <w:rStyle w:val="Zstupntext"/>
            </w:rPr>
            <w:t>Zvolte položku.</w:t>
          </w:r>
        </w:p>
      </w:docPartBody>
    </w:docPart>
    <w:docPart>
      <w:docPartPr>
        <w:name w:val="3EECF9B3DB84431181E22A53EEC1C5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73E010-899A-4064-9A1B-24FEE4E5FA35}"/>
      </w:docPartPr>
      <w:docPartBody>
        <w:p w:rsidR="0070375A" w:rsidRDefault="0065459F" w:rsidP="0065459F">
          <w:pPr>
            <w:pStyle w:val="3EECF9B3DB84431181E22A53EEC1C5E01"/>
          </w:pPr>
          <w:r w:rsidRPr="00FD018C">
            <w:rPr>
              <w:rStyle w:val="Zstupntext"/>
            </w:rPr>
            <w:t>Zvolte položku.</w:t>
          </w:r>
        </w:p>
      </w:docPartBody>
    </w:docPart>
    <w:docPart>
      <w:docPartPr>
        <w:name w:val="EB69DE4B26DB4E2A99526459B04E3A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9846F3-532B-44E7-8B4E-F9CD1DB8335C}"/>
      </w:docPartPr>
      <w:docPartBody>
        <w:p w:rsidR="0070375A" w:rsidRDefault="0065459F" w:rsidP="0065459F">
          <w:pPr>
            <w:pStyle w:val="EB69DE4B26DB4E2A99526459B04E3A471"/>
          </w:pPr>
          <w:r w:rsidRPr="00FD018C">
            <w:rPr>
              <w:rStyle w:val="Zstupntext"/>
            </w:rPr>
            <w:t>Zvolte položku.</w:t>
          </w:r>
        </w:p>
      </w:docPartBody>
    </w:docPart>
    <w:docPart>
      <w:docPartPr>
        <w:name w:val="2BFD9DE435BA4F1BBFADD98B8FFD4E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4E7745-7873-46AB-AB53-8E247EDEC7CE}"/>
      </w:docPartPr>
      <w:docPartBody>
        <w:p w:rsidR="0070375A" w:rsidRDefault="0065459F" w:rsidP="0065459F">
          <w:pPr>
            <w:pStyle w:val="2BFD9DE435BA4F1BBFADD98B8FFD4E6C1"/>
          </w:pPr>
          <w:r w:rsidRPr="00FD018C">
            <w:rPr>
              <w:rStyle w:val="Zstupntext"/>
            </w:rPr>
            <w:t>Zvolte položku.</w:t>
          </w:r>
        </w:p>
      </w:docPartBody>
    </w:docPart>
    <w:docPart>
      <w:docPartPr>
        <w:name w:val="6469D0FF03A94C9BB3005A2E757D5D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33BE3B-A6E3-4B56-9A51-8A69C0903B7F}"/>
      </w:docPartPr>
      <w:docPartBody>
        <w:p w:rsidR="0070375A" w:rsidRDefault="0065459F" w:rsidP="0065459F">
          <w:pPr>
            <w:pStyle w:val="6469D0FF03A94C9BB3005A2E757D5D021"/>
          </w:pPr>
          <w:r w:rsidRPr="00FD018C">
            <w:rPr>
              <w:rStyle w:val="Zstupntext"/>
            </w:rPr>
            <w:t>Zvolte položku.</w:t>
          </w:r>
        </w:p>
      </w:docPartBody>
    </w:docPart>
    <w:docPart>
      <w:docPartPr>
        <w:name w:val="0DB88D0EC57848968EA3B4333FFEC5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1029F8-37D4-4D49-8AD7-6F2BD6026C1A}"/>
      </w:docPartPr>
      <w:docPartBody>
        <w:p w:rsidR="0070375A" w:rsidRDefault="000D6F56">
          <w:pPr>
            <w:pStyle w:val="0DB88D0EC57848968EA3B4333FFEC512"/>
          </w:pPr>
          <w:r>
            <w:rPr>
              <w:rStyle w:val="Zstupntext"/>
            </w:rPr>
            <w:t>&lt;popsat, v čem je podle vás práce přínosná, nová, inovativní, co přesahuje rámec běžné odvedené práce.&gt;</w:t>
          </w:r>
          <w:r w:rsidRPr="00C87B28">
            <w:rPr>
              <w:rStyle w:val="Zstupntext"/>
            </w:rPr>
            <w:t>.</w:t>
          </w:r>
        </w:p>
      </w:docPartBody>
    </w:docPart>
    <w:docPart>
      <w:docPartPr>
        <w:name w:val="F8B0C75C5BF8458F9A2D0572270F07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B82EE8-F16D-4E4B-BB7C-72AB8FC8B48E}"/>
      </w:docPartPr>
      <w:docPartBody>
        <w:p w:rsidR="0070375A" w:rsidRDefault="000D6F56">
          <w:pPr>
            <w:pStyle w:val="F8B0C75C5BF8458F9A2D0572270F0772"/>
          </w:pPr>
          <w:r>
            <w:rPr>
              <w:rStyle w:val="Zstupntext"/>
            </w:rPr>
            <w:t>&lt;např. rozsah, inovativnost a vlastní přínos, chyby a preciznost, jazyk a úroveň vyjadřování, &gt;srozumitelnost atd</w:t>
          </w:r>
          <w:r w:rsidRPr="00C87B28">
            <w:rPr>
              <w:rStyle w:val="Zstupntext"/>
            </w:rPr>
            <w:t>.</w:t>
          </w:r>
        </w:p>
      </w:docPartBody>
    </w:docPart>
    <w:docPart>
      <w:docPartPr>
        <w:name w:val="E776682C84C84354B38F809A2A878E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67383E-9686-4C58-80D2-0F000F2DFB76}"/>
      </w:docPartPr>
      <w:docPartBody>
        <w:p w:rsidR="0070375A" w:rsidRDefault="000D6F56">
          <w:pPr>
            <w:pStyle w:val="E776682C84C84354B38F809A2A878E0F"/>
          </w:pPr>
          <w:r>
            <w:rPr>
              <w:rFonts w:cstheme="minorHAnsi"/>
              <w:szCs w:val="24"/>
            </w:rPr>
            <w:t>&lt;cca 2 otázky nebo náměty&gt;</w:t>
          </w:r>
        </w:p>
      </w:docPartBody>
    </w:docPart>
    <w:docPart>
      <w:docPartPr>
        <w:name w:val="7BEA01832F4E4F55BC763262BBD25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0BAC04-C87F-4234-AF0E-1A6DDF3B622F}"/>
      </w:docPartPr>
      <w:docPartBody>
        <w:p w:rsidR="0070375A" w:rsidRDefault="000D6F56">
          <w:pPr>
            <w:pStyle w:val="7BEA01832F4E4F55BC763262BBD2568B"/>
          </w:pPr>
          <w:r w:rsidRPr="00C87B28">
            <w:rPr>
              <w:rStyle w:val="Zstupntext"/>
            </w:rPr>
            <w:t>Zvolte položku.</w:t>
          </w:r>
        </w:p>
      </w:docPartBody>
    </w:docPart>
    <w:docPart>
      <w:docPartPr>
        <w:name w:val="3DB8E217C04146B7A751FA3A61A31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CD79B6-4ACF-43EC-BEAA-0FA5552A9FE2}"/>
      </w:docPartPr>
      <w:docPartBody>
        <w:p w:rsidR="00315EC4" w:rsidRDefault="0065459F" w:rsidP="0065459F">
          <w:pPr>
            <w:pStyle w:val="3DB8E217C04146B7A751FA3A61A31AC2"/>
          </w:pPr>
          <w:r w:rsidRPr="0041155C">
            <w:rPr>
              <w:rStyle w:val="Zstupntext"/>
            </w:rPr>
            <w:t>Zvolte položku.</w:t>
          </w:r>
        </w:p>
      </w:docPartBody>
    </w:docPart>
    <w:docPart>
      <w:docPartPr>
        <w:name w:val="1234CAD3582C42D395F234230988B2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DE79C9-DBE8-4915-8DE5-CEB2A2971C42}"/>
      </w:docPartPr>
      <w:docPartBody>
        <w:p w:rsidR="00707EC2" w:rsidRDefault="0043074D" w:rsidP="0043074D">
          <w:pPr>
            <w:pStyle w:val="1234CAD3582C42D395F234230988B2F3"/>
          </w:pPr>
          <w:r w:rsidRPr="00FD018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charset w:val="80"/>
    <w:family w:val="auto"/>
    <w:pitch w:val="variable"/>
  </w:font>
  <w:font w:name="Lohit Devanagar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6F56"/>
    <w:rsid w:val="000D6F56"/>
    <w:rsid w:val="00315EC4"/>
    <w:rsid w:val="0043074D"/>
    <w:rsid w:val="0045703E"/>
    <w:rsid w:val="0065459F"/>
    <w:rsid w:val="0070375A"/>
    <w:rsid w:val="00707EC2"/>
    <w:rsid w:val="007D13D2"/>
    <w:rsid w:val="00996AA1"/>
    <w:rsid w:val="00A00694"/>
    <w:rsid w:val="00A5036D"/>
    <w:rsid w:val="00A80F20"/>
    <w:rsid w:val="00AF2D75"/>
    <w:rsid w:val="00C203D0"/>
    <w:rsid w:val="00F0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37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3074D"/>
    <w:rPr>
      <w:color w:val="808080"/>
    </w:rPr>
  </w:style>
  <w:style w:type="paragraph" w:customStyle="1" w:styleId="EBAACD3C83854D6AA0D536C3B155E494">
    <w:name w:val="EBAACD3C83854D6AA0D536C3B155E494"/>
    <w:rsid w:val="0070375A"/>
  </w:style>
  <w:style w:type="paragraph" w:customStyle="1" w:styleId="984C74B7EF7A4817BDBA98487B51E85C">
    <w:name w:val="984C74B7EF7A4817BDBA98487B51E85C"/>
    <w:rsid w:val="0070375A"/>
  </w:style>
  <w:style w:type="paragraph" w:customStyle="1" w:styleId="3FE8AD9D48E041549B37AFBC48CBD66F">
    <w:name w:val="3FE8AD9D48E041549B37AFBC48CBD66F"/>
    <w:rsid w:val="0070375A"/>
  </w:style>
  <w:style w:type="paragraph" w:customStyle="1" w:styleId="2771215F1E834E5B9FFEC76521CB3050">
    <w:name w:val="2771215F1E834E5B9FFEC76521CB3050"/>
    <w:rsid w:val="0070375A"/>
  </w:style>
  <w:style w:type="paragraph" w:customStyle="1" w:styleId="1986A3E524C848CD8551959F9B65C38E">
    <w:name w:val="1986A3E524C848CD8551959F9B65C38E"/>
    <w:rsid w:val="0070375A"/>
  </w:style>
  <w:style w:type="paragraph" w:customStyle="1" w:styleId="B0E26A0C05324BAFA956810C513FD33D">
    <w:name w:val="B0E26A0C05324BAFA956810C513FD33D"/>
    <w:rsid w:val="0070375A"/>
  </w:style>
  <w:style w:type="paragraph" w:customStyle="1" w:styleId="EEE03D6A755540408F7585D13DC71983">
    <w:name w:val="EEE03D6A755540408F7585D13DC71983"/>
    <w:rsid w:val="0070375A"/>
  </w:style>
  <w:style w:type="paragraph" w:customStyle="1" w:styleId="FC6698EB96D7444C9B9B8A9816D030EA">
    <w:name w:val="FC6698EB96D7444C9B9B8A9816D030EA"/>
    <w:rsid w:val="0070375A"/>
  </w:style>
  <w:style w:type="paragraph" w:customStyle="1" w:styleId="3EECF9B3DB84431181E22A53EEC1C5E0">
    <w:name w:val="3EECF9B3DB84431181E22A53EEC1C5E0"/>
    <w:rsid w:val="0070375A"/>
  </w:style>
  <w:style w:type="paragraph" w:customStyle="1" w:styleId="EB69DE4B26DB4E2A99526459B04E3A47">
    <w:name w:val="EB69DE4B26DB4E2A99526459B04E3A47"/>
    <w:rsid w:val="0070375A"/>
  </w:style>
  <w:style w:type="paragraph" w:customStyle="1" w:styleId="2BFD9DE435BA4F1BBFADD98B8FFD4E6C">
    <w:name w:val="2BFD9DE435BA4F1BBFADD98B8FFD4E6C"/>
    <w:rsid w:val="0070375A"/>
  </w:style>
  <w:style w:type="paragraph" w:customStyle="1" w:styleId="6469D0FF03A94C9BB3005A2E757D5D02">
    <w:name w:val="6469D0FF03A94C9BB3005A2E757D5D02"/>
    <w:rsid w:val="0070375A"/>
  </w:style>
  <w:style w:type="paragraph" w:customStyle="1" w:styleId="0DB88D0EC57848968EA3B4333FFEC512">
    <w:name w:val="0DB88D0EC57848968EA3B4333FFEC512"/>
    <w:rsid w:val="0070375A"/>
  </w:style>
  <w:style w:type="paragraph" w:customStyle="1" w:styleId="F8B0C75C5BF8458F9A2D0572270F0772">
    <w:name w:val="F8B0C75C5BF8458F9A2D0572270F0772"/>
    <w:rsid w:val="0070375A"/>
  </w:style>
  <w:style w:type="paragraph" w:customStyle="1" w:styleId="E776682C84C84354B38F809A2A878E0F">
    <w:name w:val="E776682C84C84354B38F809A2A878E0F"/>
    <w:rsid w:val="0070375A"/>
  </w:style>
  <w:style w:type="paragraph" w:customStyle="1" w:styleId="7BEA01832F4E4F55BC763262BBD2568B">
    <w:name w:val="7BEA01832F4E4F55BC763262BBD2568B"/>
    <w:rsid w:val="0070375A"/>
  </w:style>
  <w:style w:type="paragraph" w:customStyle="1" w:styleId="3DB8E217C04146B7A751FA3A61A31AC2">
    <w:name w:val="3DB8E217C04146B7A751FA3A61A31AC2"/>
    <w:rsid w:val="0065459F"/>
    <w:pPr>
      <w:spacing w:after="160" w:line="259" w:lineRule="auto"/>
    </w:pPr>
  </w:style>
  <w:style w:type="paragraph" w:customStyle="1" w:styleId="B0E26A0C05324BAFA956810C513FD33D1">
    <w:name w:val="B0E26A0C05324BAFA956810C513FD33D1"/>
    <w:rsid w:val="0065459F"/>
    <w:pPr>
      <w:spacing w:before="200"/>
    </w:pPr>
    <w:rPr>
      <w:sz w:val="20"/>
      <w:szCs w:val="20"/>
    </w:rPr>
  </w:style>
  <w:style w:type="paragraph" w:customStyle="1" w:styleId="EEE03D6A755540408F7585D13DC719831">
    <w:name w:val="EEE03D6A755540408F7585D13DC719831"/>
    <w:rsid w:val="0065459F"/>
    <w:pPr>
      <w:spacing w:before="200"/>
    </w:pPr>
    <w:rPr>
      <w:sz w:val="20"/>
      <w:szCs w:val="20"/>
    </w:rPr>
  </w:style>
  <w:style w:type="paragraph" w:customStyle="1" w:styleId="FC6698EB96D7444C9B9B8A9816D030EA1">
    <w:name w:val="FC6698EB96D7444C9B9B8A9816D030EA1"/>
    <w:rsid w:val="0065459F"/>
    <w:pPr>
      <w:spacing w:before="200"/>
    </w:pPr>
    <w:rPr>
      <w:sz w:val="20"/>
      <w:szCs w:val="20"/>
    </w:rPr>
  </w:style>
  <w:style w:type="paragraph" w:customStyle="1" w:styleId="3EECF9B3DB84431181E22A53EEC1C5E01">
    <w:name w:val="3EECF9B3DB84431181E22A53EEC1C5E01"/>
    <w:rsid w:val="0065459F"/>
    <w:pPr>
      <w:spacing w:before="200"/>
    </w:pPr>
    <w:rPr>
      <w:sz w:val="20"/>
      <w:szCs w:val="20"/>
    </w:rPr>
  </w:style>
  <w:style w:type="paragraph" w:customStyle="1" w:styleId="EB69DE4B26DB4E2A99526459B04E3A471">
    <w:name w:val="EB69DE4B26DB4E2A99526459B04E3A471"/>
    <w:rsid w:val="0065459F"/>
    <w:pPr>
      <w:spacing w:before="200"/>
    </w:pPr>
    <w:rPr>
      <w:sz w:val="20"/>
      <w:szCs w:val="20"/>
    </w:rPr>
  </w:style>
  <w:style w:type="paragraph" w:customStyle="1" w:styleId="2BFD9DE435BA4F1BBFADD98B8FFD4E6C1">
    <w:name w:val="2BFD9DE435BA4F1BBFADD98B8FFD4E6C1"/>
    <w:rsid w:val="0065459F"/>
    <w:pPr>
      <w:spacing w:before="200"/>
    </w:pPr>
    <w:rPr>
      <w:sz w:val="20"/>
      <w:szCs w:val="20"/>
    </w:rPr>
  </w:style>
  <w:style w:type="paragraph" w:customStyle="1" w:styleId="6469D0FF03A94C9BB3005A2E757D5D021">
    <w:name w:val="6469D0FF03A94C9BB3005A2E757D5D021"/>
    <w:rsid w:val="0065459F"/>
    <w:pPr>
      <w:spacing w:before="200"/>
    </w:pPr>
    <w:rPr>
      <w:sz w:val="20"/>
      <w:szCs w:val="20"/>
    </w:rPr>
  </w:style>
  <w:style w:type="paragraph" w:customStyle="1" w:styleId="1234CAD3582C42D395F234230988B2F3">
    <w:name w:val="1234CAD3582C42D395F234230988B2F3"/>
    <w:rsid w:val="0043074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55C00-152F-4E96-80E2-747C080D7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210posudek-vzor-2014</Template>
  <TotalTime>5</TotalTime>
  <Pages>2</Pages>
  <Words>632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creator>vanicek</dc:creator>
  <cp:lastModifiedBy>informatika</cp:lastModifiedBy>
  <cp:revision>2</cp:revision>
  <cp:lastPrinted>2005-06-23T12:43:00Z</cp:lastPrinted>
  <dcterms:created xsi:type="dcterms:W3CDTF">2018-08-21T07:15:00Z</dcterms:created>
  <dcterms:modified xsi:type="dcterms:W3CDTF">2018-08-21T07:15:00Z</dcterms:modified>
</cp:coreProperties>
</file>