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578" w:rsidRPr="00A65EF8" w:rsidRDefault="00584578" w:rsidP="00A15508">
      <w:pPr>
        <w:pStyle w:val="Nadpis2"/>
        <w:rPr>
          <w:b/>
          <w:sz w:val="28"/>
        </w:rPr>
      </w:pPr>
      <w:r>
        <w:t xml:space="preserve">Příloha k protokolu o SZZ </w:t>
      </w:r>
      <w:proofErr w:type="gramStart"/>
      <w:r>
        <w:t>č.  ...................             Diplomant</w:t>
      </w:r>
      <w:proofErr w:type="gramEnd"/>
      <w:r>
        <w:t xml:space="preserve">: </w:t>
      </w:r>
      <w:r w:rsidR="00A65EF8" w:rsidRPr="00A65EF8">
        <w:rPr>
          <w:b/>
        </w:rPr>
        <w:t>Mgr. Martina Vaňková</w:t>
      </w:r>
    </w:p>
    <w:p w:rsidR="00584578" w:rsidRPr="00A65EF8" w:rsidRDefault="00584578" w:rsidP="00584578">
      <w:pPr>
        <w:rPr>
          <w:b/>
          <w:sz w:val="24"/>
        </w:rPr>
      </w:pPr>
      <w:r w:rsidRPr="00A65EF8">
        <w:rPr>
          <w:b/>
          <w:sz w:val="24"/>
        </w:rPr>
        <w:tab/>
      </w:r>
      <w:r w:rsidRPr="00A65EF8">
        <w:rPr>
          <w:b/>
          <w:sz w:val="24"/>
        </w:rPr>
        <w:tab/>
        <w:t xml:space="preserve">  </w:t>
      </w:r>
      <w:r w:rsidR="00555CBD" w:rsidRPr="00A65EF8">
        <w:rPr>
          <w:b/>
          <w:sz w:val="24"/>
        </w:rPr>
        <w:tab/>
        <w:t xml:space="preserve"> </w:t>
      </w:r>
      <w:r w:rsidR="00555CBD" w:rsidRPr="00A65EF8">
        <w:rPr>
          <w:b/>
          <w:sz w:val="24"/>
        </w:rPr>
        <w:tab/>
      </w:r>
      <w:r w:rsidR="00555CBD" w:rsidRPr="00A65EF8">
        <w:rPr>
          <w:b/>
          <w:sz w:val="24"/>
        </w:rPr>
        <w:tab/>
      </w:r>
      <w:r w:rsidR="00555CBD" w:rsidRPr="00A65EF8">
        <w:rPr>
          <w:b/>
          <w:sz w:val="24"/>
        </w:rPr>
        <w:tab/>
        <w:t xml:space="preserve">       </w:t>
      </w:r>
    </w:p>
    <w:p w:rsidR="00584578" w:rsidRPr="00F82AD3" w:rsidRDefault="00584578" w:rsidP="00584578">
      <w:pPr>
        <w:rPr>
          <w:b/>
          <w:sz w:val="24"/>
        </w:rPr>
      </w:pPr>
      <w:r>
        <w:rPr>
          <w:sz w:val="24"/>
        </w:rPr>
        <w:t xml:space="preserve">Vysoká škola:  </w:t>
      </w:r>
      <w:r w:rsidR="00A65EF8" w:rsidRPr="00A65EF8">
        <w:rPr>
          <w:b/>
          <w:sz w:val="24"/>
        </w:rPr>
        <w:t>F</w:t>
      </w:r>
      <w:r w:rsidR="002D720B" w:rsidRPr="002D720B">
        <w:rPr>
          <w:b/>
          <w:sz w:val="24"/>
        </w:rPr>
        <w:t>F JU v Čes. Budějovicích</w:t>
      </w:r>
      <w:r>
        <w:rPr>
          <w:sz w:val="24"/>
        </w:rPr>
        <w:tab/>
        <w:t xml:space="preserve">         Aprobace</w:t>
      </w:r>
      <w:r w:rsidRPr="00F82AD3">
        <w:rPr>
          <w:b/>
          <w:sz w:val="24"/>
        </w:rPr>
        <w:t>:</w:t>
      </w:r>
      <w:r w:rsidRPr="00F82AD3">
        <w:rPr>
          <w:b/>
        </w:rPr>
        <w:t xml:space="preserve"> </w:t>
      </w:r>
      <w:r w:rsidR="007664BF" w:rsidRPr="00F82AD3">
        <w:rPr>
          <w:b/>
        </w:rPr>
        <w:t xml:space="preserve"> </w:t>
      </w:r>
      <w:proofErr w:type="spellStart"/>
      <w:r w:rsidR="00017405" w:rsidRPr="00F82AD3">
        <w:rPr>
          <w:b/>
        </w:rPr>
        <w:t>uCJL-uD</w:t>
      </w:r>
      <w:proofErr w:type="spellEnd"/>
    </w:p>
    <w:p w:rsidR="00584578" w:rsidRPr="00017405" w:rsidRDefault="00A87D12" w:rsidP="00584578">
      <w:pPr>
        <w:rPr>
          <w:sz w:val="24"/>
        </w:rPr>
      </w:pPr>
      <w:r>
        <w:rPr>
          <w:sz w:val="24"/>
        </w:rPr>
        <w:t xml:space="preserve">                  </w:t>
      </w:r>
      <w:r w:rsidR="00584578" w:rsidRPr="00017405">
        <w:rPr>
          <w:sz w:val="24"/>
        </w:rPr>
        <w:tab/>
      </w:r>
      <w:r w:rsidR="00584578" w:rsidRPr="00017405">
        <w:rPr>
          <w:sz w:val="24"/>
        </w:rPr>
        <w:tab/>
      </w:r>
      <w:r w:rsidR="00584578" w:rsidRPr="00017405">
        <w:rPr>
          <w:sz w:val="24"/>
        </w:rPr>
        <w:tab/>
      </w:r>
      <w:r w:rsidR="00584578" w:rsidRPr="00017405">
        <w:rPr>
          <w:sz w:val="24"/>
        </w:rPr>
        <w:tab/>
      </w:r>
    </w:p>
    <w:p w:rsidR="00584578" w:rsidRPr="00FD3B2B" w:rsidRDefault="00584578" w:rsidP="00672891">
      <w:pPr>
        <w:pStyle w:val="Zkladntext"/>
        <w:rPr>
          <w:b/>
        </w:rPr>
      </w:pPr>
      <w:r>
        <w:t>Katedra:</w:t>
      </w:r>
      <w:r w:rsidR="00017405">
        <w:t xml:space="preserve"> </w:t>
      </w:r>
      <w:r w:rsidR="00266B98" w:rsidRPr="00F82AD3">
        <w:rPr>
          <w:b/>
        </w:rPr>
        <w:t xml:space="preserve">Ústav </w:t>
      </w:r>
      <w:proofErr w:type="gramStart"/>
      <w:r w:rsidR="00266B98" w:rsidRPr="00F82AD3">
        <w:rPr>
          <w:b/>
        </w:rPr>
        <w:t>bohemistiky</w:t>
      </w:r>
      <w:r w:rsidR="00017405">
        <w:t xml:space="preserve">                                </w:t>
      </w:r>
      <w:r w:rsidR="00807BC3">
        <w:t xml:space="preserve"> </w:t>
      </w:r>
      <w:r w:rsidR="00017405">
        <w:t xml:space="preserve"> </w:t>
      </w:r>
      <w:r w:rsidRPr="00807BC3">
        <w:rPr>
          <w:b/>
          <w:u w:val="single"/>
        </w:rPr>
        <w:t>Recenzent</w:t>
      </w:r>
      <w:proofErr w:type="gramEnd"/>
      <w:r w:rsidR="00A15508" w:rsidRPr="00807BC3">
        <w:rPr>
          <w:b/>
          <w:u w:val="single"/>
        </w:rPr>
        <w:t xml:space="preserve"> </w:t>
      </w:r>
      <w:r>
        <w:t xml:space="preserve">* / </w:t>
      </w:r>
      <w:r w:rsidR="00017405" w:rsidRPr="00F82AD3">
        <w:rPr>
          <w:b/>
        </w:rPr>
        <w:t>PhDr. Věra Pospíšilová</w:t>
      </w:r>
    </w:p>
    <w:p w:rsidR="00584578" w:rsidRDefault="00584578" w:rsidP="0058457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diplomové práce</w:t>
      </w:r>
      <w:r>
        <w:rPr>
          <w:sz w:val="24"/>
        </w:rPr>
        <w:tab/>
      </w:r>
    </w:p>
    <w:p w:rsidR="00584578" w:rsidRDefault="00584578" w:rsidP="00584578">
      <w:pPr>
        <w:rPr>
          <w:b/>
          <w:sz w:val="24"/>
        </w:rPr>
      </w:pPr>
      <w:r>
        <w:rPr>
          <w:sz w:val="24"/>
        </w:rPr>
        <w:t>Datum odevzdání posudku:</w:t>
      </w:r>
      <w:r w:rsidR="00266B98">
        <w:rPr>
          <w:sz w:val="24"/>
        </w:rPr>
        <w:t xml:space="preserve"> </w:t>
      </w:r>
      <w:r w:rsidR="00807BC3">
        <w:rPr>
          <w:b/>
          <w:sz w:val="24"/>
        </w:rPr>
        <w:t xml:space="preserve">9. </w:t>
      </w:r>
      <w:r w:rsidR="00A65EF8" w:rsidRPr="00A65EF8">
        <w:rPr>
          <w:b/>
          <w:sz w:val="24"/>
        </w:rPr>
        <w:t>ledna</w:t>
      </w:r>
      <w:r w:rsidR="00266B98" w:rsidRPr="00F82AD3">
        <w:rPr>
          <w:b/>
          <w:sz w:val="24"/>
        </w:rPr>
        <w:t xml:space="preserve"> 201</w:t>
      </w:r>
      <w:r w:rsidR="00D81E45" w:rsidRPr="00D81E45">
        <w:rPr>
          <w:b/>
          <w:sz w:val="24"/>
        </w:rPr>
        <w:t>7</w:t>
      </w:r>
      <w:r>
        <w:rPr>
          <w:sz w:val="24"/>
        </w:rPr>
        <w:tab/>
        <w:t xml:space="preserve">         Vedoucí */</w:t>
      </w:r>
    </w:p>
    <w:p w:rsidR="00584578" w:rsidRPr="00555CBD" w:rsidRDefault="00584578" w:rsidP="00584578">
      <w:pPr>
        <w:pStyle w:val="Zkladntex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</w:p>
    <w:p w:rsidR="00584578" w:rsidRDefault="00584578" w:rsidP="00584578">
      <w:pPr>
        <w:pStyle w:val="Zkladntext"/>
        <w:ind w:left="4248"/>
      </w:pPr>
      <w:r>
        <w:t xml:space="preserve">          </w:t>
      </w:r>
      <w:r>
        <w:tab/>
      </w:r>
      <w:r>
        <w:tab/>
      </w:r>
      <w:r>
        <w:tab/>
      </w:r>
      <w:r>
        <w:rPr>
          <w:b/>
        </w:rPr>
        <w:t xml:space="preserve">             </w:t>
      </w:r>
    </w:p>
    <w:p w:rsidR="00DD3B21" w:rsidRDefault="00DD3B21" w:rsidP="00DD3B21">
      <w:pPr>
        <w:pStyle w:val="Nadpis1"/>
        <w:jc w:val="left"/>
      </w:pPr>
    </w:p>
    <w:p w:rsidR="00584578" w:rsidRDefault="00584578" w:rsidP="00555CBD">
      <w:pPr>
        <w:pStyle w:val="Nadpis1"/>
      </w:pPr>
      <w:r>
        <w:t>POSUDEK DIPLOMOVÉ PRÁCE</w:t>
      </w:r>
    </w:p>
    <w:p w:rsidR="004D63AF" w:rsidRDefault="004D63AF" w:rsidP="004D63AF"/>
    <w:p w:rsidR="004D63AF" w:rsidRPr="00807BC3" w:rsidRDefault="003073B9" w:rsidP="00807BC3">
      <w:pPr>
        <w:jc w:val="center"/>
        <w:rPr>
          <w:b/>
          <w:sz w:val="28"/>
          <w:szCs w:val="28"/>
        </w:rPr>
      </w:pPr>
      <w:r w:rsidRPr="00807BC3">
        <w:rPr>
          <w:b/>
          <w:sz w:val="28"/>
          <w:szCs w:val="28"/>
        </w:rPr>
        <w:t>Obraz českých královen ve středověkých kronikách</w:t>
      </w:r>
    </w:p>
    <w:p w:rsidR="00807BC3" w:rsidRDefault="00807BC3" w:rsidP="004D63AF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………………………………………………………………………….</w:t>
      </w:r>
    </w:p>
    <w:p w:rsidR="00391C0C" w:rsidRDefault="00391C0C" w:rsidP="00391C0C"/>
    <w:p w:rsidR="00391C0C" w:rsidRPr="00391C0C" w:rsidRDefault="00391C0C" w:rsidP="00D81E45">
      <w:pPr>
        <w:jc w:val="both"/>
        <w:rPr>
          <w:sz w:val="24"/>
          <w:szCs w:val="24"/>
        </w:rPr>
      </w:pPr>
      <w:r>
        <w:tab/>
      </w:r>
      <w:r w:rsidRPr="00391C0C">
        <w:rPr>
          <w:sz w:val="24"/>
          <w:szCs w:val="24"/>
        </w:rPr>
        <w:t xml:space="preserve"> </w:t>
      </w:r>
    </w:p>
    <w:p w:rsidR="00960207" w:rsidRDefault="00772CCE" w:rsidP="00391C0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Diplomová práce se pokouší odpovědět na otázku, zda, jakým způsobem a proč pojednávají autoři českých kronik a postavách českých královen, které jejich skutky a vlastnosti byly ceněny a které naopak odmítány</w:t>
      </w:r>
      <w:r w:rsidR="002C1C2E">
        <w:rPr>
          <w:sz w:val="24"/>
          <w:szCs w:val="24"/>
        </w:rPr>
        <w:t>,</w:t>
      </w:r>
      <w:r>
        <w:rPr>
          <w:sz w:val="24"/>
          <w:szCs w:val="24"/>
        </w:rPr>
        <w:t xml:space="preserve"> a proč se jednotliví kronikáři ve svém pohledu liší. Je třeba poznamenat, že ženským postavám kronikáři obecně pozornost nevěnovali</w:t>
      </w:r>
      <w:r w:rsidR="003E41EF">
        <w:rPr>
          <w:sz w:val="24"/>
          <w:szCs w:val="24"/>
        </w:rPr>
        <w:t xml:space="preserve"> a že výjimku hodnou pozornosti tvoří právě dvě české královny – Kunhuta Uherská a Eliška Přemyslovna, o nichž kroniky uvádějí více než pouhé konstatování, že existovaly.</w:t>
      </w:r>
    </w:p>
    <w:p w:rsidR="007E7672" w:rsidRDefault="00960207" w:rsidP="00391C0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V první kapitole diplomantka vychází ze současné historiografické literatury zabývající se postavením žen ve středověké společnosti. Citovaná </w:t>
      </w:r>
      <w:proofErr w:type="spellStart"/>
      <w:r>
        <w:rPr>
          <w:sz w:val="24"/>
          <w:szCs w:val="24"/>
        </w:rPr>
        <w:t>Lenderová</w:t>
      </w:r>
      <w:proofErr w:type="spellEnd"/>
      <w:r>
        <w:rPr>
          <w:sz w:val="24"/>
          <w:szCs w:val="24"/>
        </w:rPr>
        <w:t xml:space="preserve"> např. upozorňuje na skutečnost, že obě královny, Kunhuta i Eliška, žily v době útlumu politické aktivity žen vládnoucí dynastie</w:t>
      </w:r>
      <w:r w:rsidR="007E7672">
        <w:rPr>
          <w:sz w:val="24"/>
          <w:szCs w:val="24"/>
        </w:rPr>
        <w:t xml:space="preserve"> (na rozdíl od doby knížecí), ale o to více vyniká postava Elišky Přemyslovny</w:t>
      </w:r>
      <w:r w:rsidR="002C1C2E">
        <w:rPr>
          <w:sz w:val="24"/>
          <w:szCs w:val="24"/>
        </w:rPr>
        <w:t xml:space="preserve"> do politického dění aktivně zasahující</w:t>
      </w:r>
      <w:r w:rsidR="007E7672">
        <w:rPr>
          <w:sz w:val="24"/>
          <w:szCs w:val="24"/>
        </w:rPr>
        <w:t>. Kapitola je uzavřena medailony obou královen.</w:t>
      </w:r>
    </w:p>
    <w:p w:rsidR="003B38C5" w:rsidRDefault="007E7672" w:rsidP="00391C0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95E8F">
        <w:rPr>
          <w:sz w:val="24"/>
          <w:szCs w:val="24"/>
        </w:rPr>
        <w:t>Vývoji kronikářství v našich zemích je věnována následující kapitola, která podává stručnou charakteristiku jednotlivých kronik a jejich autorů, jsou-li ovšem autoři známi. Důraz je kladen na ty kroniky, z nichž diplomantka čerpala materiál pro svou práci.</w:t>
      </w:r>
    </w:p>
    <w:p w:rsidR="004A5DE3" w:rsidRDefault="003B38C5" w:rsidP="00391C0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První z královen, kterou se studentka zabývá, je Kunhuta Uherská, choť Přemysla Otakara II. a posléze Záviše z </w:t>
      </w:r>
      <w:proofErr w:type="spellStart"/>
      <w:r>
        <w:rPr>
          <w:sz w:val="24"/>
          <w:szCs w:val="24"/>
        </w:rPr>
        <w:t>Falkenštejna</w:t>
      </w:r>
      <w:proofErr w:type="spellEnd"/>
      <w:r>
        <w:rPr>
          <w:sz w:val="24"/>
          <w:szCs w:val="24"/>
        </w:rPr>
        <w:t xml:space="preserve">, jíž několik veršů věnuje </w:t>
      </w:r>
      <w:proofErr w:type="spellStart"/>
      <w:r>
        <w:rPr>
          <w:sz w:val="24"/>
          <w:szCs w:val="24"/>
        </w:rPr>
        <w:t>t</w:t>
      </w:r>
      <w:r w:rsidR="002C1C2E">
        <w:rPr>
          <w:sz w:val="24"/>
          <w:szCs w:val="24"/>
        </w:rPr>
        <w:t>ř</w:t>
      </w:r>
      <w:r>
        <w:rPr>
          <w:sz w:val="24"/>
          <w:szCs w:val="24"/>
        </w:rPr>
        <w:t>č</w:t>
      </w:r>
      <w:proofErr w:type="spellEnd"/>
      <w:r>
        <w:rPr>
          <w:sz w:val="24"/>
          <w:szCs w:val="24"/>
        </w:rPr>
        <w:t xml:space="preserve">. Dalimil. O něco více pozornosti </w:t>
      </w:r>
      <w:r w:rsidR="002C1C2E">
        <w:rPr>
          <w:sz w:val="24"/>
          <w:szCs w:val="24"/>
        </w:rPr>
        <w:t>je jí věnováno</w:t>
      </w:r>
      <w:r>
        <w:rPr>
          <w:sz w:val="24"/>
          <w:szCs w:val="24"/>
        </w:rPr>
        <w:t xml:space="preserve"> ve Zbraslavské kronice, z níž pak čerpají další středověcí kronikáři</w:t>
      </w:r>
      <w:r w:rsidR="00B63132">
        <w:rPr>
          <w:sz w:val="24"/>
          <w:szCs w:val="24"/>
        </w:rPr>
        <w:t>, František Pražský, Be</w:t>
      </w:r>
      <w:r w:rsidR="002C1C2E">
        <w:rPr>
          <w:sz w:val="24"/>
          <w:szCs w:val="24"/>
        </w:rPr>
        <w:t>n</w:t>
      </w:r>
      <w:r w:rsidR="00B63132">
        <w:rPr>
          <w:sz w:val="24"/>
          <w:szCs w:val="24"/>
        </w:rPr>
        <w:t>eš Krabice z </w:t>
      </w:r>
      <w:proofErr w:type="spellStart"/>
      <w:r w:rsidR="00B63132">
        <w:rPr>
          <w:sz w:val="24"/>
          <w:szCs w:val="24"/>
        </w:rPr>
        <w:t>Weitmile</w:t>
      </w:r>
      <w:proofErr w:type="spellEnd"/>
      <w:r w:rsidR="00B63132">
        <w:rPr>
          <w:sz w:val="24"/>
          <w:szCs w:val="24"/>
        </w:rPr>
        <w:t xml:space="preserve">, Přibík </w:t>
      </w:r>
      <w:proofErr w:type="spellStart"/>
      <w:r w:rsidR="00B63132">
        <w:rPr>
          <w:sz w:val="24"/>
          <w:szCs w:val="24"/>
        </w:rPr>
        <w:t>Pulkava</w:t>
      </w:r>
      <w:proofErr w:type="spellEnd"/>
      <w:r w:rsidR="00B63132">
        <w:rPr>
          <w:sz w:val="24"/>
          <w:szCs w:val="24"/>
        </w:rPr>
        <w:t xml:space="preserve"> z Radenína, Jan </w:t>
      </w:r>
      <w:proofErr w:type="spellStart"/>
      <w:r w:rsidR="00B63132">
        <w:rPr>
          <w:sz w:val="24"/>
          <w:szCs w:val="24"/>
        </w:rPr>
        <w:t>Marignola</w:t>
      </w:r>
      <w:proofErr w:type="spellEnd"/>
      <w:r w:rsidR="00B63132">
        <w:rPr>
          <w:sz w:val="24"/>
          <w:szCs w:val="24"/>
        </w:rPr>
        <w:t xml:space="preserve"> i </w:t>
      </w:r>
      <w:proofErr w:type="spellStart"/>
      <w:r w:rsidR="00B63132">
        <w:rPr>
          <w:sz w:val="24"/>
          <w:szCs w:val="24"/>
        </w:rPr>
        <w:t>Neplach</w:t>
      </w:r>
      <w:proofErr w:type="spellEnd"/>
      <w:r w:rsidR="00C259A2">
        <w:rPr>
          <w:sz w:val="24"/>
          <w:szCs w:val="24"/>
        </w:rPr>
        <w:t>.</w:t>
      </w:r>
      <w:r w:rsidR="00AB4454">
        <w:rPr>
          <w:sz w:val="24"/>
          <w:szCs w:val="24"/>
        </w:rPr>
        <w:t xml:space="preserve"> Podle stejného schématu je zpracována kapitola o Elišce Přemyslovně, ale s tím rozdílem, že jí kronikáři a konečně i diplomantka věnují více pozornosti. Obě kapitoly se podrobně zabývají charakteristikami královen a výběrem epizod z jejich životů v jednotlivých kronikách</w:t>
      </w:r>
      <w:r w:rsidR="004A5DE3">
        <w:rPr>
          <w:sz w:val="24"/>
          <w:szCs w:val="24"/>
        </w:rPr>
        <w:t xml:space="preserve"> a poslouží jako východisko ke stěžejní kapitole diplomové práce – analýze kronikářských postupů při zachycení životních peripetií královen Kunhuty a Elišky a zhodnocení jejich postav v dobovém kontextu.</w:t>
      </w:r>
    </w:p>
    <w:p w:rsidR="002D4C9B" w:rsidRDefault="004A5DE3" w:rsidP="00391C0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V poslední kapitole dospěla studentka na základě analýzy a interpretace výchozích textů k několika poznatkům. Kunhuta Uherská byla chápána jako královna cizího původu, jejímž hlavním úkolem bylo zajistit pokračování přemyslovské dynastie. K jejímu životu po smrti Přemysla Otakara II. se kronikáři </w:t>
      </w:r>
      <w:r w:rsidR="00FE4B46">
        <w:rPr>
          <w:sz w:val="24"/>
          <w:szCs w:val="24"/>
        </w:rPr>
        <w:t xml:space="preserve">vesměs stavěli kriticky až nepřátelsky. Eliška Přemyslovna je zachycena jako žena příkladná, podporující náboženský život a usilující o </w:t>
      </w:r>
    </w:p>
    <w:p w:rsidR="002D4C9B" w:rsidRDefault="00FE4B46" w:rsidP="00391C0C">
      <w:pPr>
        <w:jc w:val="both"/>
        <w:rPr>
          <w:sz w:val="24"/>
          <w:szCs w:val="24"/>
        </w:rPr>
      </w:pPr>
      <w:r>
        <w:rPr>
          <w:sz w:val="24"/>
          <w:szCs w:val="24"/>
        </w:rPr>
        <w:t>prospěch Zbraslavi</w:t>
      </w:r>
      <w:r w:rsidR="002D4C9B">
        <w:rPr>
          <w:sz w:val="24"/>
          <w:szCs w:val="24"/>
        </w:rPr>
        <w:t>,</w:t>
      </w:r>
      <w:r>
        <w:rPr>
          <w:sz w:val="24"/>
          <w:szCs w:val="24"/>
        </w:rPr>
        <w:t xml:space="preserve"> mající na zřeteli především blaho království. </w:t>
      </w:r>
    </w:p>
    <w:p w:rsidR="002D4C9B" w:rsidRDefault="002D4C9B" w:rsidP="00391C0C">
      <w:pPr>
        <w:jc w:val="both"/>
        <w:rPr>
          <w:sz w:val="24"/>
          <w:szCs w:val="24"/>
        </w:rPr>
      </w:pPr>
    </w:p>
    <w:p w:rsidR="002D4C9B" w:rsidRDefault="002D4C9B" w:rsidP="00391C0C">
      <w:pPr>
        <w:jc w:val="both"/>
        <w:rPr>
          <w:sz w:val="24"/>
          <w:szCs w:val="24"/>
        </w:rPr>
      </w:pPr>
    </w:p>
    <w:p w:rsidR="002D4C9B" w:rsidRDefault="002D4C9B" w:rsidP="00391C0C">
      <w:pPr>
        <w:jc w:val="both"/>
        <w:rPr>
          <w:sz w:val="24"/>
          <w:szCs w:val="24"/>
        </w:rPr>
      </w:pPr>
    </w:p>
    <w:p w:rsidR="002D4C9B" w:rsidRDefault="002D4C9B" w:rsidP="00391C0C">
      <w:pPr>
        <w:jc w:val="both"/>
        <w:rPr>
          <w:sz w:val="24"/>
          <w:szCs w:val="24"/>
        </w:rPr>
      </w:pPr>
    </w:p>
    <w:p w:rsidR="002D4C9B" w:rsidRDefault="002D4C9B" w:rsidP="00391C0C">
      <w:pPr>
        <w:jc w:val="both"/>
        <w:rPr>
          <w:sz w:val="24"/>
          <w:szCs w:val="24"/>
        </w:rPr>
      </w:pPr>
    </w:p>
    <w:p w:rsidR="002D4C9B" w:rsidRDefault="002D4C9B" w:rsidP="00391C0C">
      <w:pPr>
        <w:jc w:val="both"/>
        <w:rPr>
          <w:sz w:val="24"/>
          <w:szCs w:val="24"/>
        </w:rPr>
      </w:pPr>
    </w:p>
    <w:p w:rsidR="00CB3E69" w:rsidRDefault="00FE4B46" w:rsidP="002D4C9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Při charakteristice královských manželek hrálo důležitou roli také prostředí, z něhož autor pocházel, a v neposlední řadě také to, zda byl </w:t>
      </w:r>
      <w:r w:rsidR="007E2CE9">
        <w:rPr>
          <w:sz w:val="24"/>
          <w:szCs w:val="24"/>
        </w:rPr>
        <w:t>svědkem událostí, o nichž píše. Studentka se snažila dále určit, které vlastnosti měly královny, jak mohly či chtěly zasahovat do politického dění dané doby a čeho si cenili nebo co odsuzovali jejich současníci.</w:t>
      </w:r>
      <w:r w:rsidR="00CB3E69">
        <w:rPr>
          <w:sz w:val="24"/>
          <w:szCs w:val="24"/>
        </w:rPr>
        <w:t xml:space="preserve"> </w:t>
      </w:r>
    </w:p>
    <w:p w:rsidR="002D4C9B" w:rsidRDefault="00CB3E69" w:rsidP="00391C0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Práce je doplněna přílohami zachycujícími podobu obou královen v dobových iluminacích, pohled na Zbraslavský klášter</w:t>
      </w:r>
      <w:r w:rsidR="002D4C9B">
        <w:rPr>
          <w:sz w:val="24"/>
          <w:szCs w:val="24"/>
        </w:rPr>
        <w:t>, rodokmen posledních Přemyslovců a elegii Petra Žitavského, která dokumentuje kronikářův hluboký vztah k Přemyslovně.</w:t>
      </w:r>
    </w:p>
    <w:p w:rsidR="00391C0C" w:rsidRPr="00391C0C" w:rsidRDefault="002D4C9B" w:rsidP="00391C0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Mgr. Vaňková vhodně skloubila svůj osobní i profesní zájem o českou historii se zájmem o literaturu a navázala na předchozí diplomovou práci. </w:t>
      </w:r>
      <w:r w:rsidR="00CB3E69">
        <w:rPr>
          <w:sz w:val="24"/>
          <w:szCs w:val="24"/>
        </w:rPr>
        <w:t xml:space="preserve"> </w:t>
      </w:r>
      <w:r w:rsidR="00FE4B46">
        <w:rPr>
          <w:sz w:val="24"/>
          <w:szCs w:val="24"/>
        </w:rPr>
        <w:t xml:space="preserve"> </w:t>
      </w:r>
      <w:r w:rsidR="00AB4454">
        <w:rPr>
          <w:sz w:val="24"/>
          <w:szCs w:val="24"/>
        </w:rPr>
        <w:t xml:space="preserve">  </w:t>
      </w:r>
      <w:r w:rsidR="003B38C5">
        <w:rPr>
          <w:sz w:val="24"/>
          <w:szCs w:val="24"/>
        </w:rPr>
        <w:t xml:space="preserve"> </w:t>
      </w:r>
      <w:r w:rsidR="003E41EF">
        <w:rPr>
          <w:sz w:val="24"/>
          <w:szCs w:val="24"/>
        </w:rPr>
        <w:t xml:space="preserve"> </w:t>
      </w:r>
    </w:p>
    <w:p w:rsidR="002D4C9B" w:rsidRDefault="00391C0C" w:rsidP="00391C0C">
      <w:pPr>
        <w:jc w:val="both"/>
        <w:rPr>
          <w:sz w:val="24"/>
          <w:szCs w:val="24"/>
        </w:rPr>
      </w:pPr>
      <w:r w:rsidRPr="00391C0C">
        <w:rPr>
          <w:sz w:val="24"/>
          <w:szCs w:val="24"/>
        </w:rPr>
        <w:tab/>
      </w:r>
    </w:p>
    <w:p w:rsidR="002D4C9B" w:rsidRDefault="002D4C9B" w:rsidP="00391C0C">
      <w:pPr>
        <w:jc w:val="both"/>
        <w:rPr>
          <w:sz w:val="24"/>
          <w:szCs w:val="24"/>
        </w:rPr>
      </w:pPr>
    </w:p>
    <w:p w:rsidR="00391C0C" w:rsidRPr="00391C0C" w:rsidRDefault="00807BC3" w:rsidP="00391C0C">
      <w:pPr>
        <w:jc w:val="both"/>
        <w:rPr>
          <w:sz w:val="24"/>
          <w:szCs w:val="24"/>
        </w:rPr>
      </w:pPr>
      <w:r>
        <w:rPr>
          <w:sz w:val="24"/>
          <w:szCs w:val="24"/>
        </w:rPr>
        <w:t>Diplomovou práci</w:t>
      </w:r>
      <w:r w:rsidR="00391C0C" w:rsidRPr="00391C0C">
        <w:rPr>
          <w:sz w:val="24"/>
          <w:szCs w:val="24"/>
        </w:rPr>
        <w:t xml:space="preserve"> doporučuji k obhajobě.         </w:t>
      </w:r>
    </w:p>
    <w:p w:rsidR="00391C0C" w:rsidRPr="00391C0C" w:rsidRDefault="00391C0C" w:rsidP="00391C0C">
      <w:pPr>
        <w:jc w:val="both"/>
        <w:rPr>
          <w:sz w:val="24"/>
          <w:szCs w:val="24"/>
        </w:rPr>
      </w:pPr>
      <w:r w:rsidRPr="00391C0C">
        <w:rPr>
          <w:sz w:val="24"/>
          <w:szCs w:val="24"/>
        </w:rPr>
        <w:tab/>
        <w:t xml:space="preserve"> </w:t>
      </w:r>
    </w:p>
    <w:p w:rsidR="00391C0C" w:rsidRDefault="00391C0C" w:rsidP="00391C0C">
      <w:pPr>
        <w:jc w:val="both"/>
      </w:pPr>
      <w:r w:rsidRPr="00391C0C">
        <w:rPr>
          <w:sz w:val="24"/>
          <w:szCs w:val="24"/>
        </w:rPr>
        <w:tab/>
      </w:r>
      <w:r>
        <w:t xml:space="preserve"> </w:t>
      </w:r>
    </w:p>
    <w:p w:rsidR="004D63AF" w:rsidRPr="004D63AF" w:rsidRDefault="004D63AF" w:rsidP="004D63AF">
      <w:pPr>
        <w:rPr>
          <w:sz w:val="24"/>
          <w:szCs w:val="24"/>
        </w:rPr>
      </w:pPr>
    </w:p>
    <w:p w:rsidR="00584578" w:rsidRPr="00555CBD" w:rsidRDefault="00584578" w:rsidP="00555CBD">
      <w:pPr>
        <w:jc w:val="center"/>
        <w:rPr>
          <w:b/>
          <w:sz w:val="32"/>
          <w:szCs w:val="32"/>
        </w:rPr>
      </w:pPr>
    </w:p>
    <w:p w:rsidR="00584578" w:rsidRPr="00890488" w:rsidRDefault="00584578" w:rsidP="00890488">
      <w:pPr>
        <w:pStyle w:val="Zkladntext"/>
        <w:rPr>
          <w:b/>
        </w:rPr>
      </w:pPr>
      <w:r>
        <w:t>Návrh na klasifikaci diplomové práce</w:t>
      </w:r>
      <w:r w:rsidR="00890488">
        <w:t xml:space="preserve">: </w:t>
      </w:r>
      <w:r w:rsidR="00890488" w:rsidRPr="00890488">
        <w:rPr>
          <w:b/>
        </w:rPr>
        <w:t>výborně</w:t>
      </w:r>
    </w:p>
    <w:p w:rsidR="00584578" w:rsidRDefault="00584578" w:rsidP="00584578">
      <w:pPr>
        <w:pStyle w:val="Zkladntext2"/>
        <w:spacing w:line="360" w:lineRule="auto"/>
      </w:pPr>
    </w:p>
    <w:p w:rsidR="00A87D12" w:rsidRDefault="00A87D12" w:rsidP="00584578"/>
    <w:p w:rsidR="00555CBD" w:rsidRDefault="00C137C1" w:rsidP="0058457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noProof/>
          <w:sz w:val="24"/>
        </w:rPr>
        <w:drawing>
          <wp:inline distT="0" distB="0" distL="0" distR="0">
            <wp:extent cx="1467612" cy="59893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spíšilová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612" cy="59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578" w:rsidRDefault="00584578" w:rsidP="00584578">
      <w:pPr>
        <w:rPr>
          <w:sz w:val="24"/>
        </w:rPr>
      </w:pPr>
      <w:r>
        <w:rPr>
          <w:sz w:val="24"/>
        </w:rPr>
        <w:t xml:space="preserve">                                                        ...................................................................................</w:t>
      </w:r>
    </w:p>
    <w:p w:rsidR="00584578" w:rsidRDefault="00584578" w:rsidP="0058457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D3B2B">
        <w:rPr>
          <w:sz w:val="24"/>
        </w:rPr>
        <w:t xml:space="preserve">           </w:t>
      </w:r>
      <w:r w:rsidR="00A15508">
        <w:rPr>
          <w:sz w:val="24"/>
        </w:rPr>
        <w:t xml:space="preserve">podpis </w:t>
      </w:r>
      <w:r w:rsidR="00890488">
        <w:rPr>
          <w:sz w:val="24"/>
        </w:rPr>
        <w:t>oponenta</w:t>
      </w:r>
      <w:r>
        <w:rPr>
          <w:sz w:val="24"/>
        </w:rPr>
        <w:t xml:space="preserve"> diplomové práce</w:t>
      </w:r>
    </w:p>
    <w:p w:rsidR="00584578" w:rsidRDefault="00584578" w:rsidP="00584578">
      <w:pPr>
        <w:rPr>
          <w:sz w:val="24"/>
        </w:rPr>
      </w:pPr>
    </w:p>
    <w:p w:rsidR="00584578" w:rsidRDefault="00584578" w:rsidP="00584578">
      <w:pPr>
        <w:pStyle w:val="Zkladntext2"/>
        <w:spacing w:line="360" w:lineRule="auto"/>
      </w:pPr>
    </w:p>
    <w:p w:rsidR="00807BC3" w:rsidRDefault="00807BC3" w:rsidP="00584578">
      <w:pPr>
        <w:pStyle w:val="Zkladntext2"/>
        <w:spacing w:line="360" w:lineRule="auto"/>
      </w:pPr>
    </w:p>
    <w:p w:rsidR="00807BC3" w:rsidRDefault="00807BC3" w:rsidP="00584578">
      <w:pPr>
        <w:pStyle w:val="Zkladntext2"/>
        <w:spacing w:line="360" w:lineRule="auto"/>
      </w:pPr>
    </w:p>
    <w:p w:rsidR="00807BC3" w:rsidRDefault="00807BC3" w:rsidP="00584578">
      <w:pPr>
        <w:pStyle w:val="Zkladntext2"/>
        <w:spacing w:line="360" w:lineRule="auto"/>
      </w:pPr>
    </w:p>
    <w:p w:rsidR="00584578" w:rsidRDefault="00584578" w:rsidP="00584578">
      <w:pPr>
        <w:rPr>
          <w:sz w:val="24"/>
        </w:rPr>
      </w:pPr>
    </w:p>
    <w:p w:rsidR="00584578" w:rsidRDefault="00F82AD3" w:rsidP="00584578">
      <w:pPr>
        <w:rPr>
          <w:sz w:val="24"/>
        </w:rPr>
      </w:pPr>
      <w:r>
        <w:rPr>
          <w:sz w:val="24"/>
        </w:rPr>
        <w:t>V</w:t>
      </w:r>
      <w:r w:rsidR="00584578">
        <w:rPr>
          <w:sz w:val="24"/>
        </w:rPr>
        <w:t xml:space="preserve"> Čes. Bu</w:t>
      </w:r>
      <w:r w:rsidR="00504C38">
        <w:rPr>
          <w:sz w:val="24"/>
        </w:rPr>
        <w:t>dějovicích</w:t>
      </w:r>
      <w:r>
        <w:rPr>
          <w:sz w:val="24"/>
        </w:rPr>
        <w:t xml:space="preserve"> </w:t>
      </w:r>
      <w:r w:rsidR="00807BC3">
        <w:rPr>
          <w:sz w:val="24"/>
        </w:rPr>
        <w:t>9</w:t>
      </w:r>
      <w:r w:rsidR="00D81E45">
        <w:rPr>
          <w:sz w:val="24"/>
        </w:rPr>
        <w:t>. ledna 2017</w:t>
      </w:r>
      <w:r w:rsidR="00504C38">
        <w:rPr>
          <w:sz w:val="24"/>
        </w:rPr>
        <w:tab/>
      </w:r>
      <w:r w:rsidR="00504C38">
        <w:rPr>
          <w:sz w:val="24"/>
        </w:rPr>
        <w:tab/>
      </w:r>
      <w:r w:rsidR="00504C38">
        <w:rPr>
          <w:sz w:val="24"/>
        </w:rPr>
        <w:tab/>
        <w:t xml:space="preserve">       </w:t>
      </w:r>
    </w:p>
    <w:p w:rsidR="00584578" w:rsidRDefault="00584578" w:rsidP="00584578">
      <w:pPr>
        <w:rPr>
          <w:sz w:val="24"/>
        </w:rPr>
      </w:pPr>
    </w:p>
    <w:p w:rsidR="00584578" w:rsidRDefault="00584578" w:rsidP="00584578">
      <w:pPr>
        <w:rPr>
          <w:sz w:val="24"/>
        </w:rPr>
      </w:pPr>
    </w:p>
    <w:p w:rsidR="00584578" w:rsidRDefault="00584578" w:rsidP="00584578">
      <w:pPr>
        <w:rPr>
          <w:sz w:val="24"/>
        </w:rPr>
      </w:pPr>
    </w:p>
    <w:p w:rsidR="00A87D12" w:rsidRDefault="00A87D12" w:rsidP="00584578">
      <w:pPr>
        <w:rPr>
          <w:sz w:val="24"/>
        </w:rPr>
      </w:pPr>
    </w:p>
    <w:p w:rsidR="00A87D12" w:rsidRDefault="00A87D12" w:rsidP="00584578">
      <w:pPr>
        <w:rPr>
          <w:sz w:val="24"/>
        </w:rPr>
      </w:pPr>
      <w:bookmarkStart w:id="0" w:name="_GoBack"/>
      <w:bookmarkEnd w:id="0"/>
    </w:p>
    <w:p w:rsidR="00584578" w:rsidRDefault="00584578" w:rsidP="00584578">
      <w:pPr>
        <w:rPr>
          <w:sz w:val="24"/>
        </w:rPr>
      </w:pPr>
    </w:p>
    <w:p w:rsidR="00584578" w:rsidRDefault="00584578" w:rsidP="00584578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42"/>
        <w:gridCol w:w="1842"/>
        <w:gridCol w:w="1842"/>
        <w:gridCol w:w="1842"/>
      </w:tblGrid>
      <w:tr w:rsidR="00584578" w:rsidTr="00FD3B2B">
        <w:tc>
          <w:tcPr>
            <w:tcW w:w="2155" w:type="dxa"/>
          </w:tcPr>
          <w:p w:rsidR="00584578" w:rsidRDefault="00584578" w:rsidP="00584578">
            <w:pPr>
              <w:rPr>
                <w:sz w:val="24"/>
              </w:rPr>
            </w:pPr>
            <w:r>
              <w:rPr>
                <w:sz w:val="24"/>
              </w:rPr>
              <w:t>Stupeň klasifikace:</w:t>
            </w:r>
          </w:p>
        </w:tc>
        <w:tc>
          <w:tcPr>
            <w:tcW w:w="1842" w:type="dxa"/>
          </w:tcPr>
          <w:p w:rsidR="00584578" w:rsidRDefault="00584578" w:rsidP="00FD3B2B">
            <w:pPr>
              <w:rPr>
                <w:sz w:val="24"/>
              </w:rPr>
            </w:pPr>
            <w:r>
              <w:rPr>
                <w:sz w:val="24"/>
              </w:rPr>
              <w:t xml:space="preserve">      výborně</w:t>
            </w:r>
          </w:p>
        </w:tc>
        <w:tc>
          <w:tcPr>
            <w:tcW w:w="1842" w:type="dxa"/>
          </w:tcPr>
          <w:p w:rsidR="00584578" w:rsidRDefault="00584578" w:rsidP="00FD3B2B">
            <w:pPr>
              <w:rPr>
                <w:sz w:val="24"/>
              </w:rPr>
            </w:pPr>
            <w:r>
              <w:rPr>
                <w:sz w:val="24"/>
              </w:rPr>
              <w:t xml:space="preserve">  velmi dobře</w:t>
            </w:r>
          </w:p>
        </w:tc>
        <w:tc>
          <w:tcPr>
            <w:tcW w:w="1842" w:type="dxa"/>
          </w:tcPr>
          <w:p w:rsidR="00584578" w:rsidRDefault="00584578" w:rsidP="00FD3B2B">
            <w:pPr>
              <w:rPr>
                <w:sz w:val="24"/>
              </w:rPr>
            </w:pPr>
            <w:r>
              <w:rPr>
                <w:sz w:val="24"/>
              </w:rPr>
              <w:t xml:space="preserve">       dobře</w:t>
            </w:r>
          </w:p>
        </w:tc>
        <w:tc>
          <w:tcPr>
            <w:tcW w:w="1842" w:type="dxa"/>
          </w:tcPr>
          <w:p w:rsidR="00584578" w:rsidRDefault="00584578" w:rsidP="00FD3B2B">
            <w:pPr>
              <w:rPr>
                <w:sz w:val="24"/>
              </w:rPr>
            </w:pPr>
            <w:r>
              <w:rPr>
                <w:sz w:val="24"/>
              </w:rPr>
              <w:t xml:space="preserve">       nevyhověl</w:t>
            </w:r>
          </w:p>
        </w:tc>
      </w:tr>
    </w:tbl>
    <w:p w:rsidR="00D070F4" w:rsidRPr="00584578" w:rsidRDefault="00D070F4">
      <w:pPr>
        <w:rPr>
          <w:sz w:val="24"/>
        </w:rPr>
      </w:pPr>
    </w:p>
    <w:sectPr w:rsidR="00D070F4" w:rsidRPr="00584578" w:rsidSect="00D070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DE6F49"/>
    <w:multiLevelType w:val="hybridMultilevel"/>
    <w:tmpl w:val="14EABA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6454E"/>
    <w:rsid w:val="00017405"/>
    <w:rsid w:val="00073EB4"/>
    <w:rsid w:val="000953FB"/>
    <w:rsid w:val="00146454"/>
    <w:rsid w:val="00196164"/>
    <w:rsid w:val="001D372C"/>
    <w:rsid w:val="00220F55"/>
    <w:rsid w:val="00255995"/>
    <w:rsid w:val="00266B98"/>
    <w:rsid w:val="002C1C2E"/>
    <w:rsid w:val="002D4C9B"/>
    <w:rsid w:val="002D720B"/>
    <w:rsid w:val="002E4C89"/>
    <w:rsid w:val="003073B9"/>
    <w:rsid w:val="00351CFA"/>
    <w:rsid w:val="0037649B"/>
    <w:rsid w:val="00391C0C"/>
    <w:rsid w:val="003B38C5"/>
    <w:rsid w:val="003E41EF"/>
    <w:rsid w:val="003F79A3"/>
    <w:rsid w:val="00473D36"/>
    <w:rsid w:val="004A5DE3"/>
    <w:rsid w:val="004B78FC"/>
    <w:rsid w:val="004D63AF"/>
    <w:rsid w:val="00504C38"/>
    <w:rsid w:val="00510FA0"/>
    <w:rsid w:val="00555CBD"/>
    <w:rsid w:val="00584578"/>
    <w:rsid w:val="00595E8F"/>
    <w:rsid w:val="00596272"/>
    <w:rsid w:val="00663BB8"/>
    <w:rsid w:val="00672891"/>
    <w:rsid w:val="007664BF"/>
    <w:rsid w:val="00772CCE"/>
    <w:rsid w:val="007E2CE9"/>
    <w:rsid w:val="007E7672"/>
    <w:rsid w:val="00807BC3"/>
    <w:rsid w:val="008218C1"/>
    <w:rsid w:val="00890488"/>
    <w:rsid w:val="008936D8"/>
    <w:rsid w:val="009048C1"/>
    <w:rsid w:val="00937B6B"/>
    <w:rsid w:val="00957D57"/>
    <w:rsid w:val="00960207"/>
    <w:rsid w:val="00983106"/>
    <w:rsid w:val="00A15508"/>
    <w:rsid w:val="00A2564C"/>
    <w:rsid w:val="00A4016B"/>
    <w:rsid w:val="00A65EF8"/>
    <w:rsid w:val="00A87D12"/>
    <w:rsid w:val="00AB4454"/>
    <w:rsid w:val="00B20F85"/>
    <w:rsid w:val="00B519AF"/>
    <w:rsid w:val="00B63132"/>
    <w:rsid w:val="00B84EA8"/>
    <w:rsid w:val="00BA09DA"/>
    <w:rsid w:val="00C137C1"/>
    <w:rsid w:val="00C259A2"/>
    <w:rsid w:val="00CB1B26"/>
    <w:rsid w:val="00CB3E69"/>
    <w:rsid w:val="00D070F4"/>
    <w:rsid w:val="00D75900"/>
    <w:rsid w:val="00D81E45"/>
    <w:rsid w:val="00DD3B21"/>
    <w:rsid w:val="00EB2F60"/>
    <w:rsid w:val="00F16546"/>
    <w:rsid w:val="00F4630D"/>
    <w:rsid w:val="00F6454E"/>
    <w:rsid w:val="00F82AD3"/>
    <w:rsid w:val="00FD3B2B"/>
    <w:rsid w:val="00FD51E7"/>
    <w:rsid w:val="00FE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A3BCB-9CB3-4C5A-BA44-784303F6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4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4578"/>
    <w:pPr>
      <w:keepNext/>
      <w:spacing w:line="360" w:lineRule="auto"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584578"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4578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58457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84578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58457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584578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58457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7B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7BC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5147763</Template>
  <TotalTime>1</TotalTime>
  <Pages>2</Pages>
  <Words>620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moravec</dc:creator>
  <cp:keywords/>
  <dc:description/>
  <cp:lastModifiedBy>Moravcová Miloslava</cp:lastModifiedBy>
  <cp:revision>2</cp:revision>
  <cp:lastPrinted>2017-01-09T09:32:00Z</cp:lastPrinted>
  <dcterms:created xsi:type="dcterms:W3CDTF">2017-01-09T10:08:00Z</dcterms:created>
  <dcterms:modified xsi:type="dcterms:W3CDTF">2017-01-09T10:08:00Z</dcterms:modified>
</cp:coreProperties>
</file>