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F38" w:rsidRPr="00A53E69" w:rsidRDefault="00741A65" w:rsidP="00D70A6A">
      <w:pPr>
        <w:ind w:left="-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53E69">
        <w:rPr>
          <w:rFonts w:ascii="Times New Roman" w:hAnsi="Times New Roman" w:cs="Times New Roman"/>
          <w:b/>
          <w:sz w:val="28"/>
          <w:szCs w:val="28"/>
        </w:rPr>
        <w:t xml:space="preserve">Naomi </w:t>
      </w:r>
      <w:proofErr w:type="spellStart"/>
      <w:r w:rsidRPr="00A53E69">
        <w:rPr>
          <w:rFonts w:ascii="Times New Roman" w:hAnsi="Times New Roman" w:cs="Times New Roman"/>
          <w:b/>
          <w:sz w:val="28"/>
          <w:szCs w:val="28"/>
        </w:rPr>
        <w:t>Dobružská</w:t>
      </w:r>
      <w:proofErr w:type="spellEnd"/>
      <w:r w:rsidRPr="00A53E6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53E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Balkánská migrační trasa ve francouzském kontextu a</w:t>
      </w:r>
      <w:r w:rsidR="00D70A6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proofErr w:type="spellStart"/>
      <w:r w:rsidRPr="00A53E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translatologický</w:t>
      </w:r>
      <w:proofErr w:type="spellEnd"/>
      <w:r w:rsidRPr="00A53E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rozbor vybrané terminologie z oblasti uprchlického práva s</w:t>
      </w:r>
      <w:r w:rsidR="00D70A6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A53E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glosářem</w:t>
      </w:r>
      <w:r w:rsidR="00AB06D6" w:rsidRPr="00A53E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Bakalářská práce. Jihočeská univerzita, 2023, </w:t>
      </w:r>
      <w:r w:rsidRPr="00A53E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88</w:t>
      </w:r>
      <w:r w:rsidR="00AB06D6" w:rsidRPr="00A53E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s.</w:t>
      </w:r>
      <w:r w:rsidRPr="00A53E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včetně příloh.</w:t>
      </w:r>
    </w:p>
    <w:p w:rsidR="00AB06D6" w:rsidRPr="00A53E69" w:rsidRDefault="00AB06D6" w:rsidP="00A53E6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AB06D6" w:rsidRDefault="00AB06D6" w:rsidP="00A53E6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3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posudek oponenta</w:t>
      </w:r>
    </w:p>
    <w:p w:rsidR="00A53E69" w:rsidRDefault="00A53E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0F94" w:rsidRDefault="00A53E69" w:rsidP="006B7858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Naomi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Dobružská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se ve své bakalářské práci zaměřila na téma migrace, konkrétně evropské migrační krize, která kulminovala v letech 2014/15. Stanovila si přitom dvojí cíl, jednak </w:t>
      </w:r>
      <w:r w:rsidR="00060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pojednat o balkánské migrační trase</w:t>
      </w:r>
      <w:r w:rsidR="00487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z francouzské perspektivy</w:t>
      </w:r>
      <w:r w:rsidR="00060F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jednak sestavit k dané problematice francouzsko-český glosář příslušných klíčových termínů. </w:t>
      </w:r>
    </w:p>
    <w:p w:rsidR="00B42B20" w:rsidRDefault="004874B2" w:rsidP="006B7858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Stanoveným cílům odpovídá struktura práce, kterou tvoří jednak část věnovaná migraci, kterou autorka označuje jako teoretickou, jednak část terminologická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glosářová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označená jako praktická. V první části autorka nejprve definuje základní pojmy a blíže charakterizuje hlavní aspekty migrační problematiky: různé typy migrace, jejich příčiny a dopady, uprchlictví (kap. 2). Dále se zaměřuje na otázky právní úpravy migrace nejprve v obecnější rovině (kap. 3) a dále konkrétně v českém a francouzském kontextu, včetně jejich porovnání</w:t>
      </w:r>
      <w:r w:rsidR="00B42B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(kap. 4)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42B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Kapitola 5 je věnována evropské migrační krizi a popisuje její příčiny a průběh.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2B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Následně autorka nahlíží na tuto krizi z pohledu České republiky (kap. 6) a o dost podrobněji</w:t>
      </w:r>
      <w:r w:rsidR="00C27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</w:t>
      </w:r>
      <w:r w:rsidR="00B42B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z pohledu Francie (kap. 7). </w:t>
      </w:r>
    </w:p>
    <w:p w:rsidR="00C2733B" w:rsidRDefault="00890997" w:rsidP="006B7858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Druhá část práce je založen</w:t>
      </w:r>
      <w:r w:rsidR="00C27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 dvaceti šesti vybraných termínech z oblasti migrace a uprchlictví, jimž autorka na základě rozboru a za pomoci lexikografických zdrojů přiřazuje vhodné české ekvivalenty (kap. 8). Na tuto kapitolu navazuje </w:t>
      </w:r>
      <w:r w:rsidR="00C27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dvojjazyčný glosář, v němž jsou termíny řazeny abecedně. Následují závěry, resumé ve francouzštině, seznam všech použitých zdrojů a doplňující přílohy.</w:t>
      </w:r>
    </w:p>
    <w:p w:rsidR="004874B2" w:rsidRDefault="0098714E" w:rsidP="006B7858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Mezi klady práce patří</w:t>
      </w:r>
      <w:r w:rsidR="00C27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jasn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á</w:t>
      </w:r>
      <w:r w:rsidR="00C27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přehledn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á</w:t>
      </w:r>
      <w:r w:rsidR="00C27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struktur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="00C27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soudržn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ost – </w:t>
      </w:r>
      <w:r w:rsidR="00C27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poskytuje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tak </w:t>
      </w:r>
      <w:r w:rsidR="00C27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základní srozumitelný vhled do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dané problematiky</w:t>
      </w:r>
      <w:r w:rsidR="006B7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07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Autorka </w:t>
      </w:r>
      <w:r w:rsidR="00486F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poctivě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usilovala o naplnění stanovených cílů navzdory obtížím spojeným s nedostatkem podkladů a zdrojů umožňujících pojednat o specifických dopadech balk</w:t>
      </w:r>
      <w:r w:rsidR="006B7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ánské migrační trasy </w:t>
      </w:r>
      <w:r w:rsidR="0097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ve</w:t>
      </w:r>
      <w:r w:rsidR="006B7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Francii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6F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Výsledkem je obecnější pojednání o migrační krizi jako takové a jevech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které ji ve Francii provázely</w:t>
      </w:r>
      <w:r w:rsidR="00486F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(narazila jsem zde však i na drobn</w:t>
      </w:r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ý lapsus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 s. 50, kde je </w:t>
      </w:r>
      <w:proofErr w:type="spellStart"/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Fabienne</w:t>
      </w:r>
      <w:proofErr w:type="spellEnd"/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Buccio</w:t>
      </w:r>
      <w:proofErr w:type="spellEnd"/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tehdejší prefektka departementu Pas-de-Calais, nesprávně označena za „hejtmanku Calais“). </w:t>
      </w:r>
      <w:r w:rsidR="00486F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Proč se vytčené cíle nepodařilo v první části práce zcela uspokojivě naplnit, je dostatečně vysvětleno a zdůvodněno. V praktické části byl cíl zdařile naplněn.</w:t>
      </w:r>
    </w:p>
    <w:p w:rsidR="00507F46" w:rsidRDefault="00486FB9" w:rsidP="006B7858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Práce vykazuje i některé nedostatky, které </w:t>
      </w:r>
      <w:r w:rsidR="00507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jsou na újmu její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jinak </w:t>
      </w:r>
      <w:r w:rsidR="00507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solidní úrovni</w:t>
      </w:r>
      <w:r w:rsidR="00D85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Zejména to jsou zdroje, na nichž je založena kapitola 2 věnovaná migraci a její charakteristice. V tomto případě se myslím autorka měla nad použitými zdroji kritičtěji zamyslet –</w:t>
      </w:r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5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weby typu </w:t>
      </w:r>
      <w:proofErr w:type="spellStart"/>
      <w:r w:rsidR="00D858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S</w:t>
      </w:r>
      <w:r w:rsidR="00D8588C" w:rsidRPr="00D858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tudy</w:t>
      </w:r>
      <w:r w:rsidR="00D858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S</w:t>
      </w:r>
      <w:r w:rsidR="00D8588C" w:rsidRPr="00D858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marter</w:t>
      </w:r>
      <w:proofErr w:type="spellEnd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8588C" w:rsidRPr="009C35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HelpfulProfessor</w:t>
      </w:r>
      <w:proofErr w:type="spellEnd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C35D9" w:rsidRPr="009C35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Inflibnet</w:t>
      </w:r>
      <w:proofErr w:type="spellEnd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či </w:t>
      </w:r>
      <w:proofErr w:type="spellStart"/>
      <w:r w:rsidR="009C35D9" w:rsidRPr="009C35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Rashid´s</w:t>
      </w:r>
      <w:proofErr w:type="spellEnd"/>
      <w:r w:rsidR="009C35D9" w:rsidRPr="009C35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Blog: </w:t>
      </w:r>
      <w:proofErr w:type="spellStart"/>
      <w:r w:rsidR="009C35D9" w:rsidRPr="009C35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An</w:t>
      </w:r>
      <w:proofErr w:type="spellEnd"/>
      <w:r w:rsidR="009C35D9" w:rsidRPr="009C35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35D9" w:rsidRPr="009C35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Educational</w:t>
      </w:r>
      <w:proofErr w:type="spellEnd"/>
      <w:r w:rsidR="009C35D9" w:rsidRPr="009C35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35D9" w:rsidRPr="009C35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Portal</w:t>
      </w:r>
      <w:proofErr w:type="spellEnd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sice mohou poskytovat relevantní informace, rozhodně však nejde o ověřené zdroje vhodné pro odborné (akademické) práce. Například z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webu</w:t>
      </w:r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9C35D9" w:rsidRPr="009C35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Inflibnet</w:t>
      </w:r>
      <w:proofErr w:type="spellEnd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jsou přejaty informace, jejichž původní zdroj (</w:t>
      </w:r>
      <w:proofErr w:type="spellStart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Leeova</w:t>
      </w:r>
      <w:proofErr w:type="spellEnd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studie „A </w:t>
      </w:r>
      <w:proofErr w:type="spellStart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Theory</w:t>
      </w:r>
      <w:proofErr w:type="spellEnd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Migration</w:t>
      </w:r>
      <w:proofErr w:type="spellEnd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“ z roku 1966) je dostupný na Internetu a mohl tedy být citován přímo. Rovněž dětská verze </w:t>
      </w:r>
      <w:proofErr w:type="spellStart"/>
      <w:r w:rsidR="009C35D9" w:rsidRPr="00D858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Encyclopædie</w:t>
      </w:r>
      <w:proofErr w:type="spellEnd"/>
      <w:r w:rsidR="009C35D9" w:rsidRPr="00D858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35D9" w:rsidRPr="00D8588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Britannicy</w:t>
      </w:r>
      <w:proofErr w:type="spellEnd"/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3821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https://kids.britannica.com</w:t>
      </w:r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není asi zcela odpovídajícím zdrojem</w:t>
      </w:r>
      <w:r w:rsidR="00507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pro vysokoškolskou práci</w:t>
      </w:r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07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Naštěstí se k </w:t>
      </w:r>
      <w:r w:rsidR="006B7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podobným</w:t>
      </w:r>
      <w:r w:rsidR="00507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zdrojům autorka v dalších částech práce již ne</w:t>
      </w:r>
      <w:r w:rsidR="0097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obrací</w:t>
      </w:r>
      <w:r w:rsidR="00507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07F46" w:rsidRDefault="00507F46" w:rsidP="006B7858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 s. 50 a 51 jsou zřejmě chybně uvedené odkazy v poznámkách pod čarou</w:t>
      </w:r>
      <w:r w:rsidR="009C3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č. 174-179 („Tamtéž“ podle všeho neodkazuje ke zdroji v</w:t>
      </w:r>
      <w:r w:rsidR="006B7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předchozí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pozn. 173 ale k tomu, který je uveden v pozn. 172).</w:t>
      </w:r>
    </w:p>
    <w:p w:rsidR="00486FB9" w:rsidRDefault="006B7858" w:rsidP="006B7858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Poněkud rušivě působí </w:t>
      </w:r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občasná nejistota ohledně skloňování francouzských vlastních jmen</w:t>
      </w:r>
      <w:r w:rsidR="0097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např.</w:t>
      </w:r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„společný dopis </w:t>
      </w:r>
      <w:proofErr w:type="spellStart"/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François</w:t>
      </w:r>
      <w:proofErr w:type="spellEnd"/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Hollande</w:t>
      </w:r>
      <w:proofErr w:type="spellEnd"/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Angely Merkelové“</w:t>
      </w:r>
      <w:r w:rsidR="0097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či „je dcerou Jeane-Marie </w:t>
      </w:r>
      <w:proofErr w:type="spellStart"/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</w:t>
      </w:r>
      <w:proofErr w:type="spellEnd"/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Pena</w:t>
      </w:r>
      <w:proofErr w:type="spellEnd"/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r w:rsidR="0097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(v těchto případech se lze řídit příručkou</w:t>
      </w:r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K.</w:t>
      </w:r>
      <w:r w:rsidR="00973E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Sekvent</w:t>
      </w:r>
      <w:proofErr w:type="spellEnd"/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D. Šlosar, </w:t>
      </w:r>
      <w:r w:rsidR="00C005C0" w:rsidRPr="00C005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Jak užívat francouzská vlastní jména ve spisovné češtině</w:t>
      </w:r>
      <w:r w:rsidR="00C00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Academia, 2002) a rovněž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psaní počátečních velkých písmen v souslovích jako 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„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balkánská migrační trasa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či 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„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druhá světová válka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k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teré neodpovídá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če</w:t>
      </w:r>
      <w:r w:rsidR="00DD7D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ské pravopisné normě</w:t>
      </w:r>
      <w:r w:rsidR="00FB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a navíc je nesystematické (viz např. s. 65: „</w:t>
      </w:r>
      <w:proofErr w:type="spellStart"/>
      <w:r w:rsidR="00FB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Západobalkánská</w:t>
      </w:r>
      <w:proofErr w:type="spellEnd"/>
      <w:r w:rsidR="00FB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trasa“ a s. 66.: „západní středomořská trasa“)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53E69" w:rsidRDefault="00A53E69" w:rsidP="00A53E6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53E69" w:rsidRPr="00A53E69" w:rsidRDefault="00B42B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Doporučuji bakalářskou práci N</w:t>
      </w:r>
      <w:r w:rsidR="00890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aomi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Dobružské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 obhajobě a navrhuji hodnotit ji známkou </w:t>
      </w:r>
      <w:r w:rsidRPr="00B42B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velmi dobře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B06D6" w:rsidRDefault="00AB06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7D63" w:rsidRPr="00A53E69" w:rsidRDefault="00DD7D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6D6" w:rsidRPr="00A53E69" w:rsidRDefault="00AB06D6">
      <w:pPr>
        <w:rPr>
          <w:rFonts w:ascii="Times New Roman" w:hAnsi="Times New Roman" w:cs="Times New Roman"/>
          <w:sz w:val="28"/>
          <w:szCs w:val="28"/>
        </w:rPr>
      </w:pPr>
      <w:r w:rsidRPr="00A53E69">
        <w:rPr>
          <w:rFonts w:ascii="Times New Roman" w:hAnsi="Times New Roman" w:cs="Times New Roman"/>
          <w:sz w:val="28"/>
          <w:szCs w:val="28"/>
        </w:rPr>
        <w:t>České Budějovice, 2</w:t>
      </w:r>
      <w:r w:rsidR="00436755">
        <w:rPr>
          <w:rFonts w:ascii="Times New Roman" w:hAnsi="Times New Roman" w:cs="Times New Roman"/>
          <w:sz w:val="28"/>
          <w:szCs w:val="28"/>
        </w:rPr>
        <w:t>6</w:t>
      </w:r>
      <w:r w:rsidR="009C45F8">
        <w:rPr>
          <w:rFonts w:ascii="Times New Roman" w:hAnsi="Times New Roman" w:cs="Times New Roman"/>
          <w:sz w:val="28"/>
          <w:szCs w:val="28"/>
        </w:rPr>
        <w:t>. 5. 202</w:t>
      </w:r>
      <w:r w:rsidRPr="00A53E69">
        <w:rPr>
          <w:rFonts w:ascii="Times New Roman" w:hAnsi="Times New Roman" w:cs="Times New Roman"/>
          <w:sz w:val="28"/>
          <w:szCs w:val="28"/>
        </w:rPr>
        <w:t>3</w:t>
      </w:r>
      <w:r w:rsidRPr="00A53E69">
        <w:rPr>
          <w:rFonts w:ascii="Times New Roman" w:hAnsi="Times New Roman" w:cs="Times New Roman"/>
          <w:sz w:val="28"/>
          <w:szCs w:val="28"/>
        </w:rPr>
        <w:tab/>
      </w:r>
      <w:r w:rsidRPr="00A53E69">
        <w:rPr>
          <w:rFonts w:ascii="Times New Roman" w:hAnsi="Times New Roman" w:cs="Times New Roman"/>
          <w:sz w:val="28"/>
          <w:szCs w:val="28"/>
        </w:rPr>
        <w:tab/>
      </w:r>
      <w:r w:rsidRPr="00A53E69">
        <w:rPr>
          <w:rFonts w:ascii="Times New Roman" w:hAnsi="Times New Roman" w:cs="Times New Roman"/>
          <w:sz w:val="28"/>
          <w:szCs w:val="28"/>
        </w:rPr>
        <w:tab/>
      </w:r>
      <w:r w:rsidRPr="00A53E69">
        <w:rPr>
          <w:rFonts w:ascii="Times New Roman" w:hAnsi="Times New Roman" w:cs="Times New Roman"/>
          <w:sz w:val="28"/>
          <w:szCs w:val="28"/>
        </w:rPr>
        <w:tab/>
        <w:t xml:space="preserve">Mgr. Kateřina </w:t>
      </w:r>
      <w:proofErr w:type="spellStart"/>
      <w:r w:rsidRPr="00A53E69">
        <w:rPr>
          <w:rFonts w:ascii="Times New Roman" w:hAnsi="Times New Roman" w:cs="Times New Roman"/>
          <w:sz w:val="28"/>
          <w:szCs w:val="28"/>
        </w:rPr>
        <w:t>Drsková</w:t>
      </w:r>
      <w:proofErr w:type="spellEnd"/>
      <w:r w:rsidRPr="00A53E69">
        <w:rPr>
          <w:rFonts w:ascii="Times New Roman" w:hAnsi="Times New Roman" w:cs="Times New Roman"/>
          <w:sz w:val="28"/>
          <w:szCs w:val="28"/>
        </w:rPr>
        <w:t>, Ph.D.</w:t>
      </w:r>
    </w:p>
    <w:sectPr w:rsidR="00AB06D6" w:rsidRPr="00A53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19"/>
    <w:rsid w:val="00060F94"/>
    <w:rsid w:val="001B044E"/>
    <w:rsid w:val="00366019"/>
    <w:rsid w:val="0038219F"/>
    <w:rsid w:val="00436755"/>
    <w:rsid w:val="00486FB9"/>
    <w:rsid w:val="004874B2"/>
    <w:rsid w:val="00507F46"/>
    <w:rsid w:val="006B7858"/>
    <w:rsid w:val="00741A65"/>
    <w:rsid w:val="00890997"/>
    <w:rsid w:val="00973E02"/>
    <w:rsid w:val="0098714E"/>
    <w:rsid w:val="009C35D9"/>
    <w:rsid w:val="009C45F8"/>
    <w:rsid w:val="00A53E69"/>
    <w:rsid w:val="00AB06D6"/>
    <w:rsid w:val="00B42B20"/>
    <w:rsid w:val="00C005C0"/>
    <w:rsid w:val="00C2733B"/>
    <w:rsid w:val="00D70A6A"/>
    <w:rsid w:val="00D8588C"/>
    <w:rsid w:val="00DD7D63"/>
    <w:rsid w:val="00F82F38"/>
    <w:rsid w:val="00FB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288F2-3407-4DAA-BEBA-E4B8C0D6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58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EB71E6E0</Template>
  <TotalTime>422</TotalTime>
  <Pages>2</Pages>
  <Words>620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Drsková Kateřina Mgr. Ph.D.</dc:creator>
  <cp:keywords/>
  <dc:description/>
  <cp:lastModifiedBy>Drsková Kateřina Mgr. Ph.D.</cp:lastModifiedBy>
  <cp:revision>11</cp:revision>
  <dcterms:created xsi:type="dcterms:W3CDTF">2023-05-15T10:52:00Z</dcterms:created>
  <dcterms:modified xsi:type="dcterms:W3CDTF">2023-05-29T12:38:00Z</dcterms:modified>
</cp:coreProperties>
</file>