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A54843" w14:textId="502AAEDC" w:rsidR="00027DAE" w:rsidRPr="006C6A70" w:rsidRDefault="00112864" w:rsidP="006C6A70">
      <w:pPr>
        <w:pStyle w:val="Default"/>
        <w:rPr>
          <w:b/>
        </w:rPr>
      </w:pPr>
      <w:bookmarkStart w:id="0" w:name="_GoBack"/>
      <w:bookmarkEnd w:id="0"/>
      <w:r w:rsidRPr="00112864">
        <w:rPr>
          <w:b/>
        </w:rPr>
        <w:t xml:space="preserve">Školitelský posudek na </w:t>
      </w:r>
      <w:r w:rsidR="00027DAE">
        <w:rPr>
          <w:b/>
        </w:rPr>
        <w:t>magister</w:t>
      </w:r>
      <w:r w:rsidR="000508D0">
        <w:rPr>
          <w:b/>
        </w:rPr>
        <w:t>skou</w:t>
      </w:r>
      <w:r w:rsidRPr="00112864">
        <w:rPr>
          <w:b/>
        </w:rPr>
        <w:t xml:space="preserve"> práci </w:t>
      </w:r>
      <w:r w:rsidR="006C6A70">
        <w:rPr>
          <w:b/>
        </w:rPr>
        <w:t xml:space="preserve">Alžběty </w:t>
      </w:r>
      <w:r w:rsidR="006C6A70" w:rsidRPr="006C6A70">
        <w:rPr>
          <w:b/>
        </w:rPr>
        <w:t>Férové</w:t>
      </w:r>
      <w:r w:rsidRPr="006C6A70">
        <w:rPr>
          <w:b/>
        </w:rPr>
        <w:t xml:space="preserve">: </w:t>
      </w:r>
      <w:r w:rsidR="006C6A70" w:rsidRPr="006C6A70">
        <w:rPr>
          <w:b/>
        </w:rPr>
        <w:t>Reprodukční mechanismy apomiktických a sexuálních druhů kapradin</w:t>
      </w:r>
    </w:p>
    <w:p w14:paraId="10831494" w14:textId="77777777" w:rsidR="006C6A70" w:rsidRDefault="006C6A70" w:rsidP="006C6A70">
      <w:pPr>
        <w:pStyle w:val="Default"/>
      </w:pPr>
    </w:p>
    <w:p w14:paraId="62669B94" w14:textId="153AC130" w:rsidR="0008271E" w:rsidRDefault="00027DAE" w:rsidP="00E270A8">
      <w:pPr>
        <w:spacing w:line="320" w:lineRule="exact"/>
        <w:jc w:val="both"/>
      </w:pPr>
      <w:r>
        <w:t xml:space="preserve">Magisterská práce </w:t>
      </w:r>
      <w:r w:rsidR="006C6A70">
        <w:t>Alžběty Férové</w:t>
      </w:r>
      <w:r>
        <w:t xml:space="preserve"> </w:t>
      </w:r>
      <w:r w:rsidR="00E87E89">
        <w:t xml:space="preserve">je z menší části navazujícím </w:t>
      </w:r>
      <w:r>
        <w:t>pokračováním je</w:t>
      </w:r>
      <w:r w:rsidR="00E87E89">
        <w:t>jí</w:t>
      </w:r>
      <w:r>
        <w:t xml:space="preserve"> bakalářské práce</w:t>
      </w:r>
      <w:r w:rsidR="00E87E89">
        <w:t xml:space="preserve"> a z větší části</w:t>
      </w:r>
      <w:r w:rsidR="0008271E">
        <w:t xml:space="preserve"> </w:t>
      </w:r>
      <w:r w:rsidR="001C070F">
        <w:t xml:space="preserve">byla </w:t>
      </w:r>
      <w:r w:rsidR="0008271E">
        <w:t xml:space="preserve">rozšířena o </w:t>
      </w:r>
      <w:r w:rsidR="00AF5567">
        <w:t xml:space="preserve">poměrně </w:t>
      </w:r>
      <w:r w:rsidR="0008271E">
        <w:t xml:space="preserve">unikátní porovnání reprodukčních charakteristik mezi apomiktickými a sexuálními </w:t>
      </w:r>
      <w:r w:rsidR="005A2F19">
        <w:t>druhy</w:t>
      </w:r>
      <w:r w:rsidR="0008271E">
        <w:t xml:space="preserve"> kapradin</w:t>
      </w:r>
      <w:r w:rsidR="005A2F19">
        <w:t xml:space="preserve"> a jejich kříženci</w:t>
      </w:r>
      <w:r w:rsidR="0008271E">
        <w:t xml:space="preserve">. Na základě širokého datasetu mnoha desítek různých taxonů </w:t>
      </w:r>
      <w:r w:rsidR="00AF5567">
        <w:t>studentka</w:t>
      </w:r>
      <w:r w:rsidR="0008271E">
        <w:t xml:space="preserve"> vytvořila porovnání, jaké nebylo u kapradin </w:t>
      </w:r>
      <w:r w:rsidR="00C90504">
        <w:t xml:space="preserve">dosud </w:t>
      </w:r>
      <w:r w:rsidR="0008271E">
        <w:t>provedeno a zjistila ve kterých aspektech jsou sexuální a apomiktické druhy trendově podobné či nepodobné. Tyto výsledky jistě představí ve své prezentaci.</w:t>
      </w:r>
      <w:r w:rsidR="007D6A5D">
        <w:t xml:space="preserve"> </w:t>
      </w:r>
      <w:r w:rsidR="00AF5567">
        <w:t>Studentka</w:t>
      </w:r>
      <w:r w:rsidR="007D6A5D">
        <w:t xml:space="preserve"> si v průběhu studia musela osvojit metody výsevu, kultivace výtrusů, manipulativní práci </w:t>
      </w:r>
      <w:r w:rsidR="00AD672B">
        <w:t xml:space="preserve">s gametofyty kapradin a jejich </w:t>
      </w:r>
      <w:r w:rsidR="007D6A5D">
        <w:t>barvení, což vyžadovalo velkou dávku trpělivosti a značn</w:t>
      </w:r>
      <w:r w:rsidR="001C070F">
        <w:t>ou</w:t>
      </w:r>
      <w:r w:rsidR="007D6A5D">
        <w:t xml:space="preserve"> časov</w:t>
      </w:r>
      <w:r w:rsidR="001C070F">
        <w:t>ou</w:t>
      </w:r>
      <w:r w:rsidR="007D6A5D">
        <w:t xml:space="preserve"> investic</w:t>
      </w:r>
      <w:r w:rsidR="001C070F">
        <w:t>i</w:t>
      </w:r>
      <w:r w:rsidR="007D6A5D">
        <w:t>.</w:t>
      </w:r>
      <w:r w:rsidR="00AD672B">
        <w:t xml:space="preserve"> Kultivace gametofytů kapradin </w:t>
      </w:r>
      <w:r w:rsidR="005C67BE">
        <w:t xml:space="preserve">a jejich hodnocení </w:t>
      </w:r>
      <w:r w:rsidR="00AD672B">
        <w:t>byla realizována v součinnosti s konzultantem práce Ondřejem Hornychem</w:t>
      </w:r>
      <w:r w:rsidR="00C90504">
        <w:t>,</w:t>
      </w:r>
      <w:r w:rsidR="00AD672B">
        <w:t xml:space="preserve"> a byly tak využity jeho zkušenosti </w:t>
      </w:r>
      <w:r w:rsidR="00C90504">
        <w:t>a</w:t>
      </w:r>
      <w:r w:rsidR="00AD672B">
        <w:t xml:space="preserve"> metodologick</w:t>
      </w:r>
      <w:r w:rsidR="00C90504">
        <w:t>é</w:t>
      </w:r>
      <w:r w:rsidR="00AD672B">
        <w:t xml:space="preserve"> vychytávk</w:t>
      </w:r>
      <w:r w:rsidR="00C90504">
        <w:t>y</w:t>
      </w:r>
      <w:r w:rsidR="00AD672B">
        <w:t xml:space="preserve"> s kultivacemi </w:t>
      </w:r>
      <w:r w:rsidR="00C90504">
        <w:t xml:space="preserve">kapradin </w:t>
      </w:r>
      <w:r w:rsidR="00AD672B">
        <w:t xml:space="preserve">v průběhu jeho dizertační práce. Alžběta </w:t>
      </w:r>
      <w:r w:rsidR="00C90504">
        <w:t xml:space="preserve">se v průběhu studia vyznačovala jako </w:t>
      </w:r>
      <w:r w:rsidR="00AD672B">
        <w:t>verbálně nepříliš výřečná</w:t>
      </w:r>
      <w:r w:rsidR="00C90504">
        <w:t xml:space="preserve">, avšak zároveň se </w:t>
      </w:r>
      <w:r w:rsidR="00AD672B">
        <w:t xml:space="preserve">projevila jako </w:t>
      </w:r>
      <w:r w:rsidR="00C90504">
        <w:t xml:space="preserve">značně </w:t>
      </w:r>
      <w:r w:rsidR="00AD672B">
        <w:t xml:space="preserve">samostatná při </w:t>
      </w:r>
      <w:r w:rsidR="00C90504">
        <w:t xml:space="preserve">zpracování dat a </w:t>
      </w:r>
      <w:r w:rsidR="00AD672B">
        <w:t>sepisování manuskriptu vlastní diplomové práce</w:t>
      </w:r>
      <w:r w:rsidR="005C67BE">
        <w:t>, za což ji velmi chválím</w:t>
      </w:r>
      <w:r w:rsidR="00AD672B">
        <w:t>.</w:t>
      </w:r>
      <w:r w:rsidR="00AF5567">
        <w:t xml:space="preserve"> Výsledky diplomové práce jsou jistě </w:t>
      </w:r>
      <w:r w:rsidR="005C67BE">
        <w:t xml:space="preserve">zajímavé a </w:t>
      </w:r>
      <w:r w:rsidR="00AF5567">
        <w:t xml:space="preserve">dobře publikovatelné </w:t>
      </w:r>
      <w:r w:rsidR="005C67BE">
        <w:t>v</w:t>
      </w:r>
      <w:r w:rsidR="00AF5567">
        <w:t xml:space="preserve"> mezinárodního impaktované</w:t>
      </w:r>
      <w:r w:rsidR="005C67BE">
        <w:t>m</w:t>
      </w:r>
      <w:r w:rsidR="00AF5567">
        <w:t xml:space="preserve"> časopis</w:t>
      </w:r>
      <w:r w:rsidR="005C67BE">
        <w:t>e</w:t>
      </w:r>
      <w:r w:rsidR="00AF5567">
        <w:t xml:space="preserve">. </w:t>
      </w:r>
    </w:p>
    <w:p w14:paraId="2DA744F5" w14:textId="40EB2E20" w:rsidR="000508D0" w:rsidRDefault="005614B5" w:rsidP="00E270A8">
      <w:pPr>
        <w:spacing w:line="320" w:lineRule="exact"/>
        <w:jc w:val="both"/>
      </w:pPr>
      <w:r>
        <w:t xml:space="preserve">S výsledky </w:t>
      </w:r>
      <w:r w:rsidR="00B86F16">
        <w:t xml:space="preserve">a zpracováním </w:t>
      </w:r>
      <w:r>
        <w:t>předložené práce jsem spokojen</w:t>
      </w:r>
      <w:r w:rsidR="00B86F16">
        <w:t>. Výsledky</w:t>
      </w:r>
      <w:r w:rsidR="00C90504">
        <w:t xml:space="preserve"> zcela</w:t>
      </w:r>
      <w:r w:rsidR="00E876B6">
        <w:t xml:space="preserve"> naplnily zadání </w:t>
      </w:r>
      <w:r w:rsidR="006812B6">
        <w:t xml:space="preserve">magisterské </w:t>
      </w:r>
      <w:r w:rsidR="00E876B6">
        <w:t>práce</w:t>
      </w:r>
      <w:r w:rsidR="006812B6">
        <w:t>,</w:t>
      </w:r>
      <w:r>
        <w:t xml:space="preserve"> a </w:t>
      </w:r>
      <w:r w:rsidR="00B86F16">
        <w:t xml:space="preserve">proto ji </w:t>
      </w:r>
      <w:r>
        <w:t>doporučuji k obhajobě na katedře botaniky PřF JU</w:t>
      </w:r>
      <w:r w:rsidR="00B86F16">
        <w:t xml:space="preserve"> v Českých Budějovicích</w:t>
      </w:r>
      <w:r>
        <w:t>.</w:t>
      </w:r>
    </w:p>
    <w:p w14:paraId="5ACD2DEA" w14:textId="77777777" w:rsidR="007D6A5D" w:rsidRDefault="007D6A5D" w:rsidP="00E270A8">
      <w:pPr>
        <w:spacing w:line="320" w:lineRule="exact"/>
        <w:jc w:val="both"/>
      </w:pPr>
    </w:p>
    <w:p w14:paraId="41E185FE" w14:textId="78402D54" w:rsidR="00112864" w:rsidRDefault="00112864">
      <w:r>
        <w:t xml:space="preserve">V Českých Budějovicích </w:t>
      </w:r>
      <w:r w:rsidR="00AF5567">
        <w:t>11</w:t>
      </w:r>
      <w:r w:rsidR="00F45206">
        <w:t>.</w:t>
      </w:r>
      <w:r w:rsidR="00FE7FAD">
        <w:t xml:space="preserve"> </w:t>
      </w:r>
      <w:r w:rsidR="00AF5567">
        <w:t>5</w:t>
      </w:r>
      <w:r>
        <w:t>. 20</w:t>
      </w:r>
      <w:r w:rsidR="00027DAE">
        <w:t>2</w:t>
      </w:r>
      <w:r w:rsidR="006C6A70">
        <w:t>1</w:t>
      </w:r>
      <w:r>
        <w:tab/>
      </w:r>
      <w:r>
        <w:tab/>
      </w:r>
      <w:r>
        <w:tab/>
      </w:r>
      <w:r w:rsidR="00FE7FAD">
        <w:tab/>
      </w:r>
      <w:r>
        <w:tab/>
      </w:r>
      <w:r>
        <w:tab/>
        <w:t>Libor Ekrt</w:t>
      </w:r>
    </w:p>
    <w:sectPr w:rsidR="001128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902AF"/>
    <w:multiLevelType w:val="hybridMultilevel"/>
    <w:tmpl w:val="3F8420F2"/>
    <w:lvl w:ilvl="0" w:tplc="2A5A23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864"/>
    <w:rsid w:val="0000418F"/>
    <w:rsid w:val="00027DAE"/>
    <w:rsid w:val="00031883"/>
    <w:rsid w:val="00035D00"/>
    <w:rsid w:val="00044B17"/>
    <w:rsid w:val="000508D0"/>
    <w:rsid w:val="00081414"/>
    <w:rsid w:val="0008271E"/>
    <w:rsid w:val="000D0756"/>
    <w:rsid w:val="00104EC8"/>
    <w:rsid w:val="00112864"/>
    <w:rsid w:val="00187467"/>
    <w:rsid w:val="001C070F"/>
    <w:rsid w:val="001C6416"/>
    <w:rsid w:val="001C6512"/>
    <w:rsid w:val="001D15D1"/>
    <w:rsid w:val="002678DF"/>
    <w:rsid w:val="002A2196"/>
    <w:rsid w:val="002A448C"/>
    <w:rsid w:val="00350D93"/>
    <w:rsid w:val="00380388"/>
    <w:rsid w:val="003872A3"/>
    <w:rsid w:val="00390E28"/>
    <w:rsid w:val="003A0767"/>
    <w:rsid w:val="0042087B"/>
    <w:rsid w:val="00421C5C"/>
    <w:rsid w:val="00465FE0"/>
    <w:rsid w:val="004F25A9"/>
    <w:rsid w:val="005120F0"/>
    <w:rsid w:val="005614B5"/>
    <w:rsid w:val="005A0AFD"/>
    <w:rsid w:val="005A1A99"/>
    <w:rsid w:val="005A2F19"/>
    <w:rsid w:val="005C67BE"/>
    <w:rsid w:val="005D7430"/>
    <w:rsid w:val="006812B6"/>
    <w:rsid w:val="00686660"/>
    <w:rsid w:val="00696F94"/>
    <w:rsid w:val="006A679A"/>
    <w:rsid w:val="006C114D"/>
    <w:rsid w:val="006C6A70"/>
    <w:rsid w:val="007469D9"/>
    <w:rsid w:val="007921F5"/>
    <w:rsid w:val="007B502D"/>
    <w:rsid w:val="007B68D4"/>
    <w:rsid w:val="007D6A5D"/>
    <w:rsid w:val="007E2F2E"/>
    <w:rsid w:val="00811805"/>
    <w:rsid w:val="008263FF"/>
    <w:rsid w:val="008706DD"/>
    <w:rsid w:val="00872807"/>
    <w:rsid w:val="00900ED9"/>
    <w:rsid w:val="009076AE"/>
    <w:rsid w:val="009435D7"/>
    <w:rsid w:val="0096134D"/>
    <w:rsid w:val="00A45A2F"/>
    <w:rsid w:val="00A64261"/>
    <w:rsid w:val="00A94CD5"/>
    <w:rsid w:val="00AA6709"/>
    <w:rsid w:val="00AD672B"/>
    <w:rsid w:val="00AF5567"/>
    <w:rsid w:val="00B86F16"/>
    <w:rsid w:val="00BE4802"/>
    <w:rsid w:val="00C57772"/>
    <w:rsid w:val="00C712E2"/>
    <w:rsid w:val="00C822DA"/>
    <w:rsid w:val="00C90504"/>
    <w:rsid w:val="00D31DCC"/>
    <w:rsid w:val="00DA641C"/>
    <w:rsid w:val="00E270A8"/>
    <w:rsid w:val="00E876B6"/>
    <w:rsid w:val="00E87E89"/>
    <w:rsid w:val="00EA0184"/>
    <w:rsid w:val="00EA4CE8"/>
    <w:rsid w:val="00F1544C"/>
    <w:rsid w:val="00F15B46"/>
    <w:rsid w:val="00F45206"/>
    <w:rsid w:val="00FE7FAD"/>
    <w:rsid w:val="00FF3AF9"/>
    <w:rsid w:val="00FF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C401F"/>
  <w15:chartTrackingRefBased/>
  <w15:docId w15:val="{95D63190-3A30-4D73-892A-EAB76816C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70A8"/>
    <w:pPr>
      <w:ind w:left="720"/>
      <w:contextualSpacing/>
    </w:pPr>
  </w:style>
  <w:style w:type="paragraph" w:customStyle="1" w:styleId="Default">
    <w:name w:val="Default"/>
    <w:rsid w:val="00027DAE"/>
    <w:pPr>
      <w:autoSpaceDE w:val="0"/>
      <w:autoSpaceDN w:val="0"/>
      <w:adjustRightInd w:val="0"/>
      <w:spacing w:after="0" w:line="240" w:lineRule="auto"/>
    </w:pPr>
    <w:rPr>
      <w:color w:val="00000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9C2D2-8C88-4469-B683-AD38734BE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8CB2D61C.dotm</Template>
  <TotalTime>0</TotalTime>
  <Pages>1</Pages>
  <Words>241</Words>
  <Characters>1423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Ekrt</dc:creator>
  <cp:keywords/>
  <dc:description/>
  <cp:lastModifiedBy>Weiterová Iva Mgr. Ph.D.</cp:lastModifiedBy>
  <cp:revision>2</cp:revision>
  <dcterms:created xsi:type="dcterms:W3CDTF">2021-05-19T08:56:00Z</dcterms:created>
  <dcterms:modified xsi:type="dcterms:W3CDTF">2021-05-19T08:56:00Z</dcterms:modified>
</cp:coreProperties>
</file>