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FC" w:rsidRPr="00411734" w:rsidRDefault="008F2AFC" w:rsidP="00411734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1734">
        <w:rPr>
          <w:rFonts w:ascii="Times New Roman" w:hAnsi="Times New Roman" w:cs="Times New Roman"/>
          <w:b/>
          <w:sz w:val="28"/>
          <w:szCs w:val="28"/>
        </w:rPr>
        <w:t xml:space="preserve">Helena Mašátová, </w:t>
      </w:r>
      <w:proofErr w:type="spellStart"/>
      <w:r w:rsidRPr="00411734">
        <w:rPr>
          <w:rFonts w:ascii="Times New Roman" w:hAnsi="Times New Roman" w:cs="Times New Roman"/>
          <w:b/>
          <w:i/>
          <w:sz w:val="28"/>
          <w:szCs w:val="28"/>
        </w:rPr>
        <w:t>É</w:t>
      </w:r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léments</w:t>
      </w:r>
      <w:proofErr w:type="spellEnd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sociologiques</w:t>
      </w:r>
      <w:proofErr w:type="spellEnd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dans</w:t>
      </w:r>
      <w:proofErr w:type="spellEnd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les </w:t>
      </w:r>
      <w:proofErr w:type="spellStart"/>
      <w:r w:rsid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œ</w:t>
      </w:r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uvres</w:t>
      </w:r>
      <w:proofErr w:type="spellEnd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d´Annie</w:t>
      </w:r>
      <w:proofErr w:type="spellEnd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17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Ernaux</w:t>
      </w:r>
      <w:proofErr w:type="spellEnd"/>
      <w:r w:rsidRPr="00411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82F38" w:rsidRPr="00411734" w:rsidRDefault="00AB06D6" w:rsidP="00411734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1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Bakalářská práce</w:t>
      </w:r>
      <w:r w:rsidR="006B4FDA" w:rsidRPr="00411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Jihočeská univerzita, 2023, 57</w:t>
      </w:r>
      <w:r w:rsidRPr="00411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s.</w:t>
      </w:r>
    </w:p>
    <w:p w:rsidR="00AB06D6" w:rsidRPr="00411734" w:rsidRDefault="00AB06D6" w:rsidP="0041173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411734" w:rsidRDefault="00AB06D6" w:rsidP="0041173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1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posudek </w:t>
      </w:r>
      <w:r w:rsidR="008F2AFC" w:rsidRPr="00411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vedoucího</w:t>
      </w:r>
    </w:p>
    <w:p w:rsidR="00AB06D6" w:rsidRDefault="00AB06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18AE" w:rsidRDefault="00B102D5" w:rsidP="00B715CF">
      <w:pPr>
        <w:spacing w:after="0" w:line="264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Helena Mašátová </w:t>
      </w:r>
      <w:r w:rsidR="00EE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se ve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své bakalářské prác</w:t>
      </w:r>
      <w:r w:rsidR="00EE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zaměřuje na literární dílo současné francouzské prozaičky</w:t>
      </w:r>
      <w:r w:rsidR="00EE4FAD" w:rsidRPr="00EE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Annie Ernauxové, nositelky Nobelovy ceny za literaturu za rok 2022</w:t>
      </w:r>
      <w:r w:rsidR="00BF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jejíž tvorbu charakterizuje mimo jiné sociologická perspektiva.</w:t>
      </w:r>
    </w:p>
    <w:p w:rsidR="00445BC3" w:rsidRDefault="00BF18AE" w:rsidP="00B715CF">
      <w:pPr>
        <w:spacing w:after="0" w:line="264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Na úvod je nejprve stručně shrnut spisovatelčin </w:t>
      </w:r>
      <w:r w:rsidR="00301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životopis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(kap. 2), </w:t>
      </w:r>
      <w:r w:rsidR="00DD7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následující kapitol</w:t>
      </w:r>
      <w:r w:rsidR="00DD7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pak autorka Ernauxovou vřazuje do kontextu současné literatury a jejích </w:t>
      </w:r>
      <w:r w:rsidR="00301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příslušných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tendencí a zmiňuje též </w:t>
      </w:r>
      <w:r w:rsidR="00301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podstatný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vliv sociologie, zejm. Pierra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Bourdieua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(kap</w:t>
      </w:r>
      <w:r w:rsidR="00D85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3). Následuje charakteristika typického rukopisu Annie Ernauxové, který je nedílnou součástí jejího literárního záměru (kap. 4). Ústřední částí práce je pátá kapitola, v níž se autorka zaměřuje</w:t>
      </w:r>
      <w:r w:rsidR="00E96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</w:t>
      </w:r>
      <w:r w:rsidR="00D85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6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tři</w:t>
      </w:r>
      <w:r w:rsidR="00D85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společensk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o-kulturní aspekty</w:t>
      </w:r>
      <w:r w:rsidR="00E96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74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jež</w:t>
      </w:r>
      <w:r w:rsidR="00E96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Ernaux</w:t>
      </w:r>
      <w:proofErr w:type="spellEnd"/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4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ve svých 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próz</w:t>
      </w:r>
      <w:r w:rsidR="00A74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ách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často </w:t>
      </w:r>
      <w:r w:rsidR="00A74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tematizuje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sociální mobilitu, úlohu a</w:t>
      </w:r>
      <w:r w:rsidR="00301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postavení ženy ve</w:t>
      </w:r>
      <w:r w:rsidR="00DD7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01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společnosti,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vnímání sexuality. V rámci každého vybraného aspektu autorka identifikuje dílčí problémy a </w:t>
      </w:r>
      <w:r w:rsidR="00B72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jim odpovídající koncepty a 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na 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vhodně zvolených 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ukázkách z textů Annie Ernauxové demonstruje, jak</w:t>
      </w:r>
      <w:r w:rsidR="00A74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ým způsobem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je spisovatelka ve</w:t>
      </w:r>
      <w:r w:rsidR="00DD7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svých dílech t</w:t>
      </w:r>
      <w:r w:rsidR="00A74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raktuje</w:t>
      </w:r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Analyzovaný korpus tvoří knihy 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La Place</w:t>
      </w:r>
      <w:r w:rsidR="00445BC3" w:rsidRP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Ce</w:t>
      </w:r>
      <w:proofErr w:type="spellEnd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qu´ils</w:t>
      </w:r>
      <w:proofErr w:type="spellEnd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disent ou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rien</w:t>
      </w:r>
      <w:proofErr w:type="spellEnd"/>
      <w:r w:rsidR="00445BC3" w:rsidRP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La femme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gelée</w:t>
      </w:r>
      <w:proofErr w:type="spellEnd"/>
      <w:r w:rsidR="00445BC3" w:rsidRP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Une</w:t>
      </w:r>
      <w:proofErr w:type="spellEnd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femme</w:t>
      </w:r>
      <w:r w:rsidR="00445BC3" w:rsidRP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Mémoire</w:t>
      </w:r>
      <w:proofErr w:type="spellEnd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fille</w:t>
      </w:r>
      <w:proofErr w:type="spellEnd"/>
      <w:r w:rsidR="00445BC3" w:rsidRP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La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honte</w:t>
      </w:r>
      <w:proofErr w:type="spellEnd"/>
      <w:r w:rsidR="00445BC3" w:rsidRP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L´événement</w:t>
      </w:r>
      <w:proofErr w:type="spellEnd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445BC3" w:rsidRPr="00A74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L´autre</w:t>
      </w:r>
      <w:proofErr w:type="spellEnd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5BC3" w:rsidRPr="00445BC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fille</w:t>
      </w:r>
      <w:proofErr w:type="spellEnd"/>
      <w:r w:rsidR="00445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01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17E93" w:rsidRDefault="00AD28CE" w:rsidP="00B715CF">
      <w:pPr>
        <w:spacing w:after="0" w:line="264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Práce je logicky strukturovaná, autorka postupuje metodicky a prokazuje schopnost práce s primární i sekundární literaturou,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aplikace teoretických poznatků,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jakož i smysluplné interpretace konkrétního textového materiálu.</w:t>
      </w:r>
      <w:r w:rsidR="00617E93" w:rsidRP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Za pomoci vybraných teoretických konceptů se jí 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ve stěžejní části práce 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podařilo přesvědčivě d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oložit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podstatu 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často zmiňovan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ého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sociologick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ého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rozměr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próz Annie Ernauxové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17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Čtenářově orientaci v textu práce by ale prospěl jednotný způsob číslování podkapitol (jejich nadpisy by ostatně bylo vhodné začlenit i do obsahu na s. 5). Do čtvrté kapitoly včetně je použito víceúrovňové číslování; v páté kapitole, která je nejdelší a nejčlenitější, však už použito není, což činí text méně přehledným. </w:t>
      </w:r>
    </w:p>
    <w:p w:rsidR="00A74F7C" w:rsidRDefault="00A74F7C" w:rsidP="00B715CF">
      <w:pPr>
        <w:spacing w:after="0" w:line="264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Je třeba ocenit, že </w:t>
      </w:r>
      <w:r w:rsidR="00B71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předkládaná bakalářská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práce je psána ve francouzštině a je založena na práci s primárními texty v originálním znění a </w:t>
      </w:r>
      <w:r w:rsidR="00DD7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převážně cizojazyčn</w:t>
      </w:r>
      <w:r w:rsidR="00DD7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é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sekundární literatu</w:t>
      </w:r>
      <w:r w:rsidR="00DD7E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ře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Jazyková rovina práce je přitom na velmi dobré úrovni. </w:t>
      </w:r>
    </w:p>
    <w:p w:rsidR="00411734" w:rsidRDefault="00411734" w:rsidP="00BF18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1734" w:rsidRDefault="00411734" w:rsidP="00BF18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Doporučuji práci Heleny Mašátové k obhajobě a navrhuji hodnotit ji známkou </w:t>
      </w:r>
      <w:r w:rsidRPr="00816D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výborně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11734" w:rsidRPr="00411734" w:rsidRDefault="004117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411734" w:rsidRDefault="00AB06D6">
      <w:pPr>
        <w:rPr>
          <w:rFonts w:ascii="Times New Roman" w:hAnsi="Times New Roman" w:cs="Times New Roman"/>
          <w:sz w:val="28"/>
          <w:szCs w:val="28"/>
        </w:rPr>
      </w:pPr>
      <w:r w:rsidRPr="00411734">
        <w:rPr>
          <w:rFonts w:ascii="Times New Roman" w:hAnsi="Times New Roman" w:cs="Times New Roman"/>
          <w:sz w:val="28"/>
          <w:szCs w:val="28"/>
        </w:rPr>
        <w:t>České Budějovice, 2</w:t>
      </w:r>
      <w:r w:rsidR="005D204E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69109C">
        <w:rPr>
          <w:rFonts w:ascii="Times New Roman" w:hAnsi="Times New Roman" w:cs="Times New Roman"/>
          <w:sz w:val="28"/>
          <w:szCs w:val="28"/>
        </w:rPr>
        <w:t>. 5. 202</w:t>
      </w:r>
      <w:r w:rsidRPr="00411734">
        <w:rPr>
          <w:rFonts w:ascii="Times New Roman" w:hAnsi="Times New Roman" w:cs="Times New Roman"/>
          <w:sz w:val="28"/>
          <w:szCs w:val="28"/>
        </w:rPr>
        <w:t>3</w:t>
      </w:r>
      <w:r w:rsidRPr="00411734">
        <w:rPr>
          <w:rFonts w:ascii="Times New Roman" w:hAnsi="Times New Roman" w:cs="Times New Roman"/>
          <w:sz w:val="28"/>
          <w:szCs w:val="28"/>
        </w:rPr>
        <w:tab/>
      </w:r>
      <w:r w:rsidRPr="00411734">
        <w:rPr>
          <w:rFonts w:ascii="Times New Roman" w:hAnsi="Times New Roman" w:cs="Times New Roman"/>
          <w:sz w:val="28"/>
          <w:szCs w:val="28"/>
        </w:rPr>
        <w:tab/>
      </w:r>
      <w:r w:rsidRPr="00411734">
        <w:rPr>
          <w:rFonts w:ascii="Times New Roman" w:hAnsi="Times New Roman" w:cs="Times New Roman"/>
          <w:sz w:val="28"/>
          <w:szCs w:val="28"/>
        </w:rPr>
        <w:tab/>
      </w:r>
      <w:r w:rsidRPr="00411734">
        <w:rPr>
          <w:rFonts w:ascii="Times New Roman" w:hAnsi="Times New Roman" w:cs="Times New Roman"/>
          <w:sz w:val="28"/>
          <w:szCs w:val="28"/>
        </w:rPr>
        <w:tab/>
        <w:t xml:space="preserve">Mgr. Kateřina </w:t>
      </w:r>
      <w:proofErr w:type="spellStart"/>
      <w:r w:rsidRPr="00411734">
        <w:rPr>
          <w:rFonts w:ascii="Times New Roman" w:hAnsi="Times New Roman" w:cs="Times New Roman"/>
          <w:sz w:val="28"/>
          <w:szCs w:val="28"/>
        </w:rPr>
        <w:t>Drsková</w:t>
      </w:r>
      <w:proofErr w:type="spellEnd"/>
      <w:r w:rsidRPr="00411734">
        <w:rPr>
          <w:rFonts w:ascii="Times New Roman" w:hAnsi="Times New Roman" w:cs="Times New Roman"/>
          <w:sz w:val="28"/>
          <w:szCs w:val="28"/>
        </w:rPr>
        <w:t>, Ph.D.</w:t>
      </w:r>
    </w:p>
    <w:sectPr w:rsidR="00AB06D6" w:rsidRPr="00411734" w:rsidSect="00617E93">
      <w:pgSz w:w="11906" w:h="16838"/>
      <w:pgMar w:top="993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19"/>
    <w:rsid w:val="00301335"/>
    <w:rsid w:val="00366019"/>
    <w:rsid w:val="00411734"/>
    <w:rsid w:val="00445BC3"/>
    <w:rsid w:val="005D204E"/>
    <w:rsid w:val="00617E93"/>
    <w:rsid w:val="0069109C"/>
    <w:rsid w:val="006B4FDA"/>
    <w:rsid w:val="008F2AFC"/>
    <w:rsid w:val="00A74F7C"/>
    <w:rsid w:val="00AB06D6"/>
    <w:rsid w:val="00AD28CE"/>
    <w:rsid w:val="00B102D5"/>
    <w:rsid w:val="00B715CF"/>
    <w:rsid w:val="00B72B39"/>
    <w:rsid w:val="00BF18AE"/>
    <w:rsid w:val="00D85545"/>
    <w:rsid w:val="00DD7E15"/>
    <w:rsid w:val="00E96FE3"/>
    <w:rsid w:val="00EA579A"/>
    <w:rsid w:val="00EE4FAD"/>
    <w:rsid w:val="00F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88F2-3407-4DAA-BEBA-E4B8C0D6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3B4864DE</Template>
  <TotalTime>165</TotalTime>
  <Pages>1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Drsková Kateřina Mgr. Ph.D.</dc:creator>
  <cp:keywords/>
  <dc:description/>
  <cp:lastModifiedBy>Drsková Kateřina Mgr. Ph.D.</cp:lastModifiedBy>
  <cp:revision>8</cp:revision>
  <dcterms:created xsi:type="dcterms:W3CDTF">2023-05-15T10:52:00Z</dcterms:created>
  <dcterms:modified xsi:type="dcterms:W3CDTF">2023-05-29T10:00:00Z</dcterms:modified>
</cp:coreProperties>
</file>