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175" w:rsidRDefault="00BE5B47">
      <w:pPr>
        <w:spacing w:after="0"/>
        <w:ind w:left="-1440" w:right="1048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C4175" w:rsidRDefault="00BE5B47">
      <w:pPr>
        <w:spacing w:after="0"/>
        <w:ind w:left="-1440" w:right="10480"/>
      </w:pPr>
      <w:bookmarkStart w:id="0" w:name="_GoBack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7743825</wp:posOffset>
                </wp:positionV>
                <wp:extent cx="1609725" cy="504825"/>
                <wp:effectExtent l="0" t="0" r="9525" b="952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4C758" id="Obdélník 1" o:spid="_x0000_s1026" style="position:absolute;margin-left:298.5pt;margin-top:609.75pt;width:126.7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" fillcolor="white [3212]" stroked="f" strokeweight="1pt"/>
            </w:pict>
          </mc:Fallback>
        </mc:AlternateContent>
      </w:r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C4175">
      <w:pgSz w:w="1192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75"/>
    <w:rsid w:val="001C4175"/>
    <w:rsid w:val="00B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B759B-83B0-4964-970C-47A94587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5F692601.dotm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Weiterová Iva Mgr. Ph.D.</dc:creator>
  <cp:keywords/>
  <cp:lastModifiedBy>Weiterová Iva Mgr. Ph.D.</cp:lastModifiedBy>
  <cp:revision>2</cp:revision>
  <dcterms:created xsi:type="dcterms:W3CDTF">2020-07-16T12:50:00Z</dcterms:created>
  <dcterms:modified xsi:type="dcterms:W3CDTF">2020-07-16T12:50:00Z</dcterms:modified>
</cp:coreProperties>
</file>