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27" w:rsidRDefault="00222827" w:rsidP="00222827">
      <w:pPr>
        <w:pStyle w:val="Nadpis2"/>
        <w:rPr>
          <w:sz w:val="28"/>
          <w:szCs w:val="28"/>
        </w:rPr>
      </w:pPr>
      <w:r>
        <w:t xml:space="preserve">Příloha k protokolu o SZZ </w:t>
      </w:r>
      <w:proofErr w:type="gramStart"/>
      <w:r>
        <w:t>č. ...................</w:t>
      </w:r>
      <w:r>
        <w:tab/>
      </w:r>
      <w:r w:rsidR="00AB04B6">
        <w:tab/>
      </w:r>
      <w:r>
        <w:t>Jméno</w:t>
      </w:r>
      <w:proofErr w:type="gramEnd"/>
      <w:r>
        <w:t xml:space="preserve">: </w:t>
      </w:r>
      <w:r>
        <w:rPr>
          <w:b/>
        </w:rPr>
        <w:t>Bc.</w:t>
      </w:r>
      <w:r>
        <w:t xml:space="preserve"> </w:t>
      </w:r>
      <w:r w:rsidR="00B056C1">
        <w:rPr>
          <w:b/>
        </w:rPr>
        <w:t>Ane</w:t>
      </w:r>
      <w:r w:rsidR="002C2A2D">
        <w:rPr>
          <w:b/>
        </w:rPr>
        <w:t>t</w:t>
      </w:r>
      <w:r>
        <w:rPr>
          <w:b/>
        </w:rPr>
        <w:t xml:space="preserve">a </w:t>
      </w:r>
      <w:r w:rsidR="002C2A2D">
        <w:rPr>
          <w:b/>
        </w:rPr>
        <w:t>MAR</w:t>
      </w:r>
      <w:r w:rsidR="00B056C1">
        <w:rPr>
          <w:b/>
        </w:rPr>
        <w:t>K</w:t>
      </w:r>
      <w:r>
        <w:rPr>
          <w:b/>
        </w:rPr>
        <w:t>OVÁ</w:t>
      </w:r>
    </w:p>
    <w:p w:rsidR="00222827" w:rsidRDefault="00222827" w:rsidP="00222827">
      <w:pPr>
        <w:rPr>
          <w:sz w:val="24"/>
        </w:rPr>
      </w:pPr>
      <w:r>
        <w:rPr>
          <w:sz w:val="24"/>
        </w:rPr>
        <w:t xml:space="preserve">Vysoká škola: </w:t>
      </w:r>
      <w:r>
        <w:rPr>
          <w:b/>
          <w:sz w:val="24"/>
        </w:rPr>
        <w:t>Jihočeská univerzita v Českých Budějovicích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22827" w:rsidRDefault="002C2A2D" w:rsidP="00222827">
      <w:pPr>
        <w:rPr>
          <w:b/>
          <w:sz w:val="24"/>
        </w:rPr>
      </w:pPr>
      <w:r>
        <w:rPr>
          <w:b/>
          <w:sz w:val="24"/>
        </w:rPr>
        <w:t>Pedagogická</w:t>
      </w:r>
      <w:r w:rsidR="00222827">
        <w:rPr>
          <w:b/>
          <w:sz w:val="24"/>
        </w:rPr>
        <w:t xml:space="preserve"> fakulta</w:t>
      </w:r>
      <w:r w:rsidR="00222827">
        <w:rPr>
          <w:b/>
          <w:sz w:val="24"/>
        </w:rPr>
        <w:tab/>
      </w:r>
      <w:r w:rsidR="00222827">
        <w:rPr>
          <w:b/>
          <w:sz w:val="24"/>
        </w:rPr>
        <w:tab/>
      </w:r>
      <w:r w:rsidR="00222827">
        <w:rPr>
          <w:b/>
          <w:sz w:val="24"/>
        </w:rPr>
        <w:tab/>
      </w:r>
    </w:p>
    <w:p w:rsidR="00222827" w:rsidRDefault="002C2A2D" w:rsidP="00222827">
      <w:pPr>
        <w:pStyle w:val="Zkladntext"/>
        <w:ind w:left="4820" w:hanging="4820"/>
        <w:rPr>
          <w:b/>
        </w:rPr>
      </w:pPr>
      <w:r>
        <w:rPr>
          <w:b/>
        </w:rPr>
        <w:t>Katedra slovanských jazyků a literatur</w:t>
      </w:r>
      <w:r w:rsidR="00222827">
        <w:tab/>
      </w:r>
      <w:r w:rsidR="00222827">
        <w:tab/>
        <w:t xml:space="preserve">Obor: </w:t>
      </w:r>
      <w:proofErr w:type="spellStart"/>
      <w:r w:rsidR="000E40BD" w:rsidRPr="000E40BD">
        <w:rPr>
          <w:b/>
        </w:rPr>
        <w:t>HVan-ČJn-SZn</w:t>
      </w:r>
      <w:proofErr w:type="spellEnd"/>
    </w:p>
    <w:p w:rsidR="00222827" w:rsidRDefault="00222827" w:rsidP="00222827">
      <w:pPr>
        <w:pStyle w:val="Zkladntext"/>
        <w:ind w:left="4820" w:hanging="4820"/>
      </w:pPr>
      <w:r>
        <w:t xml:space="preserve">Datum odevzdání posudku: </w:t>
      </w:r>
      <w:r>
        <w:rPr>
          <w:b/>
          <w:bCs/>
        </w:rPr>
        <w:t>1</w:t>
      </w:r>
      <w:r w:rsidR="002C2A2D">
        <w:rPr>
          <w:b/>
          <w:bCs/>
        </w:rPr>
        <w:t>7</w:t>
      </w:r>
      <w:r>
        <w:rPr>
          <w:b/>
          <w:bCs/>
        </w:rPr>
        <w:t xml:space="preserve">. </w:t>
      </w:r>
      <w:r w:rsidR="002C2A2D">
        <w:rPr>
          <w:b/>
          <w:bCs/>
        </w:rPr>
        <w:t>1</w:t>
      </w:r>
      <w:r>
        <w:rPr>
          <w:b/>
          <w:bCs/>
        </w:rPr>
        <w:t>. 20</w:t>
      </w:r>
      <w:r w:rsidR="002C2A2D">
        <w:rPr>
          <w:b/>
          <w:bCs/>
        </w:rPr>
        <w:t>20</w:t>
      </w:r>
      <w:r>
        <w:t xml:space="preserve"> </w:t>
      </w:r>
      <w:r>
        <w:tab/>
      </w:r>
      <w:r>
        <w:tab/>
      </w:r>
      <w:r>
        <w:rPr>
          <w:bCs/>
        </w:rPr>
        <w:t>Vedoucí</w:t>
      </w:r>
      <w:r>
        <w:t xml:space="preserve"> diplomové práce:</w:t>
      </w:r>
    </w:p>
    <w:p w:rsidR="00222827" w:rsidRPr="00B26A2C" w:rsidRDefault="00222827" w:rsidP="00222827">
      <w:pPr>
        <w:pStyle w:val="Zkladntext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C2A2D">
        <w:rPr>
          <w:b/>
          <w:bCs/>
        </w:rPr>
        <w:t>doc. PhDr. Marie Janečková</w:t>
      </w:r>
      <w:r w:rsidRPr="00B26A2C">
        <w:rPr>
          <w:b/>
          <w:bCs/>
        </w:rPr>
        <w:t xml:space="preserve">, </w:t>
      </w:r>
      <w:r w:rsidR="002C2A2D">
        <w:rPr>
          <w:b/>
          <w:bCs/>
        </w:rPr>
        <w:t>CSc.</w:t>
      </w:r>
    </w:p>
    <w:p w:rsidR="00222827" w:rsidRDefault="00222827" w:rsidP="00222827">
      <w:pPr>
        <w:pStyle w:val="Nadpis1"/>
        <w:rPr>
          <w:b w:val="0"/>
        </w:rPr>
      </w:pPr>
    </w:p>
    <w:p w:rsidR="00222827" w:rsidRDefault="00222827" w:rsidP="00222827">
      <w:pPr>
        <w:pStyle w:val="Nadpis1"/>
      </w:pPr>
      <w:r>
        <w:t>POSUDEK DIPLOMOVÉ PRÁCE</w:t>
      </w:r>
    </w:p>
    <w:p w:rsidR="00222827" w:rsidRDefault="00222827" w:rsidP="00222827"/>
    <w:p w:rsidR="002C2A2D" w:rsidRDefault="002C2A2D" w:rsidP="002C2A2D">
      <w:pPr>
        <w:pBdr>
          <w:bottom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VLASTNÍ JMÉNA V CESTOPISE MILOTY ZDIRADA POLÁKA</w:t>
      </w:r>
    </w:p>
    <w:p w:rsidR="009E7162" w:rsidRPr="00471168" w:rsidRDefault="009E7162" w:rsidP="00471168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Struktura práce</w:t>
      </w:r>
    </w:p>
    <w:p w:rsidR="00704F02" w:rsidRPr="00A91F6D" w:rsidRDefault="00704F02" w:rsidP="00471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1F6D">
        <w:rPr>
          <w:sz w:val="22"/>
          <w:szCs w:val="22"/>
        </w:rPr>
        <w:t>Téma diplomové práce Anety Markové spadá do oboru onomastika a zahrnuje materiál zabývající se vlastními jmény osob, zeměpisnými jmény a zčásti i chrématonymy v cestopise Miloty Zdirada Poláka</w:t>
      </w:r>
      <w:r w:rsidR="000E40BD">
        <w:rPr>
          <w:sz w:val="22"/>
          <w:szCs w:val="22"/>
        </w:rPr>
        <w:t>.</w:t>
      </w:r>
      <w:r w:rsidRPr="00A91F6D">
        <w:rPr>
          <w:sz w:val="22"/>
          <w:szCs w:val="22"/>
        </w:rPr>
        <w:t xml:space="preserve"> Struktura práce je přehledná, autorka si stanovila jako hlavní cíl shromáždit a roztřídit všechna propria získaná excerpcí. Do analýzy ve výzkumné části však nezahrnula </w:t>
      </w:r>
      <w:r w:rsidR="0027159D">
        <w:rPr>
          <w:sz w:val="22"/>
          <w:szCs w:val="22"/>
        </w:rPr>
        <w:t>všechny druhy proprií</w:t>
      </w:r>
      <w:r w:rsidRPr="00A91F6D">
        <w:rPr>
          <w:sz w:val="22"/>
          <w:szCs w:val="22"/>
        </w:rPr>
        <w:t>, nýbrž jen výběrově antroponyma a toponyma, u nichž se podrobněji soustředila na</w:t>
      </w:r>
      <w:r w:rsidR="0027159D">
        <w:rPr>
          <w:sz w:val="22"/>
          <w:szCs w:val="22"/>
        </w:rPr>
        <w:t> </w:t>
      </w:r>
      <w:r w:rsidRPr="00A91F6D">
        <w:rPr>
          <w:sz w:val="22"/>
          <w:szCs w:val="22"/>
        </w:rPr>
        <w:t xml:space="preserve">exonyma a </w:t>
      </w:r>
      <w:proofErr w:type="spellStart"/>
      <w:r w:rsidRPr="00A91F6D">
        <w:rPr>
          <w:sz w:val="22"/>
          <w:szCs w:val="22"/>
        </w:rPr>
        <w:t>endonyma</w:t>
      </w:r>
      <w:proofErr w:type="spellEnd"/>
      <w:r w:rsidRPr="00A91F6D">
        <w:rPr>
          <w:sz w:val="22"/>
          <w:szCs w:val="22"/>
        </w:rPr>
        <w:t xml:space="preserve">, ačkoli její třídění, jak ukazují přílohy, je mnohem pestřejší. Rozsah práce mohl být rozšířen a obohacen o další výsledky, jež v závěru práce </w:t>
      </w:r>
      <w:r w:rsidR="0027159D">
        <w:rPr>
          <w:sz w:val="22"/>
          <w:szCs w:val="22"/>
        </w:rPr>
        <w:t>mohly být</w:t>
      </w:r>
      <w:r w:rsidRPr="00A91F6D">
        <w:rPr>
          <w:sz w:val="22"/>
          <w:szCs w:val="22"/>
        </w:rPr>
        <w:t xml:space="preserve"> zmíněny. V přílohách tak zůstala skryta ještě dosti podstatná část pro analýzu.</w:t>
      </w:r>
    </w:p>
    <w:p w:rsidR="007C589C" w:rsidRPr="00A91F6D" w:rsidRDefault="007C589C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Metodologická a metodick</w:t>
      </w:r>
      <w:r w:rsidR="00756561">
        <w:rPr>
          <w:b/>
          <w:bCs/>
          <w:color w:val="000000"/>
          <w:sz w:val="22"/>
          <w:szCs w:val="22"/>
        </w:rPr>
        <w:t>á stránka práce</w:t>
      </w:r>
    </w:p>
    <w:p w:rsidR="007C589C" w:rsidRDefault="00704F02" w:rsidP="00471168">
      <w:pPr>
        <w:pStyle w:val="Zkladntext"/>
        <w:jc w:val="both"/>
        <w:rPr>
          <w:sz w:val="22"/>
          <w:szCs w:val="22"/>
        </w:rPr>
      </w:pPr>
      <w:r w:rsidRPr="00A91F6D">
        <w:rPr>
          <w:sz w:val="22"/>
          <w:szCs w:val="22"/>
        </w:rPr>
        <w:t>V metodologické části (s. 35</w:t>
      </w:r>
      <w:r w:rsidR="00756561">
        <w:rPr>
          <w:sz w:val="22"/>
          <w:szCs w:val="22"/>
        </w:rPr>
        <w:t>–</w:t>
      </w:r>
      <w:r w:rsidRPr="00A91F6D">
        <w:rPr>
          <w:sz w:val="22"/>
          <w:szCs w:val="22"/>
        </w:rPr>
        <w:t xml:space="preserve">36) </w:t>
      </w:r>
      <w:r w:rsidR="00756561">
        <w:rPr>
          <w:sz w:val="22"/>
          <w:szCs w:val="22"/>
        </w:rPr>
        <w:t xml:space="preserve">autorka </w:t>
      </w:r>
      <w:r w:rsidRPr="00A91F6D">
        <w:rPr>
          <w:sz w:val="22"/>
          <w:szCs w:val="22"/>
        </w:rPr>
        <w:t>upřesnila specifika analýzy proprií</w:t>
      </w:r>
      <w:r w:rsidR="00756561">
        <w:rPr>
          <w:sz w:val="22"/>
          <w:szCs w:val="22"/>
        </w:rPr>
        <w:t>;</w:t>
      </w:r>
      <w:r w:rsidRPr="00A91F6D">
        <w:rPr>
          <w:sz w:val="22"/>
          <w:szCs w:val="22"/>
        </w:rPr>
        <w:t xml:space="preserve"> </w:t>
      </w:r>
      <w:r w:rsidR="00927BD6">
        <w:rPr>
          <w:sz w:val="22"/>
          <w:szCs w:val="22"/>
        </w:rPr>
        <w:t>inspirovala se</w:t>
      </w:r>
      <w:r w:rsidRPr="00A91F6D">
        <w:rPr>
          <w:sz w:val="22"/>
          <w:szCs w:val="22"/>
        </w:rPr>
        <w:t xml:space="preserve"> </w:t>
      </w:r>
      <w:r w:rsidR="00927BD6">
        <w:rPr>
          <w:sz w:val="22"/>
          <w:szCs w:val="22"/>
        </w:rPr>
        <w:t>klasifikací</w:t>
      </w:r>
      <w:r w:rsidRPr="00A91F6D">
        <w:rPr>
          <w:sz w:val="22"/>
          <w:szCs w:val="22"/>
        </w:rPr>
        <w:t xml:space="preserve"> podle </w:t>
      </w:r>
      <w:r w:rsidRPr="00A91F6D">
        <w:rPr>
          <w:i/>
          <w:sz w:val="22"/>
          <w:szCs w:val="22"/>
        </w:rPr>
        <w:t>Nového encyklopedického slovníku češtiny.</w:t>
      </w:r>
      <w:r w:rsidRPr="00A91F6D">
        <w:rPr>
          <w:sz w:val="22"/>
          <w:szCs w:val="22"/>
        </w:rPr>
        <w:t xml:space="preserve"> Uvedla metody, jež využila při </w:t>
      </w:r>
      <w:r w:rsidR="00927BD6">
        <w:rPr>
          <w:sz w:val="22"/>
          <w:szCs w:val="22"/>
        </w:rPr>
        <w:t>třídění</w:t>
      </w:r>
      <w:r w:rsidRPr="00A91F6D">
        <w:rPr>
          <w:sz w:val="22"/>
          <w:szCs w:val="22"/>
        </w:rPr>
        <w:t xml:space="preserve"> a zpracování </w:t>
      </w:r>
      <w:r w:rsidR="00927BD6">
        <w:rPr>
          <w:sz w:val="22"/>
          <w:szCs w:val="22"/>
        </w:rPr>
        <w:t xml:space="preserve">proprií </w:t>
      </w:r>
      <w:r w:rsidRPr="00A91F6D">
        <w:rPr>
          <w:sz w:val="22"/>
          <w:szCs w:val="22"/>
        </w:rPr>
        <w:t xml:space="preserve">(excerpční, analytickou, statistickou, syntetickou). Naznačila, </w:t>
      </w:r>
      <w:r w:rsidR="00927BD6">
        <w:rPr>
          <w:sz w:val="22"/>
          <w:szCs w:val="22"/>
        </w:rPr>
        <w:t>co bude sledovat (grafické varianty proprií, jejich oficiální podob</w:t>
      </w:r>
      <w:r w:rsidR="001B72E8">
        <w:rPr>
          <w:sz w:val="22"/>
          <w:szCs w:val="22"/>
        </w:rPr>
        <w:t>y</w:t>
      </w:r>
      <w:r w:rsidR="00927BD6">
        <w:rPr>
          <w:sz w:val="22"/>
          <w:szCs w:val="22"/>
        </w:rPr>
        <w:t xml:space="preserve">, rekonstrukce správných tvarů). </w:t>
      </w:r>
    </w:p>
    <w:p w:rsidR="001B72E8" w:rsidRPr="00A91F6D" w:rsidRDefault="001B72E8" w:rsidP="00471168">
      <w:pPr>
        <w:pStyle w:val="Zkladntext"/>
        <w:jc w:val="both"/>
        <w:rPr>
          <w:sz w:val="22"/>
          <w:szCs w:val="22"/>
        </w:rPr>
      </w:pPr>
    </w:p>
    <w:p w:rsidR="007C589C" w:rsidRPr="00A91F6D" w:rsidRDefault="007C589C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Práce s literaturo</w:t>
      </w:r>
      <w:r w:rsidR="00756561">
        <w:rPr>
          <w:b/>
          <w:bCs/>
          <w:color w:val="000000"/>
          <w:sz w:val="22"/>
          <w:szCs w:val="22"/>
        </w:rPr>
        <w:t>u a dalšími informačními zdroji</w:t>
      </w:r>
    </w:p>
    <w:p w:rsidR="00704F02" w:rsidRPr="00A91F6D" w:rsidRDefault="00704F02" w:rsidP="00471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1F6D">
        <w:rPr>
          <w:sz w:val="22"/>
          <w:szCs w:val="22"/>
        </w:rPr>
        <w:t xml:space="preserve">V teoretické části diplomantka využila dostupnou literaturu k charakteristice cestopisu jako literárního žánru a vývoje cestopisné literatury na našem území, výběrově představila známé cestovatele. Základní poučení čerpala z </w:t>
      </w:r>
      <w:r w:rsidRPr="00A91F6D">
        <w:rPr>
          <w:i/>
          <w:sz w:val="22"/>
          <w:szCs w:val="22"/>
        </w:rPr>
        <w:t xml:space="preserve">Encyklopedického slovníku literárních žánrů, </w:t>
      </w:r>
      <w:r w:rsidRPr="00A91F6D">
        <w:rPr>
          <w:sz w:val="22"/>
          <w:szCs w:val="22"/>
        </w:rPr>
        <w:t>pracovala</w:t>
      </w:r>
      <w:r w:rsidR="00366713">
        <w:rPr>
          <w:sz w:val="22"/>
          <w:szCs w:val="22"/>
        </w:rPr>
        <w:t xml:space="preserve"> však</w:t>
      </w:r>
      <w:r w:rsidRPr="00A91F6D">
        <w:rPr>
          <w:sz w:val="22"/>
          <w:szCs w:val="22"/>
        </w:rPr>
        <w:t xml:space="preserve"> i s dalšími zdroji, jež cituje a uvádí v seznamu literatury. Zdařilá je kapitola představující onomastiku jako lingvistickou disciplínu a klasifikaci </w:t>
      </w:r>
      <w:r w:rsidR="001B72E8">
        <w:rPr>
          <w:sz w:val="22"/>
          <w:szCs w:val="22"/>
        </w:rPr>
        <w:t xml:space="preserve">onym </w:t>
      </w:r>
      <w:r w:rsidRPr="00A91F6D">
        <w:rPr>
          <w:sz w:val="22"/>
          <w:szCs w:val="22"/>
        </w:rPr>
        <w:t xml:space="preserve">s využitím poznatků V. Šmilauera, R. Šrámka, M. </w:t>
      </w:r>
      <w:proofErr w:type="spellStart"/>
      <w:r w:rsidRPr="00A91F6D">
        <w:rPr>
          <w:sz w:val="22"/>
          <w:szCs w:val="22"/>
        </w:rPr>
        <w:t>Harvalíka</w:t>
      </w:r>
      <w:proofErr w:type="spellEnd"/>
      <w:r w:rsidRPr="00A91F6D">
        <w:rPr>
          <w:sz w:val="22"/>
          <w:szCs w:val="22"/>
        </w:rPr>
        <w:t xml:space="preserve">, M. Knappové, J. </w:t>
      </w:r>
      <w:proofErr w:type="spellStart"/>
      <w:r w:rsidRPr="00A91F6D">
        <w:rPr>
          <w:sz w:val="22"/>
          <w:szCs w:val="22"/>
        </w:rPr>
        <w:t>Pleskalové</w:t>
      </w:r>
      <w:proofErr w:type="spellEnd"/>
      <w:r w:rsidRPr="00A91F6D">
        <w:rPr>
          <w:sz w:val="22"/>
          <w:szCs w:val="22"/>
        </w:rPr>
        <w:t xml:space="preserve"> aj. Ve čtvrté kapitole si dobře připravila charakteristiku antroponym a toponym, historii exonym a pojednání o </w:t>
      </w:r>
      <w:proofErr w:type="spellStart"/>
      <w:r w:rsidRPr="00A91F6D">
        <w:rPr>
          <w:sz w:val="22"/>
          <w:szCs w:val="22"/>
        </w:rPr>
        <w:t>endonymech</w:t>
      </w:r>
      <w:proofErr w:type="spellEnd"/>
      <w:r w:rsidRPr="00A91F6D">
        <w:rPr>
          <w:sz w:val="22"/>
          <w:szCs w:val="22"/>
        </w:rPr>
        <w:t>. V páté kapitole přiblížila osobnost autora cestopisu Miloty Zdirada Poláka</w:t>
      </w:r>
      <w:r w:rsidR="00C12F29" w:rsidRPr="00A91F6D">
        <w:rPr>
          <w:sz w:val="22"/>
          <w:szCs w:val="22"/>
        </w:rPr>
        <w:t xml:space="preserve"> a okolnosti vzniku a vydání cestopisu.</w:t>
      </w:r>
    </w:p>
    <w:p w:rsidR="007C589C" w:rsidRPr="00A91F6D" w:rsidRDefault="007C589C" w:rsidP="0047116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7C589C" w:rsidRPr="00A91F6D" w:rsidRDefault="007C589C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Odborná s</w:t>
      </w:r>
      <w:r w:rsidR="00366713">
        <w:rPr>
          <w:b/>
          <w:bCs/>
          <w:color w:val="000000"/>
          <w:sz w:val="22"/>
          <w:szCs w:val="22"/>
        </w:rPr>
        <w:t>právnost – znalost problematiky</w:t>
      </w:r>
    </w:p>
    <w:p w:rsidR="00C12F29" w:rsidRPr="00A91F6D" w:rsidRDefault="00C12F29" w:rsidP="00471168">
      <w:pPr>
        <w:pStyle w:val="Zkladntext"/>
        <w:jc w:val="both"/>
        <w:rPr>
          <w:sz w:val="22"/>
          <w:szCs w:val="22"/>
        </w:rPr>
      </w:pPr>
      <w:r w:rsidRPr="00A91F6D">
        <w:rPr>
          <w:color w:val="000000"/>
          <w:sz w:val="22"/>
          <w:szCs w:val="22"/>
        </w:rPr>
        <w:t>Po počátečním tápání autorka práce na základě prostudované odborné literatury prokázala dobrou orientaci v řešen</w:t>
      </w:r>
      <w:r w:rsidR="001B72E8">
        <w:rPr>
          <w:color w:val="000000"/>
          <w:sz w:val="22"/>
          <w:szCs w:val="22"/>
        </w:rPr>
        <w:t>é</w:t>
      </w:r>
      <w:r w:rsidRPr="00A91F6D">
        <w:rPr>
          <w:color w:val="000000"/>
          <w:sz w:val="22"/>
          <w:szCs w:val="22"/>
        </w:rPr>
        <w:t xml:space="preserve"> problemati</w:t>
      </w:r>
      <w:r w:rsidR="001B72E8">
        <w:rPr>
          <w:color w:val="000000"/>
          <w:sz w:val="22"/>
          <w:szCs w:val="22"/>
        </w:rPr>
        <w:t>ce</w:t>
      </w:r>
      <w:r w:rsidRPr="00A91F6D">
        <w:rPr>
          <w:color w:val="000000"/>
          <w:sz w:val="22"/>
          <w:szCs w:val="22"/>
        </w:rPr>
        <w:t xml:space="preserve">. Zároveň se při </w:t>
      </w:r>
      <w:r w:rsidRPr="00A91F6D">
        <w:rPr>
          <w:sz w:val="22"/>
          <w:szCs w:val="22"/>
        </w:rPr>
        <w:t>excerpci a následné klasifikaci proprií přesvědčila o</w:t>
      </w:r>
      <w:r w:rsidR="001B72E8">
        <w:rPr>
          <w:sz w:val="22"/>
          <w:szCs w:val="22"/>
        </w:rPr>
        <w:t> </w:t>
      </w:r>
      <w:r w:rsidRPr="00A91F6D">
        <w:rPr>
          <w:sz w:val="22"/>
          <w:szCs w:val="22"/>
        </w:rPr>
        <w:t xml:space="preserve">Polákově širokém rozhledu v oboru historie, geografie a </w:t>
      </w:r>
      <w:r w:rsidR="007C589C" w:rsidRPr="00A91F6D">
        <w:rPr>
          <w:sz w:val="22"/>
          <w:szCs w:val="22"/>
        </w:rPr>
        <w:t>umění. I přes drobné nepřesnosti v přílohách oceňuji pracnost třídění a náročnost při vyhledávání doplňujících informací.</w:t>
      </w:r>
    </w:p>
    <w:p w:rsidR="007C589C" w:rsidRPr="00A91F6D" w:rsidRDefault="007C589C" w:rsidP="00471168">
      <w:pPr>
        <w:pStyle w:val="Zkladntext"/>
        <w:jc w:val="both"/>
        <w:rPr>
          <w:sz w:val="22"/>
          <w:szCs w:val="22"/>
        </w:rPr>
      </w:pPr>
    </w:p>
    <w:p w:rsidR="007C589C" w:rsidRPr="00A91F6D" w:rsidRDefault="007C589C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Zhodnocení výsledků, naplněn</w:t>
      </w:r>
      <w:r w:rsidR="00366713">
        <w:rPr>
          <w:b/>
          <w:bCs/>
          <w:color w:val="000000"/>
          <w:sz w:val="22"/>
          <w:szCs w:val="22"/>
        </w:rPr>
        <w:t>í cílů, aplikovatelnost v praxi</w:t>
      </w:r>
    </w:p>
    <w:p w:rsidR="00C12F29" w:rsidRPr="00A91F6D" w:rsidRDefault="00C12F29" w:rsidP="00471168">
      <w:pPr>
        <w:pStyle w:val="Zkladntext"/>
        <w:jc w:val="both"/>
        <w:rPr>
          <w:sz w:val="22"/>
          <w:szCs w:val="22"/>
        </w:rPr>
      </w:pPr>
      <w:r w:rsidRPr="00A91F6D">
        <w:rPr>
          <w:sz w:val="22"/>
          <w:szCs w:val="22"/>
        </w:rPr>
        <w:t xml:space="preserve">Výzkumná část začíná charakteristikou cestopisu po stránce lingvistické (kompozice, syntaktická stavba, jeho hláskoslovná a tvaroslovná stránka). </w:t>
      </w:r>
      <w:r w:rsidR="00EC6E14">
        <w:rPr>
          <w:sz w:val="22"/>
          <w:szCs w:val="22"/>
        </w:rPr>
        <w:t>Diplomantka c</w:t>
      </w:r>
      <w:r w:rsidRPr="00A91F6D">
        <w:rPr>
          <w:sz w:val="22"/>
          <w:szCs w:val="22"/>
        </w:rPr>
        <w:t>harakterizuje materiál, který za</w:t>
      </w:r>
      <w:r w:rsidR="00366713">
        <w:rPr>
          <w:sz w:val="22"/>
          <w:szCs w:val="22"/>
        </w:rPr>
        <w:t>členi</w:t>
      </w:r>
      <w:r w:rsidRPr="00A91F6D">
        <w:rPr>
          <w:sz w:val="22"/>
          <w:szCs w:val="22"/>
        </w:rPr>
        <w:t>la do analýzy</w:t>
      </w:r>
      <w:r w:rsidR="00EC6E14">
        <w:rPr>
          <w:sz w:val="22"/>
          <w:szCs w:val="22"/>
        </w:rPr>
        <w:t>,</w:t>
      </w:r>
      <w:r w:rsidRPr="00A91F6D">
        <w:rPr>
          <w:sz w:val="22"/>
          <w:szCs w:val="22"/>
        </w:rPr>
        <w:t xml:space="preserve"> a jeho specifika. Statistické hodnocení </w:t>
      </w:r>
      <w:r w:rsidR="00366713">
        <w:rPr>
          <w:sz w:val="22"/>
          <w:szCs w:val="22"/>
        </w:rPr>
        <w:t>obsahuje</w:t>
      </w:r>
      <w:r w:rsidRPr="00A91F6D">
        <w:rPr>
          <w:sz w:val="22"/>
          <w:szCs w:val="22"/>
        </w:rPr>
        <w:t xml:space="preserve"> počet všech proprií v cestopise (1837), graf vyjadřuje početní poměr </w:t>
      </w:r>
      <w:proofErr w:type="spellStart"/>
      <w:r w:rsidRPr="00A91F6D">
        <w:rPr>
          <w:sz w:val="22"/>
          <w:szCs w:val="22"/>
        </w:rPr>
        <w:t>abionym</w:t>
      </w:r>
      <w:proofErr w:type="spellEnd"/>
      <w:r w:rsidRPr="00A91F6D">
        <w:rPr>
          <w:sz w:val="22"/>
          <w:szCs w:val="22"/>
        </w:rPr>
        <w:t xml:space="preserve"> a bionym, graficky znázornila i nejčastěji se opakující propria v cestopise (</w:t>
      </w:r>
      <w:r w:rsidRPr="00A91F6D">
        <w:rPr>
          <w:i/>
          <w:sz w:val="22"/>
          <w:szCs w:val="22"/>
        </w:rPr>
        <w:t>Neapol, Řím, Římané</w:t>
      </w:r>
      <w:r w:rsidRPr="00A91F6D">
        <w:rPr>
          <w:sz w:val="22"/>
          <w:szCs w:val="22"/>
        </w:rPr>
        <w:t xml:space="preserve"> atd.) a 10 proprií s nejvyšším počtem formálních variant (</w:t>
      </w:r>
      <w:r w:rsidRPr="00A91F6D">
        <w:rPr>
          <w:i/>
          <w:sz w:val="22"/>
          <w:szCs w:val="22"/>
        </w:rPr>
        <w:t xml:space="preserve">Kapitol, </w:t>
      </w:r>
      <w:proofErr w:type="spellStart"/>
      <w:r w:rsidRPr="00A91F6D">
        <w:rPr>
          <w:i/>
          <w:sz w:val="22"/>
          <w:szCs w:val="22"/>
        </w:rPr>
        <w:t>Michelangelo</w:t>
      </w:r>
      <w:proofErr w:type="spellEnd"/>
      <w:r w:rsidR="00EC6E14">
        <w:rPr>
          <w:i/>
          <w:sz w:val="22"/>
          <w:szCs w:val="22"/>
        </w:rPr>
        <w:t>,</w:t>
      </w:r>
      <w:r w:rsidRPr="00A91F6D">
        <w:rPr>
          <w:i/>
          <w:sz w:val="22"/>
          <w:szCs w:val="22"/>
        </w:rPr>
        <w:t xml:space="preserve"> Vesuv</w:t>
      </w:r>
      <w:r w:rsidRPr="00A91F6D">
        <w:rPr>
          <w:sz w:val="22"/>
          <w:szCs w:val="22"/>
        </w:rPr>
        <w:t xml:space="preserve"> atd.). Při tak vysokém počtu nemohla provést podrobnou analýzu všech proprií, nýbrž musela postupovat výběrově, jak přiznává na s. 45n. Začala antroponymy postupujíc od</w:t>
      </w:r>
      <w:r w:rsidR="00EC6E14">
        <w:rPr>
          <w:sz w:val="22"/>
          <w:szCs w:val="22"/>
        </w:rPr>
        <w:t> </w:t>
      </w:r>
      <w:proofErr w:type="spellStart"/>
      <w:r w:rsidRPr="00A91F6D">
        <w:rPr>
          <w:sz w:val="22"/>
          <w:szCs w:val="22"/>
        </w:rPr>
        <w:t>jednojmennosti</w:t>
      </w:r>
      <w:proofErr w:type="spellEnd"/>
      <w:r w:rsidRPr="00A91F6D">
        <w:rPr>
          <w:sz w:val="22"/>
          <w:szCs w:val="22"/>
        </w:rPr>
        <w:t xml:space="preserve"> ke jménům dvou- a víceslovným, přes </w:t>
      </w:r>
      <w:proofErr w:type="spellStart"/>
      <w:r w:rsidRPr="00A91F6D">
        <w:rPr>
          <w:sz w:val="22"/>
          <w:szCs w:val="22"/>
        </w:rPr>
        <w:t>příjmí</w:t>
      </w:r>
      <w:proofErr w:type="spellEnd"/>
      <w:r w:rsidRPr="00A91F6D">
        <w:rPr>
          <w:sz w:val="22"/>
          <w:szCs w:val="22"/>
        </w:rPr>
        <w:t xml:space="preserve"> k příjmením a upozornila vždy </w:t>
      </w:r>
      <w:r w:rsidRPr="00A91F6D">
        <w:rPr>
          <w:sz w:val="22"/>
          <w:szCs w:val="22"/>
        </w:rPr>
        <w:lastRenderedPageBreak/>
        <w:t>na</w:t>
      </w:r>
      <w:r w:rsidR="00EC6E14">
        <w:rPr>
          <w:sz w:val="22"/>
          <w:szCs w:val="22"/>
        </w:rPr>
        <w:t> </w:t>
      </w:r>
      <w:r w:rsidRPr="00A91F6D">
        <w:rPr>
          <w:sz w:val="22"/>
          <w:szCs w:val="22"/>
        </w:rPr>
        <w:t>hláskové či tvarové odchylky nebo u cizích jmen na různé typy lokalizujících přídomků (zvl. s. 46</w:t>
      </w:r>
      <w:r w:rsidR="003A2504">
        <w:rPr>
          <w:sz w:val="22"/>
          <w:szCs w:val="22"/>
        </w:rPr>
        <w:t>–</w:t>
      </w:r>
      <w:r w:rsidRPr="00A91F6D">
        <w:rPr>
          <w:sz w:val="22"/>
          <w:szCs w:val="22"/>
        </w:rPr>
        <w:t xml:space="preserve">47). Jménům cizím věnovala ještě samostatnou kapitolu. Poté soustředila pozornost na exonyma a </w:t>
      </w:r>
      <w:proofErr w:type="spellStart"/>
      <w:r w:rsidRPr="00A91F6D">
        <w:rPr>
          <w:sz w:val="22"/>
          <w:szCs w:val="22"/>
        </w:rPr>
        <w:t>endonyma</w:t>
      </w:r>
      <w:proofErr w:type="spellEnd"/>
      <w:r w:rsidRPr="00A91F6D">
        <w:rPr>
          <w:sz w:val="22"/>
          <w:szCs w:val="22"/>
        </w:rPr>
        <w:t xml:space="preserve"> (s. 48</w:t>
      </w:r>
      <w:r w:rsidR="003A2504">
        <w:rPr>
          <w:sz w:val="22"/>
          <w:szCs w:val="22"/>
        </w:rPr>
        <w:t>–</w:t>
      </w:r>
      <w:r w:rsidRPr="00A91F6D">
        <w:rPr>
          <w:sz w:val="22"/>
          <w:szCs w:val="22"/>
        </w:rPr>
        <w:t>50). Nepodařilo se jí v úplnosti určit všechny exonyma, zdůvodnění uvádí na s. 49. V tabul</w:t>
      </w:r>
      <w:r w:rsidR="003A2504">
        <w:rPr>
          <w:sz w:val="22"/>
          <w:szCs w:val="22"/>
        </w:rPr>
        <w:t>kách</w:t>
      </w:r>
      <w:r w:rsidRPr="00A91F6D">
        <w:rPr>
          <w:sz w:val="22"/>
          <w:szCs w:val="22"/>
        </w:rPr>
        <w:t xml:space="preserve"> </w:t>
      </w:r>
      <w:r w:rsidR="003A2504">
        <w:rPr>
          <w:sz w:val="22"/>
          <w:szCs w:val="22"/>
        </w:rPr>
        <w:t>(</w:t>
      </w:r>
      <w:r w:rsidRPr="00A91F6D">
        <w:rPr>
          <w:sz w:val="22"/>
          <w:szCs w:val="22"/>
        </w:rPr>
        <w:t>s. 51</w:t>
      </w:r>
      <w:r w:rsidR="003A2504">
        <w:rPr>
          <w:sz w:val="22"/>
          <w:szCs w:val="22"/>
        </w:rPr>
        <w:t>–</w:t>
      </w:r>
      <w:r w:rsidRPr="00A91F6D">
        <w:rPr>
          <w:sz w:val="22"/>
          <w:szCs w:val="22"/>
        </w:rPr>
        <w:t>58</w:t>
      </w:r>
      <w:r w:rsidR="003A2504">
        <w:rPr>
          <w:sz w:val="22"/>
          <w:szCs w:val="22"/>
        </w:rPr>
        <w:t>)</w:t>
      </w:r>
      <w:r w:rsidRPr="00A91F6D">
        <w:rPr>
          <w:sz w:val="22"/>
          <w:szCs w:val="22"/>
        </w:rPr>
        <w:t xml:space="preserve"> shromáždila nejen exonyma tehdejší, ale také </w:t>
      </w:r>
      <w:proofErr w:type="spellStart"/>
      <w:r w:rsidRPr="00A91F6D">
        <w:rPr>
          <w:sz w:val="22"/>
          <w:szCs w:val="22"/>
        </w:rPr>
        <w:t>endonyma</w:t>
      </w:r>
      <w:proofErr w:type="spellEnd"/>
      <w:r w:rsidRPr="00A91F6D">
        <w:rPr>
          <w:sz w:val="22"/>
          <w:szCs w:val="22"/>
        </w:rPr>
        <w:t xml:space="preserve"> a současná exonyma, pokud se ještě užívají (k jejich ověření využila Indexu českých exonym). </w:t>
      </w:r>
      <w:r w:rsidR="00EC6E14">
        <w:rPr>
          <w:sz w:val="22"/>
          <w:szCs w:val="22"/>
        </w:rPr>
        <w:t>P</w:t>
      </w:r>
      <w:r w:rsidRPr="00A91F6D">
        <w:rPr>
          <w:sz w:val="22"/>
          <w:szCs w:val="22"/>
        </w:rPr>
        <w:t xml:space="preserve">odařilo </w:t>
      </w:r>
      <w:r w:rsidR="00EC6E14">
        <w:rPr>
          <w:sz w:val="22"/>
          <w:szCs w:val="22"/>
        </w:rPr>
        <w:t xml:space="preserve">se jí </w:t>
      </w:r>
      <w:r w:rsidRPr="00A91F6D">
        <w:rPr>
          <w:sz w:val="22"/>
          <w:szCs w:val="22"/>
        </w:rPr>
        <w:t>splnit stanovený hlavní cíl a potvrdily se jí některé předpoklady o exonymech</w:t>
      </w:r>
      <w:r w:rsidR="00EC6E14">
        <w:rPr>
          <w:sz w:val="22"/>
          <w:szCs w:val="22"/>
        </w:rPr>
        <w:t>.</w:t>
      </w:r>
      <w:r w:rsidRPr="00A91F6D">
        <w:rPr>
          <w:sz w:val="22"/>
          <w:szCs w:val="22"/>
        </w:rPr>
        <w:t xml:space="preserve"> </w:t>
      </w:r>
      <w:r w:rsidR="00EC6E14">
        <w:rPr>
          <w:sz w:val="22"/>
          <w:szCs w:val="22"/>
        </w:rPr>
        <w:t>Z</w:t>
      </w:r>
      <w:r w:rsidRPr="00A91F6D">
        <w:rPr>
          <w:sz w:val="22"/>
          <w:szCs w:val="22"/>
        </w:rPr>
        <w:t>jistila, že z 248 exonym zachycených Polákem, se jich do dnešní doby dochovalo 70 (závěr, s. 65</w:t>
      </w:r>
      <w:r w:rsidR="003A2504">
        <w:rPr>
          <w:sz w:val="22"/>
          <w:szCs w:val="22"/>
        </w:rPr>
        <w:t>–</w:t>
      </w:r>
      <w:r w:rsidRPr="00A91F6D">
        <w:rPr>
          <w:sz w:val="22"/>
          <w:szCs w:val="22"/>
        </w:rPr>
        <w:t xml:space="preserve">67). Potvrdil se jí </w:t>
      </w:r>
      <w:r w:rsidR="009D3A47">
        <w:rPr>
          <w:sz w:val="22"/>
          <w:szCs w:val="22"/>
        </w:rPr>
        <w:t>také</w:t>
      </w:r>
      <w:r w:rsidR="00D66D1E" w:rsidRPr="00A91F6D">
        <w:rPr>
          <w:sz w:val="22"/>
          <w:szCs w:val="22"/>
        </w:rPr>
        <w:t xml:space="preserve"> </w:t>
      </w:r>
      <w:r w:rsidRPr="00A91F6D">
        <w:rPr>
          <w:sz w:val="22"/>
          <w:szCs w:val="22"/>
        </w:rPr>
        <w:t xml:space="preserve">předpoklad, že exonyma v textu převládají. Zjištění, že některá cizí toponyma Polák zapisoval příslušným </w:t>
      </w:r>
      <w:proofErr w:type="spellStart"/>
      <w:r w:rsidRPr="00A91F6D">
        <w:rPr>
          <w:sz w:val="22"/>
          <w:szCs w:val="22"/>
        </w:rPr>
        <w:t>endonymem</w:t>
      </w:r>
      <w:proofErr w:type="spellEnd"/>
      <w:r w:rsidRPr="00A91F6D">
        <w:rPr>
          <w:sz w:val="22"/>
          <w:szCs w:val="22"/>
        </w:rPr>
        <w:t xml:space="preserve">, vysvětluje jeho jazykovými znalostmi a úrovní vzdělání. </w:t>
      </w: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:rsidR="00C12F29" w:rsidRPr="00A91F6D" w:rsidRDefault="00C12F29" w:rsidP="00471168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Úroveň jazykového a stylistického zpracování</w:t>
      </w: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1F6D">
        <w:rPr>
          <w:bCs/>
          <w:color w:val="000000"/>
          <w:sz w:val="22"/>
          <w:szCs w:val="22"/>
        </w:rPr>
        <w:t xml:space="preserve">Práce má slušnou </w:t>
      </w:r>
      <w:r w:rsidR="00D47B59" w:rsidRPr="00A91F6D">
        <w:rPr>
          <w:bCs/>
          <w:color w:val="000000"/>
          <w:sz w:val="22"/>
          <w:szCs w:val="22"/>
        </w:rPr>
        <w:t>jazykov</w:t>
      </w:r>
      <w:r w:rsidR="00D47B59">
        <w:rPr>
          <w:bCs/>
          <w:color w:val="000000"/>
          <w:sz w:val="22"/>
          <w:szCs w:val="22"/>
        </w:rPr>
        <w:t>ou</w:t>
      </w:r>
      <w:r w:rsidR="00D47B59" w:rsidRPr="00A91F6D">
        <w:rPr>
          <w:bCs/>
          <w:color w:val="000000"/>
          <w:sz w:val="22"/>
          <w:szCs w:val="22"/>
        </w:rPr>
        <w:t xml:space="preserve"> a stylistick</w:t>
      </w:r>
      <w:r w:rsidR="00D47B59">
        <w:rPr>
          <w:bCs/>
          <w:color w:val="000000"/>
          <w:sz w:val="22"/>
          <w:szCs w:val="22"/>
        </w:rPr>
        <w:t>ou</w:t>
      </w:r>
      <w:r w:rsidR="00D47B59" w:rsidRPr="00A91F6D">
        <w:rPr>
          <w:bCs/>
          <w:color w:val="000000"/>
          <w:sz w:val="22"/>
          <w:szCs w:val="22"/>
        </w:rPr>
        <w:t xml:space="preserve"> </w:t>
      </w:r>
      <w:r w:rsidRPr="00A91F6D">
        <w:rPr>
          <w:bCs/>
          <w:color w:val="000000"/>
          <w:sz w:val="22"/>
          <w:szCs w:val="22"/>
        </w:rPr>
        <w:t>úroveň bez výrazných výkyvů a odchylek od</w:t>
      </w:r>
      <w:r w:rsidR="00D47B59">
        <w:rPr>
          <w:bCs/>
          <w:color w:val="000000"/>
          <w:sz w:val="22"/>
          <w:szCs w:val="22"/>
        </w:rPr>
        <w:t> </w:t>
      </w:r>
      <w:r w:rsidRPr="00A91F6D">
        <w:rPr>
          <w:bCs/>
          <w:color w:val="000000"/>
          <w:sz w:val="22"/>
          <w:szCs w:val="22"/>
        </w:rPr>
        <w:t>požadovaného standardu.</w:t>
      </w:r>
      <w:r w:rsidRPr="00A91F6D">
        <w:rPr>
          <w:color w:val="000000"/>
          <w:sz w:val="22"/>
          <w:szCs w:val="22"/>
        </w:rPr>
        <w:t xml:space="preserve"> </w:t>
      </w:r>
      <w:r w:rsidRPr="00A91F6D">
        <w:rPr>
          <w:sz w:val="22"/>
          <w:szCs w:val="22"/>
        </w:rPr>
        <w:t xml:space="preserve">Drobné nedostatky jsou v citaci na s. 9 (chybí iniciála křestního jména), na s. 15 stačilo uvést „tamtéž“ a stránku textu, liší-li se. V seznamu literatury (s. 68) je třeba uvést všechny tři autory kolektivní monografie (Galík, Petrů, Machala). Závažnější nedostatek vznikl vlivem spěchu a nepozornosti v citacích některých publikací v seznamu literatury. Z pravopisných prohřešků připomínám na některých místech absenci interpunkce (např. s. 19, 46, 61), nevhodnou volbu předložky </w:t>
      </w:r>
      <w:r w:rsidRPr="00A91F6D">
        <w:rPr>
          <w:i/>
          <w:sz w:val="22"/>
          <w:szCs w:val="22"/>
        </w:rPr>
        <w:t xml:space="preserve">díky </w:t>
      </w:r>
      <w:r w:rsidRPr="00A91F6D">
        <w:rPr>
          <w:sz w:val="22"/>
          <w:szCs w:val="22"/>
        </w:rPr>
        <w:t xml:space="preserve">ve větě na s. 12 „nástup humanismu byl v českých zemích opožděn </w:t>
      </w:r>
      <w:r w:rsidRPr="00A91F6D">
        <w:rPr>
          <w:i/>
          <w:sz w:val="22"/>
          <w:szCs w:val="22"/>
        </w:rPr>
        <w:t xml:space="preserve">díky </w:t>
      </w:r>
      <w:r w:rsidRPr="00A91F6D">
        <w:rPr>
          <w:sz w:val="22"/>
          <w:szCs w:val="22"/>
        </w:rPr>
        <w:t xml:space="preserve">probíhajícím husitským válkám“, </w:t>
      </w:r>
      <w:r w:rsidR="00D42701">
        <w:rPr>
          <w:sz w:val="22"/>
          <w:szCs w:val="22"/>
        </w:rPr>
        <w:t>ne</w:t>
      </w:r>
      <w:r w:rsidR="009D3A47">
        <w:rPr>
          <w:sz w:val="22"/>
          <w:szCs w:val="22"/>
        </w:rPr>
        <w:t>správn</w:t>
      </w:r>
      <w:r w:rsidR="00D42701">
        <w:rPr>
          <w:sz w:val="22"/>
          <w:szCs w:val="22"/>
        </w:rPr>
        <w:t>é</w:t>
      </w:r>
      <w:r w:rsidR="009D3A47">
        <w:rPr>
          <w:sz w:val="22"/>
          <w:szCs w:val="22"/>
        </w:rPr>
        <w:t xml:space="preserve"> </w:t>
      </w:r>
      <w:r w:rsidR="00D42701">
        <w:rPr>
          <w:sz w:val="22"/>
          <w:szCs w:val="22"/>
        </w:rPr>
        <w:t>je</w:t>
      </w:r>
      <w:r w:rsidR="009D3A47">
        <w:rPr>
          <w:sz w:val="22"/>
          <w:szCs w:val="22"/>
        </w:rPr>
        <w:t xml:space="preserve"> spojení </w:t>
      </w:r>
      <w:r w:rsidRPr="009D3A47">
        <w:rPr>
          <w:i/>
          <w:sz w:val="22"/>
          <w:szCs w:val="22"/>
        </w:rPr>
        <w:t>exonyma,</w:t>
      </w:r>
      <w:r w:rsidRPr="00A91F6D">
        <w:rPr>
          <w:i/>
          <w:sz w:val="22"/>
          <w:szCs w:val="22"/>
        </w:rPr>
        <w:t xml:space="preserve"> </w:t>
      </w:r>
      <w:proofErr w:type="gramStart"/>
      <w:r w:rsidRPr="00A91F6D">
        <w:rPr>
          <w:i/>
          <w:sz w:val="22"/>
          <w:szCs w:val="22"/>
        </w:rPr>
        <w:t>kter</w:t>
      </w:r>
      <w:r w:rsidR="00D42701">
        <w:rPr>
          <w:i/>
          <w:sz w:val="22"/>
          <w:szCs w:val="22"/>
        </w:rPr>
        <w:t>é</w:t>
      </w:r>
      <w:r w:rsidRPr="00A91F6D">
        <w:rPr>
          <w:i/>
          <w:sz w:val="22"/>
          <w:szCs w:val="22"/>
        </w:rPr>
        <w:t xml:space="preserve"> ...</w:t>
      </w:r>
      <w:r w:rsidRPr="00A91F6D">
        <w:rPr>
          <w:sz w:val="22"/>
          <w:szCs w:val="22"/>
        </w:rPr>
        <w:t xml:space="preserve"> (s.</w:t>
      </w:r>
      <w:proofErr w:type="gramEnd"/>
      <w:r w:rsidRPr="00A91F6D">
        <w:rPr>
          <w:sz w:val="22"/>
          <w:szCs w:val="22"/>
        </w:rPr>
        <w:t xml:space="preserve"> 49). Na s. 11 jsou dvě nepřesnosti věcné, mylný rok překladu </w:t>
      </w:r>
      <w:r w:rsidRPr="00A91F6D">
        <w:rPr>
          <w:i/>
          <w:sz w:val="22"/>
          <w:szCs w:val="22"/>
        </w:rPr>
        <w:t xml:space="preserve">Cestopisu tzv. </w:t>
      </w:r>
      <w:proofErr w:type="spellStart"/>
      <w:r w:rsidRPr="00A91F6D">
        <w:rPr>
          <w:i/>
          <w:sz w:val="22"/>
          <w:szCs w:val="22"/>
        </w:rPr>
        <w:t>Mandevilla</w:t>
      </w:r>
      <w:proofErr w:type="spellEnd"/>
      <w:r w:rsidRPr="00A91F6D">
        <w:rPr>
          <w:sz w:val="22"/>
          <w:szCs w:val="22"/>
        </w:rPr>
        <w:t xml:space="preserve"> a ztracená část letopočtu úmrtí Marca </w:t>
      </w:r>
      <w:proofErr w:type="spellStart"/>
      <w:r w:rsidRPr="00A91F6D">
        <w:rPr>
          <w:sz w:val="22"/>
          <w:szCs w:val="22"/>
        </w:rPr>
        <w:t>Pola</w:t>
      </w:r>
      <w:proofErr w:type="spellEnd"/>
      <w:r w:rsidRPr="00A91F6D">
        <w:rPr>
          <w:sz w:val="22"/>
          <w:szCs w:val="22"/>
        </w:rPr>
        <w:t xml:space="preserve">. Pozor na tvary zájmena </w:t>
      </w:r>
      <w:r w:rsidRPr="00A91F6D">
        <w:rPr>
          <w:i/>
          <w:sz w:val="22"/>
          <w:szCs w:val="22"/>
        </w:rPr>
        <w:t>jenž</w:t>
      </w:r>
      <w:r w:rsidRPr="00A91F6D">
        <w:rPr>
          <w:sz w:val="22"/>
          <w:szCs w:val="22"/>
        </w:rPr>
        <w:t xml:space="preserve"> (s. 34) a na </w:t>
      </w:r>
      <w:r w:rsidR="00D47B59">
        <w:rPr>
          <w:sz w:val="22"/>
          <w:szCs w:val="22"/>
        </w:rPr>
        <w:t xml:space="preserve">slovesné </w:t>
      </w:r>
      <w:r w:rsidRPr="00A91F6D">
        <w:rPr>
          <w:sz w:val="22"/>
          <w:szCs w:val="22"/>
        </w:rPr>
        <w:t xml:space="preserve">časy. </w:t>
      </w:r>
      <w:r w:rsidR="00D47B59">
        <w:rPr>
          <w:sz w:val="22"/>
          <w:szCs w:val="22"/>
        </w:rPr>
        <w:t>N</w:t>
      </w:r>
      <w:r w:rsidRPr="00A91F6D">
        <w:rPr>
          <w:sz w:val="22"/>
          <w:szCs w:val="22"/>
        </w:rPr>
        <w:t xml:space="preserve">epřesná je formulace o abecedním uspořádání proprií – je </w:t>
      </w:r>
      <w:r w:rsidRPr="00A91F6D">
        <w:rPr>
          <w:i/>
          <w:sz w:val="22"/>
          <w:szCs w:val="22"/>
        </w:rPr>
        <w:t>vzestupné</w:t>
      </w:r>
      <w:r w:rsidRPr="00A91F6D">
        <w:rPr>
          <w:sz w:val="22"/>
          <w:szCs w:val="22"/>
        </w:rPr>
        <w:t xml:space="preserve">, nikoli </w:t>
      </w:r>
      <w:r w:rsidRPr="00A91F6D">
        <w:rPr>
          <w:i/>
          <w:sz w:val="22"/>
          <w:szCs w:val="22"/>
        </w:rPr>
        <w:t>sestupné</w:t>
      </w:r>
      <w:r w:rsidRPr="00A91F6D">
        <w:rPr>
          <w:sz w:val="22"/>
          <w:szCs w:val="22"/>
        </w:rPr>
        <w:t xml:space="preserve"> (s. 49)</w:t>
      </w:r>
      <w:r w:rsidR="00D42701">
        <w:rPr>
          <w:sz w:val="22"/>
          <w:szCs w:val="22"/>
        </w:rPr>
        <w:t>;</w:t>
      </w:r>
      <w:r w:rsidRPr="00A91F6D">
        <w:rPr>
          <w:sz w:val="22"/>
          <w:szCs w:val="22"/>
        </w:rPr>
        <w:t xml:space="preserve"> </w:t>
      </w:r>
      <w:r w:rsidR="00D47B59">
        <w:rPr>
          <w:sz w:val="22"/>
          <w:szCs w:val="22"/>
        </w:rPr>
        <w:t xml:space="preserve">ve </w:t>
      </w:r>
      <w:r w:rsidRPr="00A91F6D">
        <w:rPr>
          <w:sz w:val="22"/>
          <w:szCs w:val="22"/>
        </w:rPr>
        <w:t xml:space="preserve">formulaci „Vzhledem </w:t>
      </w:r>
      <w:r w:rsidRPr="00A91F6D">
        <w:rPr>
          <w:i/>
          <w:sz w:val="22"/>
          <w:szCs w:val="22"/>
        </w:rPr>
        <w:t>k pokročilejšímu</w:t>
      </w:r>
      <w:r w:rsidRPr="00A91F6D">
        <w:rPr>
          <w:sz w:val="22"/>
          <w:szCs w:val="22"/>
        </w:rPr>
        <w:t xml:space="preserve"> datu vzniku </w:t>
      </w:r>
      <w:r w:rsidR="00D47B59">
        <w:rPr>
          <w:sz w:val="22"/>
          <w:szCs w:val="22"/>
        </w:rPr>
        <w:t>(cestopisu)</w:t>
      </w:r>
      <w:r w:rsidR="001612F5">
        <w:rPr>
          <w:sz w:val="22"/>
          <w:szCs w:val="22"/>
        </w:rPr>
        <w:t>…“</w:t>
      </w:r>
      <w:r w:rsidR="00D47B59">
        <w:rPr>
          <w:sz w:val="22"/>
          <w:szCs w:val="22"/>
        </w:rPr>
        <w:t xml:space="preserve"> </w:t>
      </w:r>
      <w:r w:rsidR="001612F5">
        <w:rPr>
          <w:sz w:val="22"/>
          <w:szCs w:val="22"/>
        </w:rPr>
        <w:t xml:space="preserve">by bylo vhodnější </w:t>
      </w:r>
      <w:r w:rsidRPr="00A91F6D">
        <w:rPr>
          <w:sz w:val="22"/>
          <w:szCs w:val="22"/>
        </w:rPr>
        <w:t>„</w:t>
      </w:r>
      <w:r w:rsidRPr="00A91F6D">
        <w:rPr>
          <w:i/>
          <w:sz w:val="22"/>
          <w:szCs w:val="22"/>
        </w:rPr>
        <w:t>k dřívějšímu</w:t>
      </w:r>
      <w:r w:rsidRPr="00A91F6D">
        <w:rPr>
          <w:sz w:val="22"/>
          <w:szCs w:val="22"/>
        </w:rPr>
        <w:t xml:space="preserve"> datu</w:t>
      </w:r>
      <w:r w:rsidR="001612F5">
        <w:rPr>
          <w:sz w:val="22"/>
          <w:szCs w:val="22"/>
        </w:rPr>
        <w:t>…</w:t>
      </w:r>
      <w:r w:rsidRPr="00A91F6D">
        <w:rPr>
          <w:sz w:val="22"/>
          <w:szCs w:val="22"/>
        </w:rPr>
        <w:t>“ (s. 59). Nevhodná je i formulace „</w:t>
      </w:r>
      <w:r w:rsidRPr="00A91F6D">
        <w:rPr>
          <w:i/>
          <w:sz w:val="22"/>
          <w:szCs w:val="22"/>
        </w:rPr>
        <w:t>v neposlední řadě</w:t>
      </w:r>
      <w:r w:rsidRPr="00A91F6D">
        <w:rPr>
          <w:sz w:val="22"/>
          <w:szCs w:val="22"/>
        </w:rPr>
        <w:t xml:space="preserve"> se zde objevuje i jedno </w:t>
      </w:r>
      <w:proofErr w:type="spellStart"/>
      <w:r w:rsidRPr="00A91F6D">
        <w:rPr>
          <w:sz w:val="22"/>
          <w:szCs w:val="22"/>
        </w:rPr>
        <w:t>endonymum</w:t>
      </w:r>
      <w:proofErr w:type="spellEnd"/>
      <w:r w:rsidRPr="00A91F6D">
        <w:rPr>
          <w:sz w:val="22"/>
          <w:szCs w:val="22"/>
        </w:rPr>
        <w:t xml:space="preserve"> nizozemské“ (s. 66).</w:t>
      </w:r>
    </w:p>
    <w:p w:rsidR="007C589C" w:rsidRPr="00A91F6D" w:rsidRDefault="007C589C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>Formální a grafická úroveň práce</w:t>
      </w: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1F6D">
        <w:rPr>
          <w:sz w:val="22"/>
          <w:szCs w:val="22"/>
        </w:rPr>
        <w:t>Formální a grafická úroveň práce je na velmi dobré úrovni, připojená obsáhlá příloha s částmi A</w:t>
      </w:r>
      <w:r w:rsidR="001612F5">
        <w:rPr>
          <w:sz w:val="22"/>
          <w:szCs w:val="22"/>
        </w:rPr>
        <w:t>,</w:t>
      </w:r>
      <w:r w:rsidRPr="00A91F6D">
        <w:rPr>
          <w:sz w:val="22"/>
          <w:szCs w:val="22"/>
        </w:rPr>
        <w:t xml:space="preserve"> B (s. 74</w:t>
      </w:r>
      <w:r w:rsidR="00D42701">
        <w:rPr>
          <w:sz w:val="22"/>
          <w:szCs w:val="22"/>
        </w:rPr>
        <w:t>–</w:t>
      </w:r>
      <w:r w:rsidRPr="00A91F6D">
        <w:rPr>
          <w:sz w:val="22"/>
          <w:szCs w:val="22"/>
        </w:rPr>
        <w:t>143) je přehledná s barevně odlišenými variantami a číselný</w:t>
      </w:r>
      <w:r w:rsidR="00D42701">
        <w:rPr>
          <w:sz w:val="22"/>
          <w:szCs w:val="22"/>
        </w:rPr>
        <w:t>m vyjádřením frekvence výskytu.</w:t>
      </w: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91F6D">
        <w:rPr>
          <w:b/>
          <w:bCs/>
          <w:color w:val="000000"/>
          <w:sz w:val="22"/>
          <w:szCs w:val="22"/>
        </w:rPr>
        <w:t xml:space="preserve">Připomínky a otázky </w:t>
      </w:r>
      <w:r w:rsidR="009D3A47">
        <w:rPr>
          <w:b/>
          <w:bCs/>
          <w:color w:val="000000"/>
          <w:sz w:val="22"/>
          <w:szCs w:val="22"/>
        </w:rPr>
        <w:t>k obhajobě</w:t>
      </w:r>
    </w:p>
    <w:p w:rsidR="00D66D1E" w:rsidRPr="00A91F6D" w:rsidRDefault="00D66D1E" w:rsidP="00471168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  <w:r w:rsidRPr="00A91F6D">
        <w:rPr>
          <w:bCs/>
          <w:color w:val="000000"/>
          <w:sz w:val="22"/>
          <w:szCs w:val="22"/>
        </w:rPr>
        <w:t>Přílohy, zvláště část B ukazují pracnost třídění a vyhledávání upřesňujících a doplňujících informací. Škoda jen, že nemohly být z časových důvodů při analýze více využity.</w:t>
      </w:r>
    </w:p>
    <w:p w:rsidR="00D66D1E" w:rsidRPr="00A91F6D" w:rsidRDefault="00A91F6D" w:rsidP="001612F5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přes uvedené připomínky konstatuji, že diplomantka prokázala schopnost zpracovat rozsáhlý jazykový materiál, splnila stanovený cíl a naznačila další možnosti analýzy.</w:t>
      </w:r>
    </w:p>
    <w:p w:rsidR="00A91F6D" w:rsidRDefault="00A91F6D" w:rsidP="00471168">
      <w:pPr>
        <w:pStyle w:val="Zkladntext"/>
        <w:spacing w:line="360" w:lineRule="auto"/>
        <w:jc w:val="both"/>
        <w:rPr>
          <w:sz w:val="22"/>
          <w:szCs w:val="22"/>
        </w:rPr>
      </w:pPr>
    </w:p>
    <w:p w:rsidR="00704F02" w:rsidRPr="00A91F6D" w:rsidRDefault="00D66D1E" w:rsidP="00471168">
      <w:pPr>
        <w:pStyle w:val="Zkladntext"/>
        <w:spacing w:line="360" w:lineRule="auto"/>
        <w:jc w:val="both"/>
        <w:rPr>
          <w:sz w:val="22"/>
          <w:szCs w:val="22"/>
        </w:rPr>
      </w:pPr>
      <w:r w:rsidRPr="00A91F6D">
        <w:rPr>
          <w:sz w:val="22"/>
          <w:szCs w:val="22"/>
        </w:rPr>
        <w:t xml:space="preserve">Diplomovou práci Anety Markové </w:t>
      </w:r>
      <w:r w:rsidRPr="00D42701">
        <w:rPr>
          <w:b/>
          <w:sz w:val="22"/>
          <w:szCs w:val="22"/>
        </w:rPr>
        <w:t>doporučuji</w:t>
      </w:r>
      <w:r w:rsidRPr="00A91F6D">
        <w:rPr>
          <w:sz w:val="22"/>
          <w:szCs w:val="22"/>
        </w:rPr>
        <w:t xml:space="preserve"> k obhajobě.</w:t>
      </w:r>
      <w:bookmarkStart w:id="0" w:name="_GoBack"/>
      <w:bookmarkEnd w:id="0"/>
    </w:p>
    <w:p w:rsidR="00222827" w:rsidRPr="00A91F6D" w:rsidRDefault="00222827" w:rsidP="00471168">
      <w:pPr>
        <w:pStyle w:val="Zkladntext"/>
        <w:spacing w:line="360" w:lineRule="auto"/>
        <w:jc w:val="both"/>
        <w:rPr>
          <w:b/>
          <w:sz w:val="22"/>
          <w:szCs w:val="22"/>
        </w:rPr>
      </w:pPr>
      <w:r w:rsidRPr="00A91F6D">
        <w:rPr>
          <w:sz w:val="22"/>
          <w:szCs w:val="22"/>
        </w:rPr>
        <w:t xml:space="preserve">Návrh na klasifikaci diplomové práce: </w:t>
      </w:r>
      <w:r w:rsidR="00704F02" w:rsidRPr="00A91F6D">
        <w:rPr>
          <w:b/>
          <w:sz w:val="22"/>
          <w:szCs w:val="22"/>
        </w:rPr>
        <w:t>velmi dobře</w:t>
      </w:r>
    </w:p>
    <w:p w:rsidR="009E7162" w:rsidRPr="00A91F6D" w:rsidRDefault="009E7162" w:rsidP="00471168">
      <w:pPr>
        <w:spacing w:line="360" w:lineRule="auto"/>
        <w:jc w:val="both"/>
        <w:rPr>
          <w:sz w:val="22"/>
          <w:szCs w:val="22"/>
        </w:rPr>
      </w:pPr>
    </w:p>
    <w:p w:rsidR="00CA39A4" w:rsidRPr="00A91F6D" w:rsidRDefault="00342AF1" w:rsidP="00471168">
      <w:pPr>
        <w:pStyle w:val="Nadpis2"/>
        <w:jc w:val="both"/>
        <w:rPr>
          <w:sz w:val="22"/>
          <w:szCs w:val="22"/>
        </w:rPr>
      </w:pPr>
      <w:r w:rsidRPr="00A91F6D">
        <w:rPr>
          <w:sz w:val="22"/>
          <w:szCs w:val="22"/>
        </w:rPr>
        <w:t>V Českých Budějovicích dne 1</w:t>
      </w:r>
      <w:r w:rsidR="00704F02" w:rsidRPr="00A91F6D">
        <w:rPr>
          <w:sz w:val="22"/>
          <w:szCs w:val="22"/>
        </w:rPr>
        <w:t>7</w:t>
      </w:r>
      <w:r w:rsidR="00CA39A4" w:rsidRPr="00A91F6D">
        <w:rPr>
          <w:sz w:val="22"/>
          <w:szCs w:val="22"/>
        </w:rPr>
        <w:t xml:space="preserve">. </w:t>
      </w:r>
      <w:r w:rsidR="00704F02" w:rsidRPr="00A91F6D">
        <w:rPr>
          <w:sz w:val="22"/>
          <w:szCs w:val="22"/>
        </w:rPr>
        <w:t>led</w:t>
      </w:r>
      <w:r w:rsidR="00CA39A4" w:rsidRPr="00A91F6D">
        <w:rPr>
          <w:sz w:val="22"/>
          <w:szCs w:val="22"/>
        </w:rPr>
        <w:t>na 20</w:t>
      </w:r>
      <w:r w:rsidR="00704F02" w:rsidRPr="00A91F6D">
        <w:rPr>
          <w:sz w:val="22"/>
          <w:szCs w:val="22"/>
        </w:rPr>
        <w:t>20</w:t>
      </w:r>
    </w:p>
    <w:p w:rsidR="00222827" w:rsidRDefault="00222827" w:rsidP="00222827">
      <w:pPr>
        <w:spacing w:line="360" w:lineRule="auto"/>
        <w:rPr>
          <w:sz w:val="22"/>
          <w:szCs w:val="22"/>
        </w:rPr>
      </w:pPr>
    </w:p>
    <w:p w:rsidR="00A91F6D" w:rsidRDefault="00027ECE" w:rsidP="0022282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Pr="00027ECE">
        <w:rPr>
          <w:noProof/>
          <w:sz w:val="22"/>
          <w:szCs w:val="22"/>
        </w:rPr>
        <w:drawing>
          <wp:inline distT="0" distB="0" distL="0" distR="0">
            <wp:extent cx="1771650" cy="1038225"/>
            <wp:effectExtent l="0" t="0" r="0" b="9525"/>
            <wp:docPr id="1" name="Obrázek 1" descr="\\serverFFI\Redir\FFI\gberanova\Desktop\Posudky BP+ elektr. podpisy+obhajoby\Janečk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FI\Redir\FFI\gberanova\Desktop\Posudky BP+ elektr. podpisy+obhajoby\Janečková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827" w:rsidRPr="00A91F6D" w:rsidRDefault="00222827" w:rsidP="00222827">
      <w:pPr>
        <w:spacing w:line="360" w:lineRule="auto"/>
        <w:ind w:left="2832" w:firstLine="708"/>
        <w:rPr>
          <w:sz w:val="22"/>
          <w:szCs w:val="22"/>
        </w:rPr>
      </w:pPr>
      <w:r w:rsidRPr="00A91F6D">
        <w:rPr>
          <w:sz w:val="22"/>
          <w:szCs w:val="22"/>
        </w:rPr>
        <w:t>................................................................................</w:t>
      </w:r>
      <w:r w:rsidR="00A91F6D">
        <w:rPr>
          <w:sz w:val="22"/>
          <w:szCs w:val="22"/>
        </w:rPr>
        <w:t>..</w:t>
      </w:r>
    </w:p>
    <w:p w:rsidR="00222827" w:rsidRPr="00A91F6D" w:rsidRDefault="00222827" w:rsidP="00222827">
      <w:pPr>
        <w:spacing w:line="360" w:lineRule="auto"/>
        <w:rPr>
          <w:sz w:val="22"/>
          <w:szCs w:val="22"/>
        </w:rPr>
      </w:pPr>
      <w:r w:rsidRPr="00A91F6D">
        <w:rPr>
          <w:sz w:val="22"/>
          <w:szCs w:val="22"/>
        </w:rPr>
        <w:tab/>
      </w:r>
      <w:r w:rsidRPr="00A91F6D">
        <w:rPr>
          <w:sz w:val="22"/>
          <w:szCs w:val="22"/>
        </w:rPr>
        <w:tab/>
      </w:r>
      <w:r w:rsidRPr="00A91F6D">
        <w:rPr>
          <w:sz w:val="22"/>
          <w:szCs w:val="22"/>
        </w:rPr>
        <w:tab/>
      </w:r>
      <w:r w:rsidRPr="00A91F6D">
        <w:rPr>
          <w:sz w:val="22"/>
          <w:szCs w:val="22"/>
        </w:rPr>
        <w:tab/>
      </w:r>
      <w:r w:rsidRPr="00A91F6D">
        <w:rPr>
          <w:sz w:val="22"/>
          <w:szCs w:val="22"/>
        </w:rPr>
        <w:tab/>
      </w:r>
      <w:r w:rsidRPr="00A91F6D">
        <w:rPr>
          <w:sz w:val="22"/>
          <w:szCs w:val="22"/>
        </w:rPr>
        <w:tab/>
        <w:t xml:space="preserve">podpis </w:t>
      </w:r>
      <w:r w:rsidR="00D66D1E" w:rsidRPr="00A91F6D">
        <w:rPr>
          <w:sz w:val="22"/>
          <w:szCs w:val="22"/>
        </w:rPr>
        <w:t>vedoucí</w:t>
      </w:r>
      <w:r w:rsidRPr="00A91F6D">
        <w:rPr>
          <w:sz w:val="22"/>
          <w:szCs w:val="22"/>
        </w:rPr>
        <w:t xml:space="preserve"> diplomové práce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842"/>
        <w:gridCol w:w="1842"/>
        <w:gridCol w:w="1842"/>
        <w:gridCol w:w="1842"/>
      </w:tblGrid>
      <w:tr w:rsidR="00222827" w:rsidRPr="00A91F6D" w:rsidTr="00BF015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7" w:rsidRPr="00A91F6D" w:rsidRDefault="00222827" w:rsidP="00BF015D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A91F6D">
              <w:rPr>
                <w:sz w:val="22"/>
                <w:szCs w:val="22"/>
                <w:lang w:eastAsia="en-US"/>
              </w:rPr>
              <w:t>Stupeň klasifikace: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7" w:rsidRPr="00A91F6D" w:rsidRDefault="00222827" w:rsidP="00BF015D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A91F6D">
              <w:rPr>
                <w:sz w:val="22"/>
                <w:szCs w:val="22"/>
                <w:lang w:eastAsia="en-US"/>
              </w:rPr>
              <w:t xml:space="preserve">      výborně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7" w:rsidRPr="00A91F6D" w:rsidRDefault="00222827" w:rsidP="00BF015D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A91F6D">
              <w:rPr>
                <w:sz w:val="22"/>
                <w:szCs w:val="22"/>
                <w:lang w:eastAsia="en-US"/>
              </w:rPr>
              <w:t xml:space="preserve">  velmi dobře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7" w:rsidRPr="00A91F6D" w:rsidRDefault="00222827" w:rsidP="00BF015D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A91F6D">
              <w:rPr>
                <w:sz w:val="22"/>
                <w:szCs w:val="22"/>
                <w:lang w:eastAsia="en-US"/>
              </w:rPr>
              <w:t xml:space="preserve">       dobře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827" w:rsidRPr="00A91F6D" w:rsidRDefault="00222827" w:rsidP="00BF015D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 w:rsidRPr="00A91F6D">
              <w:rPr>
                <w:sz w:val="22"/>
                <w:szCs w:val="22"/>
                <w:lang w:eastAsia="en-US"/>
              </w:rPr>
              <w:t xml:space="preserve">       nevyhověl</w:t>
            </w:r>
          </w:p>
        </w:tc>
      </w:tr>
    </w:tbl>
    <w:p w:rsidR="00CA39A4" w:rsidRPr="00A91F6D" w:rsidRDefault="00222827" w:rsidP="004B538F">
      <w:pPr>
        <w:spacing w:line="360" w:lineRule="auto"/>
        <w:rPr>
          <w:sz w:val="22"/>
          <w:szCs w:val="22"/>
        </w:rPr>
      </w:pPr>
      <w:r w:rsidRPr="00A91F6D">
        <w:rPr>
          <w:sz w:val="22"/>
          <w:szCs w:val="22"/>
        </w:rPr>
        <w:t>*) Nehodící se škrtněte</w:t>
      </w:r>
    </w:p>
    <w:sectPr w:rsidR="00CA39A4" w:rsidRPr="00A91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827"/>
    <w:rsid w:val="0000015B"/>
    <w:rsid w:val="00000257"/>
    <w:rsid w:val="000002F3"/>
    <w:rsid w:val="000003F4"/>
    <w:rsid w:val="000014BC"/>
    <w:rsid w:val="000016FB"/>
    <w:rsid w:val="000017D6"/>
    <w:rsid w:val="00001DF2"/>
    <w:rsid w:val="0000203D"/>
    <w:rsid w:val="000029C8"/>
    <w:rsid w:val="00002AF8"/>
    <w:rsid w:val="00002F58"/>
    <w:rsid w:val="0000333E"/>
    <w:rsid w:val="00003FB8"/>
    <w:rsid w:val="00003FBA"/>
    <w:rsid w:val="00004650"/>
    <w:rsid w:val="00004919"/>
    <w:rsid w:val="00004A8F"/>
    <w:rsid w:val="00004EB0"/>
    <w:rsid w:val="00005670"/>
    <w:rsid w:val="00006957"/>
    <w:rsid w:val="00006BD1"/>
    <w:rsid w:val="00006C0D"/>
    <w:rsid w:val="000076F8"/>
    <w:rsid w:val="000078AE"/>
    <w:rsid w:val="00010202"/>
    <w:rsid w:val="0001037F"/>
    <w:rsid w:val="000109DC"/>
    <w:rsid w:val="00010AC4"/>
    <w:rsid w:val="00010BEF"/>
    <w:rsid w:val="00010CE0"/>
    <w:rsid w:val="000111B1"/>
    <w:rsid w:val="00011CFA"/>
    <w:rsid w:val="00012321"/>
    <w:rsid w:val="000126D9"/>
    <w:rsid w:val="00012753"/>
    <w:rsid w:val="00012779"/>
    <w:rsid w:val="00012930"/>
    <w:rsid w:val="00013837"/>
    <w:rsid w:val="000138E5"/>
    <w:rsid w:val="00013BD3"/>
    <w:rsid w:val="00013D7C"/>
    <w:rsid w:val="00013E74"/>
    <w:rsid w:val="00013F30"/>
    <w:rsid w:val="00014527"/>
    <w:rsid w:val="00014575"/>
    <w:rsid w:val="000146D7"/>
    <w:rsid w:val="00014834"/>
    <w:rsid w:val="0001576F"/>
    <w:rsid w:val="0001584A"/>
    <w:rsid w:val="00015D5C"/>
    <w:rsid w:val="000160F0"/>
    <w:rsid w:val="000164D6"/>
    <w:rsid w:val="00016570"/>
    <w:rsid w:val="00016608"/>
    <w:rsid w:val="00016653"/>
    <w:rsid w:val="000168BB"/>
    <w:rsid w:val="00017132"/>
    <w:rsid w:val="000175C2"/>
    <w:rsid w:val="000179AB"/>
    <w:rsid w:val="00017F39"/>
    <w:rsid w:val="000201E3"/>
    <w:rsid w:val="000201E5"/>
    <w:rsid w:val="000202F8"/>
    <w:rsid w:val="0002056B"/>
    <w:rsid w:val="000206C4"/>
    <w:rsid w:val="000207C3"/>
    <w:rsid w:val="000209D4"/>
    <w:rsid w:val="00020C6C"/>
    <w:rsid w:val="00020DE1"/>
    <w:rsid w:val="0002178B"/>
    <w:rsid w:val="00021B36"/>
    <w:rsid w:val="00021BCC"/>
    <w:rsid w:val="00021E14"/>
    <w:rsid w:val="00021E83"/>
    <w:rsid w:val="000224C3"/>
    <w:rsid w:val="0002261C"/>
    <w:rsid w:val="000226CB"/>
    <w:rsid w:val="00022907"/>
    <w:rsid w:val="0002299B"/>
    <w:rsid w:val="00022A09"/>
    <w:rsid w:val="00022C3D"/>
    <w:rsid w:val="00022F2E"/>
    <w:rsid w:val="000238C1"/>
    <w:rsid w:val="00023B10"/>
    <w:rsid w:val="00023CC7"/>
    <w:rsid w:val="00024151"/>
    <w:rsid w:val="00024226"/>
    <w:rsid w:val="000243A1"/>
    <w:rsid w:val="0002455F"/>
    <w:rsid w:val="000246D5"/>
    <w:rsid w:val="000246E6"/>
    <w:rsid w:val="00024EFB"/>
    <w:rsid w:val="00025352"/>
    <w:rsid w:val="00025622"/>
    <w:rsid w:val="0002588D"/>
    <w:rsid w:val="00025B02"/>
    <w:rsid w:val="00025B9E"/>
    <w:rsid w:val="000260D3"/>
    <w:rsid w:val="000269AE"/>
    <w:rsid w:val="00026C4C"/>
    <w:rsid w:val="00026EAE"/>
    <w:rsid w:val="00026F37"/>
    <w:rsid w:val="000274AB"/>
    <w:rsid w:val="00027789"/>
    <w:rsid w:val="000277D1"/>
    <w:rsid w:val="00027CF7"/>
    <w:rsid w:val="00027E00"/>
    <w:rsid w:val="00027ECE"/>
    <w:rsid w:val="00027F32"/>
    <w:rsid w:val="00027F51"/>
    <w:rsid w:val="0003045C"/>
    <w:rsid w:val="00030B1A"/>
    <w:rsid w:val="00030FB1"/>
    <w:rsid w:val="0003107B"/>
    <w:rsid w:val="00031779"/>
    <w:rsid w:val="00031827"/>
    <w:rsid w:val="0003182A"/>
    <w:rsid w:val="00031E2C"/>
    <w:rsid w:val="0003242F"/>
    <w:rsid w:val="00032AFF"/>
    <w:rsid w:val="000332DA"/>
    <w:rsid w:val="0003330A"/>
    <w:rsid w:val="00033510"/>
    <w:rsid w:val="0003384C"/>
    <w:rsid w:val="000339C9"/>
    <w:rsid w:val="00033F53"/>
    <w:rsid w:val="00034AF4"/>
    <w:rsid w:val="00034B05"/>
    <w:rsid w:val="00034E92"/>
    <w:rsid w:val="00035046"/>
    <w:rsid w:val="000350DB"/>
    <w:rsid w:val="00035103"/>
    <w:rsid w:val="000351BC"/>
    <w:rsid w:val="000355B0"/>
    <w:rsid w:val="000356EE"/>
    <w:rsid w:val="000357B9"/>
    <w:rsid w:val="00036017"/>
    <w:rsid w:val="0003612F"/>
    <w:rsid w:val="00036276"/>
    <w:rsid w:val="00036A19"/>
    <w:rsid w:val="00036B5D"/>
    <w:rsid w:val="00036E2F"/>
    <w:rsid w:val="0003729A"/>
    <w:rsid w:val="000373D3"/>
    <w:rsid w:val="000373EB"/>
    <w:rsid w:val="00037477"/>
    <w:rsid w:val="000374B3"/>
    <w:rsid w:val="000375F1"/>
    <w:rsid w:val="00037A85"/>
    <w:rsid w:val="00037DAD"/>
    <w:rsid w:val="00037EA8"/>
    <w:rsid w:val="00037FA8"/>
    <w:rsid w:val="000401F9"/>
    <w:rsid w:val="00040213"/>
    <w:rsid w:val="000404B2"/>
    <w:rsid w:val="00040564"/>
    <w:rsid w:val="00040627"/>
    <w:rsid w:val="00040776"/>
    <w:rsid w:val="0004089B"/>
    <w:rsid w:val="00040C0E"/>
    <w:rsid w:val="00040CD2"/>
    <w:rsid w:val="00041565"/>
    <w:rsid w:val="000418F2"/>
    <w:rsid w:val="000419C9"/>
    <w:rsid w:val="00041C08"/>
    <w:rsid w:val="00041FA0"/>
    <w:rsid w:val="00042150"/>
    <w:rsid w:val="0004216E"/>
    <w:rsid w:val="000422F7"/>
    <w:rsid w:val="0004234C"/>
    <w:rsid w:val="0004248C"/>
    <w:rsid w:val="0004256E"/>
    <w:rsid w:val="0004264D"/>
    <w:rsid w:val="000428C9"/>
    <w:rsid w:val="000429DD"/>
    <w:rsid w:val="00042E8F"/>
    <w:rsid w:val="0004307A"/>
    <w:rsid w:val="00043145"/>
    <w:rsid w:val="000431F4"/>
    <w:rsid w:val="0004363B"/>
    <w:rsid w:val="000437C0"/>
    <w:rsid w:val="00043E0B"/>
    <w:rsid w:val="00043E78"/>
    <w:rsid w:val="00043EDA"/>
    <w:rsid w:val="000448A0"/>
    <w:rsid w:val="00044B35"/>
    <w:rsid w:val="000451A2"/>
    <w:rsid w:val="00045B7F"/>
    <w:rsid w:val="00045E61"/>
    <w:rsid w:val="000461A4"/>
    <w:rsid w:val="00046807"/>
    <w:rsid w:val="00046CB1"/>
    <w:rsid w:val="00046CD6"/>
    <w:rsid w:val="0004744E"/>
    <w:rsid w:val="00047890"/>
    <w:rsid w:val="0004797C"/>
    <w:rsid w:val="00047AC8"/>
    <w:rsid w:val="00050449"/>
    <w:rsid w:val="0005045D"/>
    <w:rsid w:val="0005087B"/>
    <w:rsid w:val="00050ABE"/>
    <w:rsid w:val="00050B61"/>
    <w:rsid w:val="00050E76"/>
    <w:rsid w:val="00050EEF"/>
    <w:rsid w:val="00050F3E"/>
    <w:rsid w:val="0005127E"/>
    <w:rsid w:val="0005131E"/>
    <w:rsid w:val="00051323"/>
    <w:rsid w:val="0005170C"/>
    <w:rsid w:val="00051B99"/>
    <w:rsid w:val="000527AA"/>
    <w:rsid w:val="00052857"/>
    <w:rsid w:val="000528DD"/>
    <w:rsid w:val="00052C1D"/>
    <w:rsid w:val="00052F4F"/>
    <w:rsid w:val="000534EE"/>
    <w:rsid w:val="000535B8"/>
    <w:rsid w:val="000536BA"/>
    <w:rsid w:val="00053962"/>
    <w:rsid w:val="000539B8"/>
    <w:rsid w:val="00053B37"/>
    <w:rsid w:val="00053B38"/>
    <w:rsid w:val="00053F37"/>
    <w:rsid w:val="0005431E"/>
    <w:rsid w:val="000543C4"/>
    <w:rsid w:val="000543EC"/>
    <w:rsid w:val="00054490"/>
    <w:rsid w:val="000544BE"/>
    <w:rsid w:val="0005471D"/>
    <w:rsid w:val="000550FE"/>
    <w:rsid w:val="000552D6"/>
    <w:rsid w:val="00055A02"/>
    <w:rsid w:val="00055B41"/>
    <w:rsid w:val="00056040"/>
    <w:rsid w:val="00056591"/>
    <w:rsid w:val="00056A48"/>
    <w:rsid w:val="00056A55"/>
    <w:rsid w:val="00056EAC"/>
    <w:rsid w:val="000571B4"/>
    <w:rsid w:val="000572F9"/>
    <w:rsid w:val="00057932"/>
    <w:rsid w:val="00060055"/>
    <w:rsid w:val="0006024E"/>
    <w:rsid w:val="00060A4E"/>
    <w:rsid w:val="00060B1B"/>
    <w:rsid w:val="00060B82"/>
    <w:rsid w:val="00060DF3"/>
    <w:rsid w:val="00061136"/>
    <w:rsid w:val="000611B8"/>
    <w:rsid w:val="000611BD"/>
    <w:rsid w:val="0006132B"/>
    <w:rsid w:val="0006169B"/>
    <w:rsid w:val="0006177E"/>
    <w:rsid w:val="00061D80"/>
    <w:rsid w:val="00061EB1"/>
    <w:rsid w:val="000623B2"/>
    <w:rsid w:val="00062773"/>
    <w:rsid w:val="000627C4"/>
    <w:rsid w:val="00062873"/>
    <w:rsid w:val="0006315E"/>
    <w:rsid w:val="000633A9"/>
    <w:rsid w:val="000634CA"/>
    <w:rsid w:val="00063B8B"/>
    <w:rsid w:val="000644C8"/>
    <w:rsid w:val="00064585"/>
    <w:rsid w:val="00064593"/>
    <w:rsid w:val="0006461D"/>
    <w:rsid w:val="00064A03"/>
    <w:rsid w:val="00064A25"/>
    <w:rsid w:val="0006513D"/>
    <w:rsid w:val="000657B2"/>
    <w:rsid w:val="00065807"/>
    <w:rsid w:val="0006650F"/>
    <w:rsid w:val="00066602"/>
    <w:rsid w:val="000668C9"/>
    <w:rsid w:val="000669A4"/>
    <w:rsid w:val="00066A7C"/>
    <w:rsid w:val="00066BCB"/>
    <w:rsid w:val="00066C6F"/>
    <w:rsid w:val="00066D3A"/>
    <w:rsid w:val="00066EFC"/>
    <w:rsid w:val="00066F61"/>
    <w:rsid w:val="000675B7"/>
    <w:rsid w:val="00067AB2"/>
    <w:rsid w:val="00067E30"/>
    <w:rsid w:val="0007000B"/>
    <w:rsid w:val="00070589"/>
    <w:rsid w:val="00070602"/>
    <w:rsid w:val="00070C55"/>
    <w:rsid w:val="00070C7B"/>
    <w:rsid w:val="00070D78"/>
    <w:rsid w:val="00070E43"/>
    <w:rsid w:val="000710AC"/>
    <w:rsid w:val="000710E3"/>
    <w:rsid w:val="000711E7"/>
    <w:rsid w:val="00071304"/>
    <w:rsid w:val="00071386"/>
    <w:rsid w:val="00071411"/>
    <w:rsid w:val="000719E7"/>
    <w:rsid w:val="00071ABB"/>
    <w:rsid w:val="00071B3A"/>
    <w:rsid w:val="00071C8A"/>
    <w:rsid w:val="00071CF2"/>
    <w:rsid w:val="00071E35"/>
    <w:rsid w:val="00072676"/>
    <w:rsid w:val="00072E26"/>
    <w:rsid w:val="00072ECE"/>
    <w:rsid w:val="000730A9"/>
    <w:rsid w:val="00073181"/>
    <w:rsid w:val="00073385"/>
    <w:rsid w:val="000733E2"/>
    <w:rsid w:val="00073D4E"/>
    <w:rsid w:val="00073E7D"/>
    <w:rsid w:val="000741A6"/>
    <w:rsid w:val="00074802"/>
    <w:rsid w:val="00074990"/>
    <w:rsid w:val="00074A85"/>
    <w:rsid w:val="00074C5C"/>
    <w:rsid w:val="00074DFF"/>
    <w:rsid w:val="000750DD"/>
    <w:rsid w:val="000753EF"/>
    <w:rsid w:val="0007562A"/>
    <w:rsid w:val="00075848"/>
    <w:rsid w:val="00075A66"/>
    <w:rsid w:val="00075A8F"/>
    <w:rsid w:val="00075B65"/>
    <w:rsid w:val="00075D8A"/>
    <w:rsid w:val="00075DA8"/>
    <w:rsid w:val="00075E61"/>
    <w:rsid w:val="000760A4"/>
    <w:rsid w:val="00076265"/>
    <w:rsid w:val="00076EE4"/>
    <w:rsid w:val="0007737B"/>
    <w:rsid w:val="00077519"/>
    <w:rsid w:val="00077779"/>
    <w:rsid w:val="000777F5"/>
    <w:rsid w:val="00077C6E"/>
    <w:rsid w:val="00077EFA"/>
    <w:rsid w:val="000801E3"/>
    <w:rsid w:val="00081075"/>
    <w:rsid w:val="00081158"/>
    <w:rsid w:val="0008167F"/>
    <w:rsid w:val="00082045"/>
    <w:rsid w:val="000823FE"/>
    <w:rsid w:val="0008242B"/>
    <w:rsid w:val="00083759"/>
    <w:rsid w:val="00083847"/>
    <w:rsid w:val="00083B5D"/>
    <w:rsid w:val="00084013"/>
    <w:rsid w:val="0008438E"/>
    <w:rsid w:val="00084459"/>
    <w:rsid w:val="000848CA"/>
    <w:rsid w:val="00084AA2"/>
    <w:rsid w:val="00084B29"/>
    <w:rsid w:val="00084F0C"/>
    <w:rsid w:val="000855A0"/>
    <w:rsid w:val="000855CD"/>
    <w:rsid w:val="000859CC"/>
    <w:rsid w:val="00085AEE"/>
    <w:rsid w:val="00085BB5"/>
    <w:rsid w:val="00085D55"/>
    <w:rsid w:val="000861E2"/>
    <w:rsid w:val="00086347"/>
    <w:rsid w:val="0008650A"/>
    <w:rsid w:val="00086686"/>
    <w:rsid w:val="00086756"/>
    <w:rsid w:val="00086BDB"/>
    <w:rsid w:val="00086E11"/>
    <w:rsid w:val="00086F42"/>
    <w:rsid w:val="000873C2"/>
    <w:rsid w:val="0008788E"/>
    <w:rsid w:val="00087972"/>
    <w:rsid w:val="00087EDD"/>
    <w:rsid w:val="0009041B"/>
    <w:rsid w:val="00090A7B"/>
    <w:rsid w:val="00090B31"/>
    <w:rsid w:val="00090B68"/>
    <w:rsid w:val="00090C58"/>
    <w:rsid w:val="00090C9B"/>
    <w:rsid w:val="00090CF0"/>
    <w:rsid w:val="00090D94"/>
    <w:rsid w:val="000913A9"/>
    <w:rsid w:val="0009151D"/>
    <w:rsid w:val="00091599"/>
    <w:rsid w:val="00091B4F"/>
    <w:rsid w:val="00091B5C"/>
    <w:rsid w:val="00091CF2"/>
    <w:rsid w:val="00091D42"/>
    <w:rsid w:val="00092082"/>
    <w:rsid w:val="00092091"/>
    <w:rsid w:val="00092483"/>
    <w:rsid w:val="000928B0"/>
    <w:rsid w:val="00092EDD"/>
    <w:rsid w:val="00093002"/>
    <w:rsid w:val="00093151"/>
    <w:rsid w:val="000933E1"/>
    <w:rsid w:val="00093401"/>
    <w:rsid w:val="0009381B"/>
    <w:rsid w:val="00093BB2"/>
    <w:rsid w:val="00093CF5"/>
    <w:rsid w:val="00093F98"/>
    <w:rsid w:val="0009427D"/>
    <w:rsid w:val="00094CC4"/>
    <w:rsid w:val="00094D64"/>
    <w:rsid w:val="000950A1"/>
    <w:rsid w:val="000951C3"/>
    <w:rsid w:val="0009557A"/>
    <w:rsid w:val="000955BC"/>
    <w:rsid w:val="00095A7A"/>
    <w:rsid w:val="00095BBD"/>
    <w:rsid w:val="00096412"/>
    <w:rsid w:val="00096519"/>
    <w:rsid w:val="000965E2"/>
    <w:rsid w:val="0009669C"/>
    <w:rsid w:val="000967F9"/>
    <w:rsid w:val="000969B5"/>
    <w:rsid w:val="00096CED"/>
    <w:rsid w:val="00096E3A"/>
    <w:rsid w:val="00096F3C"/>
    <w:rsid w:val="0009708F"/>
    <w:rsid w:val="00097AE2"/>
    <w:rsid w:val="00097B1A"/>
    <w:rsid w:val="00097CD7"/>
    <w:rsid w:val="00097F0C"/>
    <w:rsid w:val="000A054C"/>
    <w:rsid w:val="000A057F"/>
    <w:rsid w:val="000A08F4"/>
    <w:rsid w:val="000A0AA8"/>
    <w:rsid w:val="000A0DA4"/>
    <w:rsid w:val="000A10A4"/>
    <w:rsid w:val="000A1226"/>
    <w:rsid w:val="000A1291"/>
    <w:rsid w:val="000A12FF"/>
    <w:rsid w:val="000A16A5"/>
    <w:rsid w:val="000A16BD"/>
    <w:rsid w:val="000A18DC"/>
    <w:rsid w:val="000A1ADE"/>
    <w:rsid w:val="000A1BDB"/>
    <w:rsid w:val="000A1C1D"/>
    <w:rsid w:val="000A1FB1"/>
    <w:rsid w:val="000A2430"/>
    <w:rsid w:val="000A24B5"/>
    <w:rsid w:val="000A250A"/>
    <w:rsid w:val="000A2543"/>
    <w:rsid w:val="000A287E"/>
    <w:rsid w:val="000A2ADC"/>
    <w:rsid w:val="000A2B41"/>
    <w:rsid w:val="000A2CBB"/>
    <w:rsid w:val="000A316E"/>
    <w:rsid w:val="000A31CA"/>
    <w:rsid w:val="000A35E0"/>
    <w:rsid w:val="000A3B2B"/>
    <w:rsid w:val="000A3B53"/>
    <w:rsid w:val="000A3C45"/>
    <w:rsid w:val="000A3DE4"/>
    <w:rsid w:val="000A3DF3"/>
    <w:rsid w:val="000A4469"/>
    <w:rsid w:val="000A470A"/>
    <w:rsid w:val="000A4A68"/>
    <w:rsid w:val="000A5276"/>
    <w:rsid w:val="000A56FE"/>
    <w:rsid w:val="000A5C1D"/>
    <w:rsid w:val="000A5F39"/>
    <w:rsid w:val="000A6143"/>
    <w:rsid w:val="000A64A2"/>
    <w:rsid w:val="000A6521"/>
    <w:rsid w:val="000A6C1D"/>
    <w:rsid w:val="000A6D2A"/>
    <w:rsid w:val="000A6F2E"/>
    <w:rsid w:val="000A71D6"/>
    <w:rsid w:val="000A7396"/>
    <w:rsid w:val="000A75BE"/>
    <w:rsid w:val="000A79A5"/>
    <w:rsid w:val="000A7A54"/>
    <w:rsid w:val="000A7A5C"/>
    <w:rsid w:val="000A7A79"/>
    <w:rsid w:val="000A7BE1"/>
    <w:rsid w:val="000A7C45"/>
    <w:rsid w:val="000A7C5E"/>
    <w:rsid w:val="000A7C8B"/>
    <w:rsid w:val="000B0233"/>
    <w:rsid w:val="000B04BD"/>
    <w:rsid w:val="000B0898"/>
    <w:rsid w:val="000B1409"/>
    <w:rsid w:val="000B14CE"/>
    <w:rsid w:val="000B1A91"/>
    <w:rsid w:val="000B1C11"/>
    <w:rsid w:val="000B1C12"/>
    <w:rsid w:val="000B1F4C"/>
    <w:rsid w:val="000B210A"/>
    <w:rsid w:val="000B219A"/>
    <w:rsid w:val="000B2367"/>
    <w:rsid w:val="000B24A7"/>
    <w:rsid w:val="000B258E"/>
    <w:rsid w:val="000B2739"/>
    <w:rsid w:val="000B2BFE"/>
    <w:rsid w:val="000B34F0"/>
    <w:rsid w:val="000B3C99"/>
    <w:rsid w:val="000B451C"/>
    <w:rsid w:val="000B4B82"/>
    <w:rsid w:val="000B4DD5"/>
    <w:rsid w:val="000B549D"/>
    <w:rsid w:val="000B5BE2"/>
    <w:rsid w:val="000B5D51"/>
    <w:rsid w:val="000B5E11"/>
    <w:rsid w:val="000B666E"/>
    <w:rsid w:val="000B6718"/>
    <w:rsid w:val="000B68A1"/>
    <w:rsid w:val="000B697D"/>
    <w:rsid w:val="000B6C76"/>
    <w:rsid w:val="000B734F"/>
    <w:rsid w:val="000B73A1"/>
    <w:rsid w:val="000B7472"/>
    <w:rsid w:val="000B7648"/>
    <w:rsid w:val="000B7893"/>
    <w:rsid w:val="000C0362"/>
    <w:rsid w:val="000C03B2"/>
    <w:rsid w:val="000C0C0C"/>
    <w:rsid w:val="000C0D9E"/>
    <w:rsid w:val="000C0F83"/>
    <w:rsid w:val="000C1110"/>
    <w:rsid w:val="000C1125"/>
    <w:rsid w:val="000C165F"/>
    <w:rsid w:val="000C176E"/>
    <w:rsid w:val="000C19A1"/>
    <w:rsid w:val="000C1A39"/>
    <w:rsid w:val="000C1B43"/>
    <w:rsid w:val="000C1BAA"/>
    <w:rsid w:val="000C1C6A"/>
    <w:rsid w:val="000C1C82"/>
    <w:rsid w:val="000C1DB8"/>
    <w:rsid w:val="000C210C"/>
    <w:rsid w:val="000C2A97"/>
    <w:rsid w:val="000C304A"/>
    <w:rsid w:val="000C36E4"/>
    <w:rsid w:val="000C3987"/>
    <w:rsid w:val="000C3C7A"/>
    <w:rsid w:val="000C496C"/>
    <w:rsid w:val="000C49EB"/>
    <w:rsid w:val="000C4C28"/>
    <w:rsid w:val="000C5D74"/>
    <w:rsid w:val="000C5FBB"/>
    <w:rsid w:val="000C6031"/>
    <w:rsid w:val="000C6384"/>
    <w:rsid w:val="000C6CFF"/>
    <w:rsid w:val="000C6D35"/>
    <w:rsid w:val="000C6E79"/>
    <w:rsid w:val="000C6F29"/>
    <w:rsid w:val="000C74DA"/>
    <w:rsid w:val="000C7615"/>
    <w:rsid w:val="000C7A23"/>
    <w:rsid w:val="000C7C98"/>
    <w:rsid w:val="000C7DD2"/>
    <w:rsid w:val="000D003F"/>
    <w:rsid w:val="000D00B1"/>
    <w:rsid w:val="000D04B4"/>
    <w:rsid w:val="000D07D0"/>
    <w:rsid w:val="000D0857"/>
    <w:rsid w:val="000D1712"/>
    <w:rsid w:val="000D1DCE"/>
    <w:rsid w:val="000D29DC"/>
    <w:rsid w:val="000D2BD1"/>
    <w:rsid w:val="000D2DDE"/>
    <w:rsid w:val="000D2E8C"/>
    <w:rsid w:val="000D2F4D"/>
    <w:rsid w:val="000D30B6"/>
    <w:rsid w:val="000D34F5"/>
    <w:rsid w:val="000D3563"/>
    <w:rsid w:val="000D3940"/>
    <w:rsid w:val="000D3AD9"/>
    <w:rsid w:val="000D3B73"/>
    <w:rsid w:val="000D3F50"/>
    <w:rsid w:val="000D4372"/>
    <w:rsid w:val="000D447D"/>
    <w:rsid w:val="000D48AE"/>
    <w:rsid w:val="000D4E10"/>
    <w:rsid w:val="000D4FC7"/>
    <w:rsid w:val="000D51E0"/>
    <w:rsid w:val="000D555A"/>
    <w:rsid w:val="000D55DC"/>
    <w:rsid w:val="000D5772"/>
    <w:rsid w:val="000D6113"/>
    <w:rsid w:val="000D6644"/>
    <w:rsid w:val="000D67D4"/>
    <w:rsid w:val="000D68E1"/>
    <w:rsid w:val="000D692A"/>
    <w:rsid w:val="000D6B7F"/>
    <w:rsid w:val="000D6F2F"/>
    <w:rsid w:val="000D7052"/>
    <w:rsid w:val="000D7258"/>
    <w:rsid w:val="000E02EB"/>
    <w:rsid w:val="000E033E"/>
    <w:rsid w:val="000E05D9"/>
    <w:rsid w:val="000E0765"/>
    <w:rsid w:val="000E09E1"/>
    <w:rsid w:val="000E10BA"/>
    <w:rsid w:val="000E1189"/>
    <w:rsid w:val="000E11EA"/>
    <w:rsid w:val="000E1814"/>
    <w:rsid w:val="000E18AC"/>
    <w:rsid w:val="000E2141"/>
    <w:rsid w:val="000E2358"/>
    <w:rsid w:val="000E28B5"/>
    <w:rsid w:val="000E2A5D"/>
    <w:rsid w:val="000E2ADD"/>
    <w:rsid w:val="000E2B02"/>
    <w:rsid w:val="000E2D56"/>
    <w:rsid w:val="000E2E26"/>
    <w:rsid w:val="000E2E53"/>
    <w:rsid w:val="000E31A6"/>
    <w:rsid w:val="000E3376"/>
    <w:rsid w:val="000E354A"/>
    <w:rsid w:val="000E3604"/>
    <w:rsid w:val="000E40BD"/>
    <w:rsid w:val="000E48AE"/>
    <w:rsid w:val="000E4FBF"/>
    <w:rsid w:val="000E5497"/>
    <w:rsid w:val="000E55D5"/>
    <w:rsid w:val="000E56E1"/>
    <w:rsid w:val="000E5787"/>
    <w:rsid w:val="000E5BC7"/>
    <w:rsid w:val="000E5D41"/>
    <w:rsid w:val="000E6658"/>
    <w:rsid w:val="000E6A9C"/>
    <w:rsid w:val="000E6AEC"/>
    <w:rsid w:val="000E6F60"/>
    <w:rsid w:val="000E6F78"/>
    <w:rsid w:val="000E6FBC"/>
    <w:rsid w:val="000E74AA"/>
    <w:rsid w:val="000E7D48"/>
    <w:rsid w:val="000F02F1"/>
    <w:rsid w:val="000F070D"/>
    <w:rsid w:val="000F0781"/>
    <w:rsid w:val="000F0782"/>
    <w:rsid w:val="000F0E60"/>
    <w:rsid w:val="000F102F"/>
    <w:rsid w:val="000F10CB"/>
    <w:rsid w:val="000F12F0"/>
    <w:rsid w:val="000F18DE"/>
    <w:rsid w:val="000F1DCE"/>
    <w:rsid w:val="000F1EAD"/>
    <w:rsid w:val="000F1F3A"/>
    <w:rsid w:val="000F211D"/>
    <w:rsid w:val="000F2212"/>
    <w:rsid w:val="000F255B"/>
    <w:rsid w:val="000F2633"/>
    <w:rsid w:val="000F2D6D"/>
    <w:rsid w:val="000F3043"/>
    <w:rsid w:val="000F3485"/>
    <w:rsid w:val="000F3504"/>
    <w:rsid w:val="000F3895"/>
    <w:rsid w:val="000F38EA"/>
    <w:rsid w:val="000F3EC7"/>
    <w:rsid w:val="000F3FF2"/>
    <w:rsid w:val="000F4470"/>
    <w:rsid w:val="000F45B4"/>
    <w:rsid w:val="000F45C2"/>
    <w:rsid w:val="000F4875"/>
    <w:rsid w:val="000F4C89"/>
    <w:rsid w:val="000F4CF1"/>
    <w:rsid w:val="000F504E"/>
    <w:rsid w:val="000F52C8"/>
    <w:rsid w:val="000F56B4"/>
    <w:rsid w:val="000F5963"/>
    <w:rsid w:val="000F6232"/>
    <w:rsid w:val="000F63C3"/>
    <w:rsid w:val="000F64B0"/>
    <w:rsid w:val="000F6E78"/>
    <w:rsid w:val="000F6ED9"/>
    <w:rsid w:val="000F6F7C"/>
    <w:rsid w:val="000F7081"/>
    <w:rsid w:val="000F72F4"/>
    <w:rsid w:val="000F7562"/>
    <w:rsid w:val="000F7662"/>
    <w:rsid w:val="000F775B"/>
    <w:rsid w:val="000F7AEB"/>
    <w:rsid w:val="000F7B0A"/>
    <w:rsid w:val="000F7B59"/>
    <w:rsid w:val="001001E1"/>
    <w:rsid w:val="00100620"/>
    <w:rsid w:val="00100797"/>
    <w:rsid w:val="001008C3"/>
    <w:rsid w:val="0010098B"/>
    <w:rsid w:val="00100BA4"/>
    <w:rsid w:val="00100CF1"/>
    <w:rsid w:val="00100DF6"/>
    <w:rsid w:val="00102046"/>
    <w:rsid w:val="00102171"/>
    <w:rsid w:val="0010241A"/>
    <w:rsid w:val="001024D5"/>
    <w:rsid w:val="0010272D"/>
    <w:rsid w:val="00102FEA"/>
    <w:rsid w:val="0010303E"/>
    <w:rsid w:val="001030C4"/>
    <w:rsid w:val="00103681"/>
    <w:rsid w:val="001038EA"/>
    <w:rsid w:val="0010398E"/>
    <w:rsid w:val="00103DFF"/>
    <w:rsid w:val="00103F65"/>
    <w:rsid w:val="00103FBF"/>
    <w:rsid w:val="00104704"/>
    <w:rsid w:val="00104772"/>
    <w:rsid w:val="00104A18"/>
    <w:rsid w:val="00105B99"/>
    <w:rsid w:val="00105BDF"/>
    <w:rsid w:val="001061DC"/>
    <w:rsid w:val="001062F1"/>
    <w:rsid w:val="00106700"/>
    <w:rsid w:val="00107193"/>
    <w:rsid w:val="00107A20"/>
    <w:rsid w:val="00107B25"/>
    <w:rsid w:val="001100DF"/>
    <w:rsid w:val="001106E9"/>
    <w:rsid w:val="0011071D"/>
    <w:rsid w:val="00110B3C"/>
    <w:rsid w:val="00110DF3"/>
    <w:rsid w:val="001111C1"/>
    <w:rsid w:val="001111D2"/>
    <w:rsid w:val="001117D2"/>
    <w:rsid w:val="00111819"/>
    <w:rsid w:val="001118B6"/>
    <w:rsid w:val="00112048"/>
    <w:rsid w:val="001120C9"/>
    <w:rsid w:val="001124B1"/>
    <w:rsid w:val="00113029"/>
    <w:rsid w:val="00113191"/>
    <w:rsid w:val="001131AD"/>
    <w:rsid w:val="001131B9"/>
    <w:rsid w:val="00113B5F"/>
    <w:rsid w:val="00113BD3"/>
    <w:rsid w:val="001141D3"/>
    <w:rsid w:val="001143D7"/>
    <w:rsid w:val="00114400"/>
    <w:rsid w:val="0011477F"/>
    <w:rsid w:val="00115258"/>
    <w:rsid w:val="001152DD"/>
    <w:rsid w:val="001154BE"/>
    <w:rsid w:val="001156AD"/>
    <w:rsid w:val="001159B2"/>
    <w:rsid w:val="00115A54"/>
    <w:rsid w:val="00115C2E"/>
    <w:rsid w:val="00115D7A"/>
    <w:rsid w:val="00115DB4"/>
    <w:rsid w:val="001163A4"/>
    <w:rsid w:val="00116439"/>
    <w:rsid w:val="00116558"/>
    <w:rsid w:val="0011697B"/>
    <w:rsid w:val="00116B27"/>
    <w:rsid w:val="00116B30"/>
    <w:rsid w:val="00117473"/>
    <w:rsid w:val="0011747B"/>
    <w:rsid w:val="0011751D"/>
    <w:rsid w:val="00117746"/>
    <w:rsid w:val="00117851"/>
    <w:rsid w:val="001178EC"/>
    <w:rsid w:val="00117AEB"/>
    <w:rsid w:val="00120032"/>
    <w:rsid w:val="00120334"/>
    <w:rsid w:val="00120580"/>
    <w:rsid w:val="001206F7"/>
    <w:rsid w:val="00120B57"/>
    <w:rsid w:val="00120F98"/>
    <w:rsid w:val="00121029"/>
    <w:rsid w:val="00121043"/>
    <w:rsid w:val="0012127C"/>
    <w:rsid w:val="00121300"/>
    <w:rsid w:val="00121460"/>
    <w:rsid w:val="00121559"/>
    <w:rsid w:val="00121796"/>
    <w:rsid w:val="0012192F"/>
    <w:rsid w:val="00121CE5"/>
    <w:rsid w:val="00121D46"/>
    <w:rsid w:val="00121D7F"/>
    <w:rsid w:val="00121E0B"/>
    <w:rsid w:val="0012272E"/>
    <w:rsid w:val="001227CF"/>
    <w:rsid w:val="00122AC7"/>
    <w:rsid w:val="00122DB5"/>
    <w:rsid w:val="00122EAB"/>
    <w:rsid w:val="00122F33"/>
    <w:rsid w:val="00123295"/>
    <w:rsid w:val="001232D1"/>
    <w:rsid w:val="00123379"/>
    <w:rsid w:val="0012343D"/>
    <w:rsid w:val="0012374C"/>
    <w:rsid w:val="00123A1C"/>
    <w:rsid w:val="00123B6D"/>
    <w:rsid w:val="0012429F"/>
    <w:rsid w:val="001245A2"/>
    <w:rsid w:val="00124741"/>
    <w:rsid w:val="001247A6"/>
    <w:rsid w:val="00124AC5"/>
    <w:rsid w:val="00124C15"/>
    <w:rsid w:val="00124ED9"/>
    <w:rsid w:val="00125070"/>
    <w:rsid w:val="00125107"/>
    <w:rsid w:val="00125849"/>
    <w:rsid w:val="00125880"/>
    <w:rsid w:val="00125FAC"/>
    <w:rsid w:val="001261A3"/>
    <w:rsid w:val="001269F8"/>
    <w:rsid w:val="00126A16"/>
    <w:rsid w:val="00126D37"/>
    <w:rsid w:val="00126FF0"/>
    <w:rsid w:val="001271F2"/>
    <w:rsid w:val="00127200"/>
    <w:rsid w:val="00127347"/>
    <w:rsid w:val="00127BCA"/>
    <w:rsid w:val="00127D9F"/>
    <w:rsid w:val="001300F7"/>
    <w:rsid w:val="001301B5"/>
    <w:rsid w:val="001302BA"/>
    <w:rsid w:val="00131106"/>
    <w:rsid w:val="00131984"/>
    <w:rsid w:val="00131BFF"/>
    <w:rsid w:val="0013216B"/>
    <w:rsid w:val="0013276B"/>
    <w:rsid w:val="001327DC"/>
    <w:rsid w:val="00132AB5"/>
    <w:rsid w:val="00132B40"/>
    <w:rsid w:val="00132E0D"/>
    <w:rsid w:val="00132EFA"/>
    <w:rsid w:val="00133023"/>
    <w:rsid w:val="00133202"/>
    <w:rsid w:val="00133A3E"/>
    <w:rsid w:val="00133CB3"/>
    <w:rsid w:val="00134382"/>
    <w:rsid w:val="0013443F"/>
    <w:rsid w:val="00134489"/>
    <w:rsid w:val="0013450D"/>
    <w:rsid w:val="0013459A"/>
    <w:rsid w:val="001348B8"/>
    <w:rsid w:val="00134A1E"/>
    <w:rsid w:val="00134A2C"/>
    <w:rsid w:val="00134D1D"/>
    <w:rsid w:val="00134E37"/>
    <w:rsid w:val="00135015"/>
    <w:rsid w:val="00135337"/>
    <w:rsid w:val="00135636"/>
    <w:rsid w:val="00135E4C"/>
    <w:rsid w:val="001360EE"/>
    <w:rsid w:val="001369F4"/>
    <w:rsid w:val="00136BC7"/>
    <w:rsid w:val="00137495"/>
    <w:rsid w:val="001377A6"/>
    <w:rsid w:val="0013784B"/>
    <w:rsid w:val="0013789F"/>
    <w:rsid w:val="00137A14"/>
    <w:rsid w:val="00137AFE"/>
    <w:rsid w:val="00137B53"/>
    <w:rsid w:val="00137F3E"/>
    <w:rsid w:val="001400AC"/>
    <w:rsid w:val="00140197"/>
    <w:rsid w:val="001404D2"/>
    <w:rsid w:val="001408D1"/>
    <w:rsid w:val="00140B47"/>
    <w:rsid w:val="00140BE9"/>
    <w:rsid w:val="00140E92"/>
    <w:rsid w:val="0014105B"/>
    <w:rsid w:val="00141459"/>
    <w:rsid w:val="001414AA"/>
    <w:rsid w:val="001414FF"/>
    <w:rsid w:val="00141947"/>
    <w:rsid w:val="00141B32"/>
    <w:rsid w:val="00141F32"/>
    <w:rsid w:val="0014281B"/>
    <w:rsid w:val="0014287F"/>
    <w:rsid w:val="001430DE"/>
    <w:rsid w:val="00143108"/>
    <w:rsid w:val="001434C1"/>
    <w:rsid w:val="001437C5"/>
    <w:rsid w:val="00143820"/>
    <w:rsid w:val="0014393C"/>
    <w:rsid w:val="001439C0"/>
    <w:rsid w:val="00143AE0"/>
    <w:rsid w:val="00143BC3"/>
    <w:rsid w:val="00143E38"/>
    <w:rsid w:val="0014408D"/>
    <w:rsid w:val="001440A0"/>
    <w:rsid w:val="00144418"/>
    <w:rsid w:val="00144B91"/>
    <w:rsid w:val="00144D46"/>
    <w:rsid w:val="00144FDD"/>
    <w:rsid w:val="001450BC"/>
    <w:rsid w:val="001452B6"/>
    <w:rsid w:val="00145765"/>
    <w:rsid w:val="00145D9A"/>
    <w:rsid w:val="001463E7"/>
    <w:rsid w:val="001463F5"/>
    <w:rsid w:val="00146418"/>
    <w:rsid w:val="00146710"/>
    <w:rsid w:val="0014680A"/>
    <w:rsid w:val="00146941"/>
    <w:rsid w:val="001469B4"/>
    <w:rsid w:val="00146DFC"/>
    <w:rsid w:val="00146F74"/>
    <w:rsid w:val="00147398"/>
    <w:rsid w:val="001479EC"/>
    <w:rsid w:val="00147AB7"/>
    <w:rsid w:val="00147CEA"/>
    <w:rsid w:val="00147D16"/>
    <w:rsid w:val="001503E8"/>
    <w:rsid w:val="00150438"/>
    <w:rsid w:val="00150568"/>
    <w:rsid w:val="001508DF"/>
    <w:rsid w:val="00150978"/>
    <w:rsid w:val="00151287"/>
    <w:rsid w:val="0015149E"/>
    <w:rsid w:val="001514C3"/>
    <w:rsid w:val="00151554"/>
    <w:rsid w:val="0015162B"/>
    <w:rsid w:val="0015172B"/>
    <w:rsid w:val="001517AB"/>
    <w:rsid w:val="00151A73"/>
    <w:rsid w:val="00151FA0"/>
    <w:rsid w:val="00152092"/>
    <w:rsid w:val="00152252"/>
    <w:rsid w:val="001523A9"/>
    <w:rsid w:val="00152816"/>
    <w:rsid w:val="001529BC"/>
    <w:rsid w:val="00152B21"/>
    <w:rsid w:val="00152DC2"/>
    <w:rsid w:val="00153159"/>
    <w:rsid w:val="001532A7"/>
    <w:rsid w:val="001535B9"/>
    <w:rsid w:val="00153633"/>
    <w:rsid w:val="00153653"/>
    <w:rsid w:val="0015367F"/>
    <w:rsid w:val="0015399B"/>
    <w:rsid w:val="00153D86"/>
    <w:rsid w:val="00153F27"/>
    <w:rsid w:val="00153F55"/>
    <w:rsid w:val="001543D7"/>
    <w:rsid w:val="001545CD"/>
    <w:rsid w:val="00154A09"/>
    <w:rsid w:val="0015502A"/>
    <w:rsid w:val="00155836"/>
    <w:rsid w:val="00155F38"/>
    <w:rsid w:val="001560CA"/>
    <w:rsid w:val="00156A5C"/>
    <w:rsid w:val="00157B4A"/>
    <w:rsid w:val="00157CC4"/>
    <w:rsid w:val="00157FA1"/>
    <w:rsid w:val="001601B8"/>
    <w:rsid w:val="001603B8"/>
    <w:rsid w:val="0016062C"/>
    <w:rsid w:val="0016068B"/>
    <w:rsid w:val="001608B5"/>
    <w:rsid w:val="00160A68"/>
    <w:rsid w:val="00160CE6"/>
    <w:rsid w:val="00160DCB"/>
    <w:rsid w:val="00160ECB"/>
    <w:rsid w:val="00160F6D"/>
    <w:rsid w:val="00161209"/>
    <w:rsid w:val="001612F5"/>
    <w:rsid w:val="001616B5"/>
    <w:rsid w:val="001616F8"/>
    <w:rsid w:val="001617F2"/>
    <w:rsid w:val="001618D4"/>
    <w:rsid w:val="00161B86"/>
    <w:rsid w:val="00161BFC"/>
    <w:rsid w:val="00161CC4"/>
    <w:rsid w:val="001621A6"/>
    <w:rsid w:val="00162222"/>
    <w:rsid w:val="00162248"/>
    <w:rsid w:val="00162364"/>
    <w:rsid w:val="001625EA"/>
    <w:rsid w:val="00162F8F"/>
    <w:rsid w:val="001630C0"/>
    <w:rsid w:val="001634D4"/>
    <w:rsid w:val="001637E0"/>
    <w:rsid w:val="00163B66"/>
    <w:rsid w:val="00164558"/>
    <w:rsid w:val="0016498F"/>
    <w:rsid w:val="00164AFE"/>
    <w:rsid w:val="00164B40"/>
    <w:rsid w:val="00164CF7"/>
    <w:rsid w:val="00165186"/>
    <w:rsid w:val="0016554A"/>
    <w:rsid w:val="0016566E"/>
    <w:rsid w:val="00165819"/>
    <w:rsid w:val="00165B31"/>
    <w:rsid w:val="00165E9B"/>
    <w:rsid w:val="00165FE4"/>
    <w:rsid w:val="0016706E"/>
    <w:rsid w:val="00167414"/>
    <w:rsid w:val="00167F2D"/>
    <w:rsid w:val="00167F55"/>
    <w:rsid w:val="00170408"/>
    <w:rsid w:val="00170409"/>
    <w:rsid w:val="001704D9"/>
    <w:rsid w:val="00170557"/>
    <w:rsid w:val="00170CCE"/>
    <w:rsid w:val="00170D5B"/>
    <w:rsid w:val="00170E6E"/>
    <w:rsid w:val="00170E79"/>
    <w:rsid w:val="00171A24"/>
    <w:rsid w:val="00171A4A"/>
    <w:rsid w:val="00171A53"/>
    <w:rsid w:val="00172093"/>
    <w:rsid w:val="001720FE"/>
    <w:rsid w:val="001721A1"/>
    <w:rsid w:val="00172222"/>
    <w:rsid w:val="00172884"/>
    <w:rsid w:val="00172AB9"/>
    <w:rsid w:val="00172D11"/>
    <w:rsid w:val="00172E78"/>
    <w:rsid w:val="00172FB9"/>
    <w:rsid w:val="00173648"/>
    <w:rsid w:val="00173BCD"/>
    <w:rsid w:val="00173E71"/>
    <w:rsid w:val="00173F1A"/>
    <w:rsid w:val="00173FC8"/>
    <w:rsid w:val="001740D9"/>
    <w:rsid w:val="001743DB"/>
    <w:rsid w:val="0017452E"/>
    <w:rsid w:val="001749E7"/>
    <w:rsid w:val="00174FF6"/>
    <w:rsid w:val="001751CC"/>
    <w:rsid w:val="00175468"/>
    <w:rsid w:val="00175538"/>
    <w:rsid w:val="00175756"/>
    <w:rsid w:val="00175D08"/>
    <w:rsid w:val="00175DD2"/>
    <w:rsid w:val="001762BA"/>
    <w:rsid w:val="00176548"/>
    <w:rsid w:val="00176909"/>
    <w:rsid w:val="00176EEA"/>
    <w:rsid w:val="00176F54"/>
    <w:rsid w:val="001772D0"/>
    <w:rsid w:val="001778CB"/>
    <w:rsid w:val="00177D07"/>
    <w:rsid w:val="0018014C"/>
    <w:rsid w:val="0018040F"/>
    <w:rsid w:val="0018045C"/>
    <w:rsid w:val="001806A4"/>
    <w:rsid w:val="00180B30"/>
    <w:rsid w:val="00180C81"/>
    <w:rsid w:val="00180D8F"/>
    <w:rsid w:val="001821BF"/>
    <w:rsid w:val="00182315"/>
    <w:rsid w:val="001825FC"/>
    <w:rsid w:val="0018280D"/>
    <w:rsid w:val="001828D4"/>
    <w:rsid w:val="001829E0"/>
    <w:rsid w:val="00182A60"/>
    <w:rsid w:val="00182C59"/>
    <w:rsid w:val="00182C67"/>
    <w:rsid w:val="00182CFC"/>
    <w:rsid w:val="00183110"/>
    <w:rsid w:val="00183242"/>
    <w:rsid w:val="0018325C"/>
    <w:rsid w:val="001835BE"/>
    <w:rsid w:val="001836D8"/>
    <w:rsid w:val="0018375B"/>
    <w:rsid w:val="001839ED"/>
    <w:rsid w:val="0018461C"/>
    <w:rsid w:val="001849CB"/>
    <w:rsid w:val="00184A33"/>
    <w:rsid w:val="001852D9"/>
    <w:rsid w:val="0018545E"/>
    <w:rsid w:val="001856CC"/>
    <w:rsid w:val="00185711"/>
    <w:rsid w:val="00185CCC"/>
    <w:rsid w:val="00186284"/>
    <w:rsid w:val="001863BA"/>
    <w:rsid w:val="0018641C"/>
    <w:rsid w:val="0018644E"/>
    <w:rsid w:val="0018655B"/>
    <w:rsid w:val="001867FD"/>
    <w:rsid w:val="00186836"/>
    <w:rsid w:val="00186956"/>
    <w:rsid w:val="00186C58"/>
    <w:rsid w:val="00186E7F"/>
    <w:rsid w:val="00187166"/>
    <w:rsid w:val="001873FE"/>
    <w:rsid w:val="0018748C"/>
    <w:rsid w:val="001874C7"/>
    <w:rsid w:val="00187B20"/>
    <w:rsid w:val="00187D2E"/>
    <w:rsid w:val="00187F45"/>
    <w:rsid w:val="001900E1"/>
    <w:rsid w:val="00190136"/>
    <w:rsid w:val="00190359"/>
    <w:rsid w:val="00190390"/>
    <w:rsid w:val="001903BE"/>
    <w:rsid w:val="001907BD"/>
    <w:rsid w:val="00190BEA"/>
    <w:rsid w:val="00190BFD"/>
    <w:rsid w:val="001916BB"/>
    <w:rsid w:val="00191A95"/>
    <w:rsid w:val="00191CBE"/>
    <w:rsid w:val="00191D23"/>
    <w:rsid w:val="0019240A"/>
    <w:rsid w:val="0019266F"/>
    <w:rsid w:val="0019272C"/>
    <w:rsid w:val="00192ADC"/>
    <w:rsid w:val="00192C80"/>
    <w:rsid w:val="00192E8C"/>
    <w:rsid w:val="00193160"/>
    <w:rsid w:val="001932F8"/>
    <w:rsid w:val="0019352E"/>
    <w:rsid w:val="001936F8"/>
    <w:rsid w:val="001938F3"/>
    <w:rsid w:val="00193F7F"/>
    <w:rsid w:val="00194C2F"/>
    <w:rsid w:val="00194FD6"/>
    <w:rsid w:val="00195050"/>
    <w:rsid w:val="001952DA"/>
    <w:rsid w:val="00195311"/>
    <w:rsid w:val="001956A5"/>
    <w:rsid w:val="00195716"/>
    <w:rsid w:val="001958AF"/>
    <w:rsid w:val="00195901"/>
    <w:rsid w:val="00195BDC"/>
    <w:rsid w:val="00195E2A"/>
    <w:rsid w:val="001963DF"/>
    <w:rsid w:val="001967E0"/>
    <w:rsid w:val="00196F6C"/>
    <w:rsid w:val="001970AC"/>
    <w:rsid w:val="00197170"/>
    <w:rsid w:val="001972E4"/>
    <w:rsid w:val="00197475"/>
    <w:rsid w:val="001974F4"/>
    <w:rsid w:val="00197818"/>
    <w:rsid w:val="00197848"/>
    <w:rsid w:val="00197CF2"/>
    <w:rsid w:val="00197EDF"/>
    <w:rsid w:val="001A0075"/>
    <w:rsid w:val="001A020A"/>
    <w:rsid w:val="001A0C44"/>
    <w:rsid w:val="001A0E99"/>
    <w:rsid w:val="001A0F2D"/>
    <w:rsid w:val="001A1327"/>
    <w:rsid w:val="001A1328"/>
    <w:rsid w:val="001A13C1"/>
    <w:rsid w:val="001A14A8"/>
    <w:rsid w:val="001A1A1A"/>
    <w:rsid w:val="001A1C27"/>
    <w:rsid w:val="001A1D40"/>
    <w:rsid w:val="001A222A"/>
    <w:rsid w:val="001A27F8"/>
    <w:rsid w:val="001A280E"/>
    <w:rsid w:val="001A29B4"/>
    <w:rsid w:val="001A2B01"/>
    <w:rsid w:val="001A2B3C"/>
    <w:rsid w:val="001A2C00"/>
    <w:rsid w:val="001A2C59"/>
    <w:rsid w:val="001A2CED"/>
    <w:rsid w:val="001A3034"/>
    <w:rsid w:val="001A3091"/>
    <w:rsid w:val="001A3590"/>
    <w:rsid w:val="001A3A66"/>
    <w:rsid w:val="001A3E82"/>
    <w:rsid w:val="001A3FA5"/>
    <w:rsid w:val="001A402E"/>
    <w:rsid w:val="001A407D"/>
    <w:rsid w:val="001A4244"/>
    <w:rsid w:val="001A44E4"/>
    <w:rsid w:val="001A45D7"/>
    <w:rsid w:val="001A4899"/>
    <w:rsid w:val="001A4D76"/>
    <w:rsid w:val="001A4F22"/>
    <w:rsid w:val="001A5347"/>
    <w:rsid w:val="001A5379"/>
    <w:rsid w:val="001A5476"/>
    <w:rsid w:val="001A552A"/>
    <w:rsid w:val="001A587A"/>
    <w:rsid w:val="001A5C37"/>
    <w:rsid w:val="001A5D3D"/>
    <w:rsid w:val="001A5F37"/>
    <w:rsid w:val="001A5FAC"/>
    <w:rsid w:val="001A635D"/>
    <w:rsid w:val="001A6530"/>
    <w:rsid w:val="001A6864"/>
    <w:rsid w:val="001A68F6"/>
    <w:rsid w:val="001A7374"/>
    <w:rsid w:val="001A7456"/>
    <w:rsid w:val="001A74A9"/>
    <w:rsid w:val="001A75EE"/>
    <w:rsid w:val="001A76A1"/>
    <w:rsid w:val="001A76F5"/>
    <w:rsid w:val="001A7C9B"/>
    <w:rsid w:val="001B00BA"/>
    <w:rsid w:val="001B02CC"/>
    <w:rsid w:val="001B064D"/>
    <w:rsid w:val="001B07DA"/>
    <w:rsid w:val="001B0AD4"/>
    <w:rsid w:val="001B11BD"/>
    <w:rsid w:val="001B13DF"/>
    <w:rsid w:val="001B2034"/>
    <w:rsid w:val="001B215F"/>
    <w:rsid w:val="001B21F7"/>
    <w:rsid w:val="001B226B"/>
    <w:rsid w:val="001B2386"/>
    <w:rsid w:val="001B2685"/>
    <w:rsid w:val="001B2F89"/>
    <w:rsid w:val="001B2FD5"/>
    <w:rsid w:val="001B3404"/>
    <w:rsid w:val="001B3582"/>
    <w:rsid w:val="001B3F69"/>
    <w:rsid w:val="001B40F4"/>
    <w:rsid w:val="001B4674"/>
    <w:rsid w:val="001B46E8"/>
    <w:rsid w:val="001B47B7"/>
    <w:rsid w:val="001B4820"/>
    <w:rsid w:val="001B53DE"/>
    <w:rsid w:val="001B557A"/>
    <w:rsid w:val="001B590A"/>
    <w:rsid w:val="001B5B5A"/>
    <w:rsid w:val="001B5DEC"/>
    <w:rsid w:val="001B6022"/>
    <w:rsid w:val="001B6224"/>
    <w:rsid w:val="001B650E"/>
    <w:rsid w:val="001B67F7"/>
    <w:rsid w:val="001B6A5A"/>
    <w:rsid w:val="001B6ACF"/>
    <w:rsid w:val="001B6EC3"/>
    <w:rsid w:val="001B72E8"/>
    <w:rsid w:val="001B7324"/>
    <w:rsid w:val="001B7660"/>
    <w:rsid w:val="001B777A"/>
    <w:rsid w:val="001B7BA9"/>
    <w:rsid w:val="001B7F8B"/>
    <w:rsid w:val="001C0183"/>
    <w:rsid w:val="001C0680"/>
    <w:rsid w:val="001C07E7"/>
    <w:rsid w:val="001C0AED"/>
    <w:rsid w:val="001C0BA8"/>
    <w:rsid w:val="001C0C3A"/>
    <w:rsid w:val="001C0DB2"/>
    <w:rsid w:val="001C0F3F"/>
    <w:rsid w:val="001C12CE"/>
    <w:rsid w:val="001C1703"/>
    <w:rsid w:val="001C1B1B"/>
    <w:rsid w:val="001C1B1C"/>
    <w:rsid w:val="001C1E3C"/>
    <w:rsid w:val="001C26FF"/>
    <w:rsid w:val="001C286E"/>
    <w:rsid w:val="001C2986"/>
    <w:rsid w:val="001C29B9"/>
    <w:rsid w:val="001C2A79"/>
    <w:rsid w:val="001C2A8B"/>
    <w:rsid w:val="001C2C0D"/>
    <w:rsid w:val="001C2C29"/>
    <w:rsid w:val="001C2CE0"/>
    <w:rsid w:val="001C32A3"/>
    <w:rsid w:val="001C33A8"/>
    <w:rsid w:val="001C3B01"/>
    <w:rsid w:val="001C3D05"/>
    <w:rsid w:val="001C3FFC"/>
    <w:rsid w:val="001C44F0"/>
    <w:rsid w:val="001C473E"/>
    <w:rsid w:val="001C4749"/>
    <w:rsid w:val="001C4BAD"/>
    <w:rsid w:val="001C4E06"/>
    <w:rsid w:val="001C524A"/>
    <w:rsid w:val="001C55D3"/>
    <w:rsid w:val="001C5769"/>
    <w:rsid w:val="001C5B0B"/>
    <w:rsid w:val="001C60DA"/>
    <w:rsid w:val="001C62D1"/>
    <w:rsid w:val="001C6328"/>
    <w:rsid w:val="001C6879"/>
    <w:rsid w:val="001C699B"/>
    <w:rsid w:val="001C6B06"/>
    <w:rsid w:val="001C6EB0"/>
    <w:rsid w:val="001C71BB"/>
    <w:rsid w:val="001C7A36"/>
    <w:rsid w:val="001D04E0"/>
    <w:rsid w:val="001D0503"/>
    <w:rsid w:val="001D0757"/>
    <w:rsid w:val="001D0BEC"/>
    <w:rsid w:val="001D0C85"/>
    <w:rsid w:val="001D178A"/>
    <w:rsid w:val="001D1A05"/>
    <w:rsid w:val="001D1AD4"/>
    <w:rsid w:val="001D1D2B"/>
    <w:rsid w:val="001D1D67"/>
    <w:rsid w:val="001D1F74"/>
    <w:rsid w:val="001D2081"/>
    <w:rsid w:val="001D21B4"/>
    <w:rsid w:val="001D28D8"/>
    <w:rsid w:val="001D2BDA"/>
    <w:rsid w:val="001D2C76"/>
    <w:rsid w:val="001D2F73"/>
    <w:rsid w:val="001D309F"/>
    <w:rsid w:val="001D3989"/>
    <w:rsid w:val="001D3C2C"/>
    <w:rsid w:val="001D3C89"/>
    <w:rsid w:val="001D3CF9"/>
    <w:rsid w:val="001D43FE"/>
    <w:rsid w:val="001D4667"/>
    <w:rsid w:val="001D4D0D"/>
    <w:rsid w:val="001D4D8C"/>
    <w:rsid w:val="001D4E5F"/>
    <w:rsid w:val="001D507E"/>
    <w:rsid w:val="001D52B3"/>
    <w:rsid w:val="001D57A3"/>
    <w:rsid w:val="001D5A7A"/>
    <w:rsid w:val="001D6466"/>
    <w:rsid w:val="001D692F"/>
    <w:rsid w:val="001D6B36"/>
    <w:rsid w:val="001D6B9B"/>
    <w:rsid w:val="001D6EC1"/>
    <w:rsid w:val="001D719C"/>
    <w:rsid w:val="001D731F"/>
    <w:rsid w:val="001D7334"/>
    <w:rsid w:val="001D752D"/>
    <w:rsid w:val="001D75E6"/>
    <w:rsid w:val="001D768B"/>
    <w:rsid w:val="001D7AA7"/>
    <w:rsid w:val="001D7D59"/>
    <w:rsid w:val="001D7F1E"/>
    <w:rsid w:val="001E0019"/>
    <w:rsid w:val="001E0B55"/>
    <w:rsid w:val="001E0FF6"/>
    <w:rsid w:val="001E1025"/>
    <w:rsid w:val="001E143B"/>
    <w:rsid w:val="001E1478"/>
    <w:rsid w:val="001E1744"/>
    <w:rsid w:val="001E19B9"/>
    <w:rsid w:val="001E210F"/>
    <w:rsid w:val="001E24C8"/>
    <w:rsid w:val="001E2B91"/>
    <w:rsid w:val="001E3468"/>
    <w:rsid w:val="001E3573"/>
    <w:rsid w:val="001E3AF1"/>
    <w:rsid w:val="001E41C3"/>
    <w:rsid w:val="001E44E0"/>
    <w:rsid w:val="001E48FC"/>
    <w:rsid w:val="001E4A1A"/>
    <w:rsid w:val="001E4AA1"/>
    <w:rsid w:val="001E4C62"/>
    <w:rsid w:val="001E4CFE"/>
    <w:rsid w:val="001E4F10"/>
    <w:rsid w:val="001E4FA5"/>
    <w:rsid w:val="001E5359"/>
    <w:rsid w:val="001E560D"/>
    <w:rsid w:val="001E5676"/>
    <w:rsid w:val="001E56B8"/>
    <w:rsid w:val="001E5734"/>
    <w:rsid w:val="001E5776"/>
    <w:rsid w:val="001E588E"/>
    <w:rsid w:val="001E5EF7"/>
    <w:rsid w:val="001E5FE5"/>
    <w:rsid w:val="001E63A1"/>
    <w:rsid w:val="001E64D9"/>
    <w:rsid w:val="001E6651"/>
    <w:rsid w:val="001E66A4"/>
    <w:rsid w:val="001E66FC"/>
    <w:rsid w:val="001E6759"/>
    <w:rsid w:val="001E6B35"/>
    <w:rsid w:val="001E6DE2"/>
    <w:rsid w:val="001E6F87"/>
    <w:rsid w:val="001E7806"/>
    <w:rsid w:val="001E790E"/>
    <w:rsid w:val="001E794B"/>
    <w:rsid w:val="001E7ADE"/>
    <w:rsid w:val="001E7BAB"/>
    <w:rsid w:val="001E7DF8"/>
    <w:rsid w:val="001E7F2F"/>
    <w:rsid w:val="001E7F69"/>
    <w:rsid w:val="001F0080"/>
    <w:rsid w:val="001F012C"/>
    <w:rsid w:val="001F02EC"/>
    <w:rsid w:val="001F0CF2"/>
    <w:rsid w:val="001F0E52"/>
    <w:rsid w:val="001F12A5"/>
    <w:rsid w:val="001F19FE"/>
    <w:rsid w:val="001F1C62"/>
    <w:rsid w:val="001F289B"/>
    <w:rsid w:val="001F2A8D"/>
    <w:rsid w:val="001F2BED"/>
    <w:rsid w:val="001F316B"/>
    <w:rsid w:val="001F3237"/>
    <w:rsid w:val="001F35B7"/>
    <w:rsid w:val="001F38FD"/>
    <w:rsid w:val="001F3E57"/>
    <w:rsid w:val="001F47F5"/>
    <w:rsid w:val="001F4844"/>
    <w:rsid w:val="001F4CB1"/>
    <w:rsid w:val="001F4ED5"/>
    <w:rsid w:val="001F5343"/>
    <w:rsid w:val="001F5388"/>
    <w:rsid w:val="001F53BF"/>
    <w:rsid w:val="001F54E1"/>
    <w:rsid w:val="001F555D"/>
    <w:rsid w:val="001F5E1B"/>
    <w:rsid w:val="001F5F66"/>
    <w:rsid w:val="001F607A"/>
    <w:rsid w:val="001F662E"/>
    <w:rsid w:val="001F6ED5"/>
    <w:rsid w:val="001F7240"/>
    <w:rsid w:val="001F79C4"/>
    <w:rsid w:val="001F7FC5"/>
    <w:rsid w:val="00200560"/>
    <w:rsid w:val="0020085D"/>
    <w:rsid w:val="00200BA1"/>
    <w:rsid w:val="00200C2B"/>
    <w:rsid w:val="00200E11"/>
    <w:rsid w:val="002013A8"/>
    <w:rsid w:val="0020197D"/>
    <w:rsid w:val="002019D2"/>
    <w:rsid w:val="00201B42"/>
    <w:rsid w:val="00201E8F"/>
    <w:rsid w:val="002020AC"/>
    <w:rsid w:val="002021B2"/>
    <w:rsid w:val="00202A2C"/>
    <w:rsid w:val="00202AD9"/>
    <w:rsid w:val="00203089"/>
    <w:rsid w:val="00203186"/>
    <w:rsid w:val="002033AC"/>
    <w:rsid w:val="002036B9"/>
    <w:rsid w:val="00203B3D"/>
    <w:rsid w:val="002042FE"/>
    <w:rsid w:val="002046F0"/>
    <w:rsid w:val="00204990"/>
    <w:rsid w:val="00204AF8"/>
    <w:rsid w:val="00204CA9"/>
    <w:rsid w:val="00204EE7"/>
    <w:rsid w:val="00204EF5"/>
    <w:rsid w:val="002050BB"/>
    <w:rsid w:val="00205857"/>
    <w:rsid w:val="002058AD"/>
    <w:rsid w:val="00205BAF"/>
    <w:rsid w:val="0020626F"/>
    <w:rsid w:val="00206351"/>
    <w:rsid w:val="002067F1"/>
    <w:rsid w:val="002069AA"/>
    <w:rsid w:val="00206D43"/>
    <w:rsid w:val="00206E1D"/>
    <w:rsid w:val="00207366"/>
    <w:rsid w:val="002074D0"/>
    <w:rsid w:val="002077B6"/>
    <w:rsid w:val="0020794E"/>
    <w:rsid w:val="00207C69"/>
    <w:rsid w:val="00207D89"/>
    <w:rsid w:val="00207EAB"/>
    <w:rsid w:val="00210229"/>
    <w:rsid w:val="0021050A"/>
    <w:rsid w:val="00210F07"/>
    <w:rsid w:val="00210F31"/>
    <w:rsid w:val="002113DF"/>
    <w:rsid w:val="002116DC"/>
    <w:rsid w:val="00211B3E"/>
    <w:rsid w:val="00211E30"/>
    <w:rsid w:val="00212AFA"/>
    <w:rsid w:val="00212D59"/>
    <w:rsid w:val="002132BD"/>
    <w:rsid w:val="002133AF"/>
    <w:rsid w:val="0021369F"/>
    <w:rsid w:val="00213CE8"/>
    <w:rsid w:val="00213F7C"/>
    <w:rsid w:val="0021403D"/>
    <w:rsid w:val="002145B8"/>
    <w:rsid w:val="00214701"/>
    <w:rsid w:val="00214AC1"/>
    <w:rsid w:val="00214D8C"/>
    <w:rsid w:val="002150E2"/>
    <w:rsid w:val="0021516A"/>
    <w:rsid w:val="002151A4"/>
    <w:rsid w:val="002152C0"/>
    <w:rsid w:val="002153B3"/>
    <w:rsid w:val="00215412"/>
    <w:rsid w:val="0021580B"/>
    <w:rsid w:val="00215816"/>
    <w:rsid w:val="00215A2A"/>
    <w:rsid w:val="00215BC7"/>
    <w:rsid w:val="00215FFE"/>
    <w:rsid w:val="002163D4"/>
    <w:rsid w:val="002163F3"/>
    <w:rsid w:val="00216656"/>
    <w:rsid w:val="0021692C"/>
    <w:rsid w:val="00216DB9"/>
    <w:rsid w:val="002173F7"/>
    <w:rsid w:val="0021749E"/>
    <w:rsid w:val="002174E7"/>
    <w:rsid w:val="00217895"/>
    <w:rsid w:val="00217926"/>
    <w:rsid w:val="00217AB5"/>
    <w:rsid w:val="00217C3E"/>
    <w:rsid w:val="00217C43"/>
    <w:rsid w:val="00217D5B"/>
    <w:rsid w:val="0022005F"/>
    <w:rsid w:val="0022039E"/>
    <w:rsid w:val="0022095F"/>
    <w:rsid w:val="00220CC5"/>
    <w:rsid w:val="00221069"/>
    <w:rsid w:val="00221120"/>
    <w:rsid w:val="00221D6C"/>
    <w:rsid w:val="0022211F"/>
    <w:rsid w:val="002222AA"/>
    <w:rsid w:val="00222320"/>
    <w:rsid w:val="00222406"/>
    <w:rsid w:val="00222476"/>
    <w:rsid w:val="0022265A"/>
    <w:rsid w:val="00222827"/>
    <w:rsid w:val="00222AA9"/>
    <w:rsid w:val="00222AC9"/>
    <w:rsid w:val="00222B24"/>
    <w:rsid w:val="00222F0C"/>
    <w:rsid w:val="002231F9"/>
    <w:rsid w:val="002235CF"/>
    <w:rsid w:val="00223B03"/>
    <w:rsid w:val="002240A8"/>
    <w:rsid w:val="002242F0"/>
    <w:rsid w:val="00224391"/>
    <w:rsid w:val="00224A65"/>
    <w:rsid w:val="00224DD0"/>
    <w:rsid w:val="00224E88"/>
    <w:rsid w:val="00224EE0"/>
    <w:rsid w:val="002253DE"/>
    <w:rsid w:val="002257D5"/>
    <w:rsid w:val="002260A1"/>
    <w:rsid w:val="00226104"/>
    <w:rsid w:val="002267CD"/>
    <w:rsid w:val="00226AD7"/>
    <w:rsid w:val="00226CD7"/>
    <w:rsid w:val="00227851"/>
    <w:rsid w:val="00227CB8"/>
    <w:rsid w:val="002300DF"/>
    <w:rsid w:val="00230253"/>
    <w:rsid w:val="002303EC"/>
    <w:rsid w:val="002307C3"/>
    <w:rsid w:val="002308E0"/>
    <w:rsid w:val="00230F60"/>
    <w:rsid w:val="00231391"/>
    <w:rsid w:val="002318A6"/>
    <w:rsid w:val="00231C79"/>
    <w:rsid w:val="00231D17"/>
    <w:rsid w:val="00231F54"/>
    <w:rsid w:val="0023242D"/>
    <w:rsid w:val="002325F8"/>
    <w:rsid w:val="00232604"/>
    <w:rsid w:val="00232731"/>
    <w:rsid w:val="002329B7"/>
    <w:rsid w:val="0023308C"/>
    <w:rsid w:val="0023368D"/>
    <w:rsid w:val="002336DD"/>
    <w:rsid w:val="002339C2"/>
    <w:rsid w:val="00233AFF"/>
    <w:rsid w:val="00233CA1"/>
    <w:rsid w:val="00233FA4"/>
    <w:rsid w:val="002341EB"/>
    <w:rsid w:val="00234215"/>
    <w:rsid w:val="002345F0"/>
    <w:rsid w:val="0023461A"/>
    <w:rsid w:val="0023486B"/>
    <w:rsid w:val="00234A70"/>
    <w:rsid w:val="00235057"/>
    <w:rsid w:val="002355AF"/>
    <w:rsid w:val="00235604"/>
    <w:rsid w:val="0023565D"/>
    <w:rsid w:val="00235F7E"/>
    <w:rsid w:val="00236056"/>
    <w:rsid w:val="00236286"/>
    <w:rsid w:val="002366F3"/>
    <w:rsid w:val="002367C8"/>
    <w:rsid w:val="00236852"/>
    <w:rsid w:val="00237536"/>
    <w:rsid w:val="00237660"/>
    <w:rsid w:val="0023780E"/>
    <w:rsid w:val="00237F37"/>
    <w:rsid w:val="0024011D"/>
    <w:rsid w:val="002402E5"/>
    <w:rsid w:val="00240479"/>
    <w:rsid w:val="002406BA"/>
    <w:rsid w:val="0024086C"/>
    <w:rsid w:val="00240CF4"/>
    <w:rsid w:val="00240EE2"/>
    <w:rsid w:val="0024115C"/>
    <w:rsid w:val="0024125A"/>
    <w:rsid w:val="002418D4"/>
    <w:rsid w:val="00241904"/>
    <w:rsid w:val="00241FD7"/>
    <w:rsid w:val="00242041"/>
    <w:rsid w:val="0024218B"/>
    <w:rsid w:val="0024256E"/>
    <w:rsid w:val="00242731"/>
    <w:rsid w:val="00242D46"/>
    <w:rsid w:val="002437F7"/>
    <w:rsid w:val="00243A7B"/>
    <w:rsid w:val="00243DD8"/>
    <w:rsid w:val="0024424F"/>
    <w:rsid w:val="00244775"/>
    <w:rsid w:val="002447F3"/>
    <w:rsid w:val="00244885"/>
    <w:rsid w:val="00244F51"/>
    <w:rsid w:val="00244FD7"/>
    <w:rsid w:val="00245341"/>
    <w:rsid w:val="0024547C"/>
    <w:rsid w:val="00245587"/>
    <w:rsid w:val="002455E0"/>
    <w:rsid w:val="00245756"/>
    <w:rsid w:val="0024589E"/>
    <w:rsid w:val="00245F84"/>
    <w:rsid w:val="00246323"/>
    <w:rsid w:val="0024649A"/>
    <w:rsid w:val="0024660B"/>
    <w:rsid w:val="002468A8"/>
    <w:rsid w:val="00246BDC"/>
    <w:rsid w:val="00246C96"/>
    <w:rsid w:val="00247004"/>
    <w:rsid w:val="002474C8"/>
    <w:rsid w:val="00247AC8"/>
    <w:rsid w:val="00247CE8"/>
    <w:rsid w:val="00247D27"/>
    <w:rsid w:val="00247D9F"/>
    <w:rsid w:val="00250730"/>
    <w:rsid w:val="00250774"/>
    <w:rsid w:val="0025083C"/>
    <w:rsid w:val="00250C9B"/>
    <w:rsid w:val="00250FE9"/>
    <w:rsid w:val="002513FF"/>
    <w:rsid w:val="00251B16"/>
    <w:rsid w:val="00251E55"/>
    <w:rsid w:val="00251ECE"/>
    <w:rsid w:val="00251F40"/>
    <w:rsid w:val="002520EA"/>
    <w:rsid w:val="002523AB"/>
    <w:rsid w:val="00252B3F"/>
    <w:rsid w:val="00252D03"/>
    <w:rsid w:val="00253378"/>
    <w:rsid w:val="002533D3"/>
    <w:rsid w:val="00253650"/>
    <w:rsid w:val="00253B6A"/>
    <w:rsid w:val="002540C4"/>
    <w:rsid w:val="0025423D"/>
    <w:rsid w:val="0025447C"/>
    <w:rsid w:val="002547F0"/>
    <w:rsid w:val="00254B84"/>
    <w:rsid w:val="00254BAE"/>
    <w:rsid w:val="002550E4"/>
    <w:rsid w:val="0025517C"/>
    <w:rsid w:val="00255381"/>
    <w:rsid w:val="00255493"/>
    <w:rsid w:val="00255961"/>
    <w:rsid w:val="0025599A"/>
    <w:rsid w:val="002559EB"/>
    <w:rsid w:val="00255ACF"/>
    <w:rsid w:val="00255EA8"/>
    <w:rsid w:val="00256544"/>
    <w:rsid w:val="002567BB"/>
    <w:rsid w:val="002568B9"/>
    <w:rsid w:val="00256C5C"/>
    <w:rsid w:val="00256C84"/>
    <w:rsid w:val="00256D23"/>
    <w:rsid w:val="00256D8C"/>
    <w:rsid w:val="00256F6F"/>
    <w:rsid w:val="0025700C"/>
    <w:rsid w:val="00257413"/>
    <w:rsid w:val="00257480"/>
    <w:rsid w:val="0025777A"/>
    <w:rsid w:val="0025787A"/>
    <w:rsid w:val="00257C97"/>
    <w:rsid w:val="00257C9C"/>
    <w:rsid w:val="00257F99"/>
    <w:rsid w:val="0026014C"/>
    <w:rsid w:val="002603C4"/>
    <w:rsid w:val="0026057B"/>
    <w:rsid w:val="002610A7"/>
    <w:rsid w:val="00261215"/>
    <w:rsid w:val="002612DB"/>
    <w:rsid w:val="00261758"/>
    <w:rsid w:val="002617FD"/>
    <w:rsid w:val="002618AB"/>
    <w:rsid w:val="0026193F"/>
    <w:rsid w:val="002619EA"/>
    <w:rsid w:val="00261CF3"/>
    <w:rsid w:val="00261E4F"/>
    <w:rsid w:val="00261ECF"/>
    <w:rsid w:val="00262086"/>
    <w:rsid w:val="002621E6"/>
    <w:rsid w:val="0026275D"/>
    <w:rsid w:val="002627E7"/>
    <w:rsid w:val="0026288D"/>
    <w:rsid w:val="002628EE"/>
    <w:rsid w:val="00262D4E"/>
    <w:rsid w:val="00262EF3"/>
    <w:rsid w:val="002630CF"/>
    <w:rsid w:val="002633D5"/>
    <w:rsid w:val="0026357A"/>
    <w:rsid w:val="0026392D"/>
    <w:rsid w:val="00263A56"/>
    <w:rsid w:val="00263A5A"/>
    <w:rsid w:val="00263F21"/>
    <w:rsid w:val="00264026"/>
    <w:rsid w:val="00264125"/>
    <w:rsid w:val="002643B5"/>
    <w:rsid w:val="002644A3"/>
    <w:rsid w:val="00264B87"/>
    <w:rsid w:val="002650EE"/>
    <w:rsid w:val="002652A0"/>
    <w:rsid w:val="0026566F"/>
    <w:rsid w:val="002657EF"/>
    <w:rsid w:val="00265D59"/>
    <w:rsid w:val="00265DA7"/>
    <w:rsid w:val="00265E1A"/>
    <w:rsid w:val="00265EA8"/>
    <w:rsid w:val="0026611C"/>
    <w:rsid w:val="0026624D"/>
    <w:rsid w:val="00266307"/>
    <w:rsid w:val="00266391"/>
    <w:rsid w:val="00266579"/>
    <w:rsid w:val="002667DC"/>
    <w:rsid w:val="00266A35"/>
    <w:rsid w:val="00266D54"/>
    <w:rsid w:val="00267047"/>
    <w:rsid w:val="0026735C"/>
    <w:rsid w:val="00267543"/>
    <w:rsid w:val="00267D03"/>
    <w:rsid w:val="00267D69"/>
    <w:rsid w:val="00267DA7"/>
    <w:rsid w:val="00267F0D"/>
    <w:rsid w:val="00270202"/>
    <w:rsid w:val="002702FA"/>
    <w:rsid w:val="0027049D"/>
    <w:rsid w:val="002706A8"/>
    <w:rsid w:val="00270705"/>
    <w:rsid w:val="00271254"/>
    <w:rsid w:val="0027159D"/>
    <w:rsid w:val="00271AAA"/>
    <w:rsid w:val="00271B48"/>
    <w:rsid w:val="00272116"/>
    <w:rsid w:val="00272AFD"/>
    <w:rsid w:val="00272E37"/>
    <w:rsid w:val="002739EB"/>
    <w:rsid w:val="00273ACD"/>
    <w:rsid w:val="00273E4A"/>
    <w:rsid w:val="002745E5"/>
    <w:rsid w:val="00274814"/>
    <w:rsid w:val="00274B7A"/>
    <w:rsid w:val="00274CC1"/>
    <w:rsid w:val="00275107"/>
    <w:rsid w:val="00275422"/>
    <w:rsid w:val="00275440"/>
    <w:rsid w:val="00275E5F"/>
    <w:rsid w:val="00276032"/>
    <w:rsid w:val="00276415"/>
    <w:rsid w:val="00276664"/>
    <w:rsid w:val="00276ACD"/>
    <w:rsid w:val="00276D22"/>
    <w:rsid w:val="00276E75"/>
    <w:rsid w:val="00276FA9"/>
    <w:rsid w:val="00277423"/>
    <w:rsid w:val="00277A8F"/>
    <w:rsid w:val="00277B59"/>
    <w:rsid w:val="00277BD8"/>
    <w:rsid w:val="002803CB"/>
    <w:rsid w:val="0028049A"/>
    <w:rsid w:val="002805A0"/>
    <w:rsid w:val="0028079E"/>
    <w:rsid w:val="0028080A"/>
    <w:rsid w:val="0028089A"/>
    <w:rsid w:val="002809A5"/>
    <w:rsid w:val="002813F6"/>
    <w:rsid w:val="00281833"/>
    <w:rsid w:val="00281B45"/>
    <w:rsid w:val="00281CB6"/>
    <w:rsid w:val="002823A9"/>
    <w:rsid w:val="00282885"/>
    <w:rsid w:val="00282A98"/>
    <w:rsid w:val="00282D31"/>
    <w:rsid w:val="002831C2"/>
    <w:rsid w:val="00283460"/>
    <w:rsid w:val="00283541"/>
    <w:rsid w:val="00283616"/>
    <w:rsid w:val="002836D9"/>
    <w:rsid w:val="00283CD4"/>
    <w:rsid w:val="00283F3C"/>
    <w:rsid w:val="002841A0"/>
    <w:rsid w:val="002845A0"/>
    <w:rsid w:val="002845D9"/>
    <w:rsid w:val="0028479C"/>
    <w:rsid w:val="0028494E"/>
    <w:rsid w:val="00284BA3"/>
    <w:rsid w:val="00284C53"/>
    <w:rsid w:val="00284D76"/>
    <w:rsid w:val="00284EE7"/>
    <w:rsid w:val="00284F0D"/>
    <w:rsid w:val="002853DD"/>
    <w:rsid w:val="00285C51"/>
    <w:rsid w:val="00285CFA"/>
    <w:rsid w:val="0028606D"/>
    <w:rsid w:val="0028628B"/>
    <w:rsid w:val="0028651E"/>
    <w:rsid w:val="002866D6"/>
    <w:rsid w:val="00286A8B"/>
    <w:rsid w:val="00286DAC"/>
    <w:rsid w:val="0028711F"/>
    <w:rsid w:val="002871F1"/>
    <w:rsid w:val="00287548"/>
    <w:rsid w:val="00287923"/>
    <w:rsid w:val="0028794E"/>
    <w:rsid w:val="00287A28"/>
    <w:rsid w:val="00287A5E"/>
    <w:rsid w:val="0029019D"/>
    <w:rsid w:val="0029020C"/>
    <w:rsid w:val="00290395"/>
    <w:rsid w:val="002903ED"/>
    <w:rsid w:val="002906A6"/>
    <w:rsid w:val="00291806"/>
    <w:rsid w:val="00291E1F"/>
    <w:rsid w:val="0029236F"/>
    <w:rsid w:val="0029254E"/>
    <w:rsid w:val="00292A6F"/>
    <w:rsid w:val="00292A97"/>
    <w:rsid w:val="00292DFE"/>
    <w:rsid w:val="00292E02"/>
    <w:rsid w:val="0029311A"/>
    <w:rsid w:val="0029348A"/>
    <w:rsid w:val="002936AE"/>
    <w:rsid w:val="0029388E"/>
    <w:rsid w:val="0029402B"/>
    <w:rsid w:val="0029413E"/>
    <w:rsid w:val="002941CD"/>
    <w:rsid w:val="002945A7"/>
    <w:rsid w:val="00294BBC"/>
    <w:rsid w:val="00294F9D"/>
    <w:rsid w:val="00294FE1"/>
    <w:rsid w:val="0029503A"/>
    <w:rsid w:val="002950DF"/>
    <w:rsid w:val="00295544"/>
    <w:rsid w:val="00295743"/>
    <w:rsid w:val="002958FA"/>
    <w:rsid w:val="00295A36"/>
    <w:rsid w:val="00295AA1"/>
    <w:rsid w:val="00295C11"/>
    <w:rsid w:val="00295C2C"/>
    <w:rsid w:val="00296643"/>
    <w:rsid w:val="0029674B"/>
    <w:rsid w:val="00296AB2"/>
    <w:rsid w:val="00296AB7"/>
    <w:rsid w:val="00296B20"/>
    <w:rsid w:val="00296BE5"/>
    <w:rsid w:val="00296C4B"/>
    <w:rsid w:val="00296D85"/>
    <w:rsid w:val="00296DDA"/>
    <w:rsid w:val="00296F2D"/>
    <w:rsid w:val="002970BB"/>
    <w:rsid w:val="0029744C"/>
    <w:rsid w:val="002A0383"/>
    <w:rsid w:val="002A0A8E"/>
    <w:rsid w:val="002A0D38"/>
    <w:rsid w:val="002A15EE"/>
    <w:rsid w:val="002A180A"/>
    <w:rsid w:val="002A19C4"/>
    <w:rsid w:val="002A1FAA"/>
    <w:rsid w:val="002A210C"/>
    <w:rsid w:val="002A214D"/>
    <w:rsid w:val="002A2389"/>
    <w:rsid w:val="002A25E6"/>
    <w:rsid w:val="002A26E2"/>
    <w:rsid w:val="002A2745"/>
    <w:rsid w:val="002A2B12"/>
    <w:rsid w:val="002A2B65"/>
    <w:rsid w:val="002A2B9D"/>
    <w:rsid w:val="002A2C36"/>
    <w:rsid w:val="002A2CC0"/>
    <w:rsid w:val="002A2D30"/>
    <w:rsid w:val="002A2DCD"/>
    <w:rsid w:val="002A2F53"/>
    <w:rsid w:val="002A30AE"/>
    <w:rsid w:val="002A32FC"/>
    <w:rsid w:val="002A345B"/>
    <w:rsid w:val="002A3476"/>
    <w:rsid w:val="002A3528"/>
    <w:rsid w:val="002A357E"/>
    <w:rsid w:val="002A3C27"/>
    <w:rsid w:val="002A3CE1"/>
    <w:rsid w:val="002A3DEC"/>
    <w:rsid w:val="002A41EE"/>
    <w:rsid w:val="002A45A9"/>
    <w:rsid w:val="002A4C82"/>
    <w:rsid w:val="002A4E7E"/>
    <w:rsid w:val="002A566C"/>
    <w:rsid w:val="002A56BE"/>
    <w:rsid w:val="002A582F"/>
    <w:rsid w:val="002A5853"/>
    <w:rsid w:val="002A59A9"/>
    <w:rsid w:val="002A5BC6"/>
    <w:rsid w:val="002A5BE8"/>
    <w:rsid w:val="002A5C20"/>
    <w:rsid w:val="002A673B"/>
    <w:rsid w:val="002A696C"/>
    <w:rsid w:val="002A6C9D"/>
    <w:rsid w:val="002A71D0"/>
    <w:rsid w:val="002A786B"/>
    <w:rsid w:val="002A795B"/>
    <w:rsid w:val="002A7FA6"/>
    <w:rsid w:val="002B0A4A"/>
    <w:rsid w:val="002B0B48"/>
    <w:rsid w:val="002B0CC0"/>
    <w:rsid w:val="002B1187"/>
    <w:rsid w:val="002B1216"/>
    <w:rsid w:val="002B12BE"/>
    <w:rsid w:val="002B1325"/>
    <w:rsid w:val="002B157B"/>
    <w:rsid w:val="002B15F3"/>
    <w:rsid w:val="002B26DF"/>
    <w:rsid w:val="002B2951"/>
    <w:rsid w:val="002B2D85"/>
    <w:rsid w:val="002B2E92"/>
    <w:rsid w:val="002B3005"/>
    <w:rsid w:val="002B30BB"/>
    <w:rsid w:val="002B31DC"/>
    <w:rsid w:val="002B35A8"/>
    <w:rsid w:val="002B35B3"/>
    <w:rsid w:val="002B39E5"/>
    <w:rsid w:val="002B3AEA"/>
    <w:rsid w:val="002B3C03"/>
    <w:rsid w:val="002B3FE4"/>
    <w:rsid w:val="002B4049"/>
    <w:rsid w:val="002B411F"/>
    <w:rsid w:val="002B4504"/>
    <w:rsid w:val="002B4562"/>
    <w:rsid w:val="002B45C4"/>
    <w:rsid w:val="002B486E"/>
    <w:rsid w:val="002B48DB"/>
    <w:rsid w:val="002B4A38"/>
    <w:rsid w:val="002B4AB4"/>
    <w:rsid w:val="002B4C73"/>
    <w:rsid w:val="002B5240"/>
    <w:rsid w:val="002B5702"/>
    <w:rsid w:val="002B59E1"/>
    <w:rsid w:val="002B5DF3"/>
    <w:rsid w:val="002B60B9"/>
    <w:rsid w:val="002B687D"/>
    <w:rsid w:val="002B6E11"/>
    <w:rsid w:val="002B6EB5"/>
    <w:rsid w:val="002B731A"/>
    <w:rsid w:val="002B7327"/>
    <w:rsid w:val="002B76B7"/>
    <w:rsid w:val="002B77E3"/>
    <w:rsid w:val="002B7D9C"/>
    <w:rsid w:val="002C0031"/>
    <w:rsid w:val="002C05EE"/>
    <w:rsid w:val="002C06F7"/>
    <w:rsid w:val="002C0708"/>
    <w:rsid w:val="002C0979"/>
    <w:rsid w:val="002C0B56"/>
    <w:rsid w:val="002C0E79"/>
    <w:rsid w:val="002C12FE"/>
    <w:rsid w:val="002C13B0"/>
    <w:rsid w:val="002C147F"/>
    <w:rsid w:val="002C170B"/>
    <w:rsid w:val="002C19B6"/>
    <w:rsid w:val="002C1A63"/>
    <w:rsid w:val="002C1D0F"/>
    <w:rsid w:val="002C20FC"/>
    <w:rsid w:val="002C21D5"/>
    <w:rsid w:val="002C269B"/>
    <w:rsid w:val="002C2A2D"/>
    <w:rsid w:val="002C2B9B"/>
    <w:rsid w:val="002C2C11"/>
    <w:rsid w:val="002C2C7E"/>
    <w:rsid w:val="002C2F1F"/>
    <w:rsid w:val="002C34BA"/>
    <w:rsid w:val="002C359A"/>
    <w:rsid w:val="002C3A1C"/>
    <w:rsid w:val="002C3A88"/>
    <w:rsid w:val="002C3AD4"/>
    <w:rsid w:val="002C3B56"/>
    <w:rsid w:val="002C3B9D"/>
    <w:rsid w:val="002C3BAD"/>
    <w:rsid w:val="002C4146"/>
    <w:rsid w:val="002C4157"/>
    <w:rsid w:val="002C431E"/>
    <w:rsid w:val="002C4DBA"/>
    <w:rsid w:val="002C4F47"/>
    <w:rsid w:val="002C4F6C"/>
    <w:rsid w:val="002C5133"/>
    <w:rsid w:val="002C52E7"/>
    <w:rsid w:val="002C53EB"/>
    <w:rsid w:val="002C5884"/>
    <w:rsid w:val="002C590F"/>
    <w:rsid w:val="002C5E6C"/>
    <w:rsid w:val="002C5FA2"/>
    <w:rsid w:val="002C6072"/>
    <w:rsid w:val="002C626C"/>
    <w:rsid w:val="002C6284"/>
    <w:rsid w:val="002C63F8"/>
    <w:rsid w:val="002C647E"/>
    <w:rsid w:val="002C64CC"/>
    <w:rsid w:val="002C6B14"/>
    <w:rsid w:val="002C6BC5"/>
    <w:rsid w:val="002C6F84"/>
    <w:rsid w:val="002C7147"/>
    <w:rsid w:val="002C76D5"/>
    <w:rsid w:val="002C7F23"/>
    <w:rsid w:val="002D0075"/>
    <w:rsid w:val="002D04B5"/>
    <w:rsid w:val="002D04BA"/>
    <w:rsid w:val="002D0533"/>
    <w:rsid w:val="002D05B0"/>
    <w:rsid w:val="002D06F6"/>
    <w:rsid w:val="002D077E"/>
    <w:rsid w:val="002D07CA"/>
    <w:rsid w:val="002D0808"/>
    <w:rsid w:val="002D0B25"/>
    <w:rsid w:val="002D1043"/>
    <w:rsid w:val="002D10EE"/>
    <w:rsid w:val="002D1427"/>
    <w:rsid w:val="002D14C7"/>
    <w:rsid w:val="002D1B6A"/>
    <w:rsid w:val="002D1BC1"/>
    <w:rsid w:val="002D1C1F"/>
    <w:rsid w:val="002D1EBD"/>
    <w:rsid w:val="002D227B"/>
    <w:rsid w:val="002D27B0"/>
    <w:rsid w:val="002D2805"/>
    <w:rsid w:val="002D2CA1"/>
    <w:rsid w:val="002D2CA5"/>
    <w:rsid w:val="002D2DB4"/>
    <w:rsid w:val="002D31B1"/>
    <w:rsid w:val="002D355E"/>
    <w:rsid w:val="002D39CA"/>
    <w:rsid w:val="002D3B5B"/>
    <w:rsid w:val="002D4481"/>
    <w:rsid w:val="002D4660"/>
    <w:rsid w:val="002D46B6"/>
    <w:rsid w:val="002D47DD"/>
    <w:rsid w:val="002D480F"/>
    <w:rsid w:val="002D4854"/>
    <w:rsid w:val="002D48EB"/>
    <w:rsid w:val="002D4AD8"/>
    <w:rsid w:val="002D4BAC"/>
    <w:rsid w:val="002D4D74"/>
    <w:rsid w:val="002D5344"/>
    <w:rsid w:val="002D5477"/>
    <w:rsid w:val="002D5862"/>
    <w:rsid w:val="002D5A3A"/>
    <w:rsid w:val="002D5EC3"/>
    <w:rsid w:val="002D5FAA"/>
    <w:rsid w:val="002D601A"/>
    <w:rsid w:val="002D6606"/>
    <w:rsid w:val="002D683F"/>
    <w:rsid w:val="002D69D2"/>
    <w:rsid w:val="002D6A79"/>
    <w:rsid w:val="002D7643"/>
    <w:rsid w:val="002D79AD"/>
    <w:rsid w:val="002D7DEB"/>
    <w:rsid w:val="002D7F0B"/>
    <w:rsid w:val="002E0005"/>
    <w:rsid w:val="002E0669"/>
    <w:rsid w:val="002E06DC"/>
    <w:rsid w:val="002E07F5"/>
    <w:rsid w:val="002E082F"/>
    <w:rsid w:val="002E09C9"/>
    <w:rsid w:val="002E0C96"/>
    <w:rsid w:val="002E0DFB"/>
    <w:rsid w:val="002E1096"/>
    <w:rsid w:val="002E12D6"/>
    <w:rsid w:val="002E13C2"/>
    <w:rsid w:val="002E1678"/>
    <w:rsid w:val="002E17E9"/>
    <w:rsid w:val="002E1986"/>
    <w:rsid w:val="002E1AAB"/>
    <w:rsid w:val="002E1AFD"/>
    <w:rsid w:val="002E1D27"/>
    <w:rsid w:val="002E20E7"/>
    <w:rsid w:val="002E2136"/>
    <w:rsid w:val="002E237B"/>
    <w:rsid w:val="002E24FA"/>
    <w:rsid w:val="002E2546"/>
    <w:rsid w:val="002E25EB"/>
    <w:rsid w:val="002E27A6"/>
    <w:rsid w:val="002E27C9"/>
    <w:rsid w:val="002E2A09"/>
    <w:rsid w:val="002E308B"/>
    <w:rsid w:val="002E3130"/>
    <w:rsid w:val="002E32EB"/>
    <w:rsid w:val="002E344E"/>
    <w:rsid w:val="002E360A"/>
    <w:rsid w:val="002E3682"/>
    <w:rsid w:val="002E407D"/>
    <w:rsid w:val="002E4939"/>
    <w:rsid w:val="002E4C78"/>
    <w:rsid w:val="002E680B"/>
    <w:rsid w:val="002E6863"/>
    <w:rsid w:val="002E69DB"/>
    <w:rsid w:val="002E6B1B"/>
    <w:rsid w:val="002E6B95"/>
    <w:rsid w:val="002E6D2D"/>
    <w:rsid w:val="002E6DA4"/>
    <w:rsid w:val="002E7045"/>
    <w:rsid w:val="002E7296"/>
    <w:rsid w:val="002E7314"/>
    <w:rsid w:val="002E737F"/>
    <w:rsid w:val="002E749F"/>
    <w:rsid w:val="002E7677"/>
    <w:rsid w:val="002E781B"/>
    <w:rsid w:val="002E793C"/>
    <w:rsid w:val="002E7ADC"/>
    <w:rsid w:val="002E7BDD"/>
    <w:rsid w:val="002E7C0F"/>
    <w:rsid w:val="002E7D42"/>
    <w:rsid w:val="002F04A0"/>
    <w:rsid w:val="002F04C8"/>
    <w:rsid w:val="002F051A"/>
    <w:rsid w:val="002F0880"/>
    <w:rsid w:val="002F0B97"/>
    <w:rsid w:val="002F0BB1"/>
    <w:rsid w:val="002F0C21"/>
    <w:rsid w:val="002F10FA"/>
    <w:rsid w:val="002F13D7"/>
    <w:rsid w:val="002F17D7"/>
    <w:rsid w:val="002F1F69"/>
    <w:rsid w:val="002F2019"/>
    <w:rsid w:val="002F2184"/>
    <w:rsid w:val="002F21AA"/>
    <w:rsid w:val="002F248C"/>
    <w:rsid w:val="002F25D7"/>
    <w:rsid w:val="002F298F"/>
    <w:rsid w:val="002F2AE3"/>
    <w:rsid w:val="002F2CDB"/>
    <w:rsid w:val="002F2ED6"/>
    <w:rsid w:val="002F34FC"/>
    <w:rsid w:val="002F35F0"/>
    <w:rsid w:val="002F3F0D"/>
    <w:rsid w:val="002F4066"/>
    <w:rsid w:val="002F40CC"/>
    <w:rsid w:val="002F431B"/>
    <w:rsid w:val="002F45AA"/>
    <w:rsid w:val="002F4689"/>
    <w:rsid w:val="002F48AC"/>
    <w:rsid w:val="002F4E10"/>
    <w:rsid w:val="002F53A5"/>
    <w:rsid w:val="002F59AB"/>
    <w:rsid w:val="002F5DB5"/>
    <w:rsid w:val="002F5FF7"/>
    <w:rsid w:val="002F61EC"/>
    <w:rsid w:val="002F65C6"/>
    <w:rsid w:val="002F6749"/>
    <w:rsid w:val="002F67EA"/>
    <w:rsid w:val="002F6909"/>
    <w:rsid w:val="002F69E5"/>
    <w:rsid w:val="002F6AF7"/>
    <w:rsid w:val="002F6EB0"/>
    <w:rsid w:val="002F7052"/>
    <w:rsid w:val="002F733C"/>
    <w:rsid w:val="002F737C"/>
    <w:rsid w:val="002F78D0"/>
    <w:rsid w:val="002F798D"/>
    <w:rsid w:val="002F79D4"/>
    <w:rsid w:val="0030008D"/>
    <w:rsid w:val="00300206"/>
    <w:rsid w:val="003003D6"/>
    <w:rsid w:val="003006E4"/>
    <w:rsid w:val="00300BD9"/>
    <w:rsid w:val="00300F08"/>
    <w:rsid w:val="00300F47"/>
    <w:rsid w:val="00301217"/>
    <w:rsid w:val="00301BCC"/>
    <w:rsid w:val="00301D09"/>
    <w:rsid w:val="003020B6"/>
    <w:rsid w:val="003022AD"/>
    <w:rsid w:val="00302381"/>
    <w:rsid w:val="003023A9"/>
    <w:rsid w:val="00303002"/>
    <w:rsid w:val="0030305D"/>
    <w:rsid w:val="0030312E"/>
    <w:rsid w:val="0030337D"/>
    <w:rsid w:val="00303709"/>
    <w:rsid w:val="00303714"/>
    <w:rsid w:val="003038F9"/>
    <w:rsid w:val="00303C31"/>
    <w:rsid w:val="00303F4A"/>
    <w:rsid w:val="0030415F"/>
    <w:rsid w:val="003042B2"/>
    <w:rsid w:val="00304B48"/>
    <w:rsid w:val="0030552A"/>
    <w:rsid w:val="00305868"/>
    <w:rsid w:val="00305C63"/>
    <w:rsid w:val="00305DD0"/>
    <w:rsid w:val="003066D9"/>
    <w:rsid w:val="0030678E"/>
    <w:rsid w:val="003067B8"/>
    <w:rsid w:val="00306801"/>
    <w:rsid w:val="00306B80"/>
    <w:rsid w:val="00306CCB"/>
    <w:rsid w:val="003071BD"/>
    <w:rsid w:val="0030750A"/>
    <w:rsid w:val="003078BE"/>
    <w:rsid w:val="00307E06"/>
    <w:rsid w:val="003107F8"/>
    <w:rsid w:val="00310C81"/>
    <w:rsid w:val="00311024"/>
    <w:rsid w:val="0031144E"/>
    <w:rsid w:val="003116C3"/>
    <w:rsid w:val="003117E2"/>
    <w:rsid w:val="00311973"/>
    <w:rsid w:val="00311C6E"/>
    <w:rsid w:val="00311DA8"/>
    <w:rsid w:val="00311EBB"/>
    <w:rsid w:val="00311FF0"/>
    <w:rsid w:val="00312156"/>
    <w:rsid w:val="003126B0"/>
    <w:rsid w:val="003127BA"/>
    <w:rsid w:val="003128C2"/>
    <w:rsid w:val="003137C2"/>
    <w:rsid w:val="003138B6"/>
    <w:rsid w:val="00314006"/>
    <w:rsid w:val="00314119"/>
    <w:rsid w:val="003142FC"/>
    <w:rsid w:val="0031474E"/>
    <w:rsid w:val="00314A8F"/>
    <w:rsid w:val="00314FAD"/>
    <w:rsid w:val="0031509B"/>
    <w:rsid w:val="003154AA"/>
    <w:rsid w:val="00315731"/>
    <w:rsid w:val="00315A72"/>
    <w:rsid w:val="00315DCC"/>
    <w:rsid w:val="00316457"/>
    <w:rsid w:val="0031664E"/>
    <w:rsid w:val="00316A46"/>
    <w:rsid w:val="0031709B"/>
    <w:rsid w:val="003170CE"/>
    <w:rsid w:val="00317252"/>
    <w:rsid w:val="00317682"/>
    <w:rsid w:val="003179C6"/>
    <w:rsid w:val="00317B4C"/>
    <w:rsid w:val="00317D80"/>
    <w:rsid w:val="00317E9A"/>
    <w:rsid w:val="00320441"/>
    <w:rsid w:val="0032094E"/>
    <w:rsid w:val="00320998"/>
    <w:rsid w:val="00320C42"/>
    <w:rsid w:val="00320F05"/>
    <w:rsid w:val="00321242"/>
    <w:rsid w:val="0032128A"/>
    <w:rsid w:val="003218F2"/>
    <w:rsid w:val="00321A58"/>
    <w:rsid w:val="00321A90"/>
    <w:rsid w:val="00321DD0"/>
    <w:rsid w:val="00321FBC"/>
    <w:rsid w:val="00322051"/>
    <w:rsid w:val="003220F7"/>
    <w:rsid w:val="003222B4"/>
    <w:rsid w:val="00322412"/>
    <w:rsid w:val="00322879"/>
    <w:rsid w:val="003229B4"/>
    <w:rsid w:val="00322A76"/>
    <w:rsid w:val="00322C49"/>
    <w:rsid w:val="00322EDF"/>
    <w:rsid w:val="003233D4"/>
    <w:rsid w:val="0032344B"/>
    <w:rsid w:val="0032371E"/>
    <w:rsid w:val="0032383C"/>
    <w:rsid w:val="0032389C"/>
    <w:rsid w:val="003238F0"/>
    <w:rsid w:val="00323A32"/>
    <w:rsid w:val="00323DA3"/>
    <w:rsid w:val="00324C0A"/>
    <w:rsid w:val="00324E4D"/>
    <w:rsid w:val="003253C0"/>
    <w:rsid w:val="00325553"/>
    <w:rsid w:val="003267BE"/>
    <w:rsid w:val="00326823"/>
    <w:rsid w:val="00326832"/>
    <w:rsid w:val="00326C84"/>
    <w:rsid w:val="00326E8A"/>
    <w:rsid w:val="003270CD"/>
    <w:rsid w:val="00327388"/>
    <w:rsid w:val="00327476"/>
    <w:rsid w:val="003276E4"/>
    <w:rsid w:val="003277BC"/>
    <w:rsid w:val="00327A50"/>
    <w:rsid w:val="0033038F"/>
    <w:rsid w:val="003305A2"/>
    <w:rsid w:val="00330AE4"/>
    <w:rsid w:val="00330C87"/>
    <w:rsid w:val="00330E6E"/>
    <w:rsid w:val="00330E93"/>
    <w:rsid w:val="0033153F"/>
    <w:rsid w:val="003319D6"/>
    <w:rsid w:val="00331A20"/>
    <w:rsid w:val="00331A6C"/>
    <w:rsid w:val="00331DFF"/>
    <w:rsid w:val="00332A44"/>
    <w:rsid w:val="003331A8"/>
    <w:rsid w:val="003333E6"/>
    <w:rsid w:val="003336C7"/>
    <w:rsid w:val="00333803"/>
    <w:rsid w:val="00333B6B"/>
    <w:rsid w:val="00334660"/>
    <w:rsid w:val="003346C3"/>
    <w:rsid w:val="00334745"/>
    <w:rsid w:val="00334A70"/>
    <w:rsid w:val="00334CBF"/>
    <w:rsid w:val="00334CC2"/>
    <w:rsid w:val="00334D55"/>
    <w:rsid w:val="00334E6F"/>
    <w:rsid w:val="00334EA2"/>
    <w:rsid w:val="003350A8"/>
    <w:rsid w:val="003351EE"/>
    <w:rsid w:val="0033541C"/>
    <w:rsid w:val="00335645"/>
    <w:rsid w:val="00335AE1"/>
    <w:rsid w:val="00335BB0"/>
    <w:rsid w:val="00335C75"/>
    <w:rsid w:val="00335D37"/>
    <w:rsid w:val="003369D9"/>
    <w:rsid w:val="00336AD4"/>
    <w:rsid w:val="00336B34"/>
    <w:rsid w:val="00336D59"/>
    <w:rsid w:val="00336DEC"/>
    <w:rsid w:val="0033702B"/>
    <w:rsid w:val="0033738E"/>
    <w:rsid w:val="003374CD"/>
    <w:rsid w:val="00337549"/>
    <w:rsid w:val="003375FA"/>
    <w:rsid w:val="00337650"/>
    <w:rsid w:val="0033774D"/>
    <w:rsid w:val="003377D6"/>
    <w:rsid w:val="00337BAF"/>
    <w:rsid w:val="00337BB5"/>
    <w:rsid w:val="0034004E"/>
    <w:rsid w:val="0034030C"/>
    <w:rsid w:val="003405A8"/>
    <w:rsid w:val="0034065A"/>
    <w:rsid w:val="00340722"/>
    <w:rsid w:val="003408E4"/>
    <w:rsid w:val="00340971"/>
    <w:rsid w:val="00340C40"/>
    <w:rsid w:val="00341652"/>
    <w:rsid w:val="00341DD0"/>
    <w:rsid w:val="00342189"/>
    <w:rsid w:val="003424C3"/>
    <w:rsid w:val="00342540"/>
    <w:rsid w:val="003428C5"/>
    <w:rsid w:val="00342AF1"/>
    <w:rsid w:val="00342BA5"/>
    <w:rsid w:val="00342E50"/>
    <w:rsid w:val="00342F3D"/>
    <w:rsid w:val="00342FC3"/>
    <w:rsid w:val="00343574"/>
    <w:rsid w:val="003435C2"/>
    <w:rsid w:val="003436E6"/>
    <w:rsid w:val="00343C85"/>
    <w:rsid w:val="00344324"/>
    <w:rsid w:val="003445B1"/>
    <w:rsid w:val="003446C7"/>
    <w:rsid w:val="00344C2A"/>
    <w:rsid w:val="0034503D"/>
    <w:rsid w:val="003450F6"/>
    <w:rsid w:val="003451A7"/>
    <w:rsid w:val="003454E3"/>
    <w:rsid w:val="003455AF"/>
    <w:rsid w:val="00345C67"/>
    <w:rsid w:val="00345CBA"/>
    <w:rsid w:val="00345DF1"/>
    <w:rsid w:val="00345E03"/>
    <w:rsid w:val="00346051"/>
    <w:rsid w:val="0034624A"/>
    <w:rsid w:val="003462C8"/>
    <w:rsid w:val="00346532"/>
    <w:rsid w:val="00346626"/>
    <w:rsid w:val="0034691B"/>
    <w:rsid w:val="00346C1C"/>
    <w:rsid w:val="00347164"/>
    <w:rsid w:val="003471A3"/>
    <w:rsid w:val="00347296"/>
    <w:rsid w:val="0034749C"/>
    <w:rsid w:val="0034770D"/>
    <w:rsid w:val="00347F91"/>
    <w:rsid w:val="00347FF1"/>
    <w:rsid w:val="0035033F"/>
    <w:rsid w:val="00350474"/>
    <w:rsid w:val="003504A8"/>
    <w:rsid w:val="00350752"/>
    <w:rsid w:val="00350863"/>
    <w:rsid w:val="0035090A"/>
    <w:rsid w:val="00351306"/>
    <w:rsid w:val="00351439"/>
    <w:rsid w:val="003517E6"/>
    <w:rsid w:val="003520B5"/>
    <w:rsid w:val="003525BF"/>
    <w:rsid w:val="00352A29"/>
    <w:rsid w:val="00352C84"/>
    <w:rsid w:val="00352F4E"/>
    <w:rsid w:val="00352FA3"/>
    <w:rsid w:val="00353240"/>
    <w:rsid w:val="0035325A"/>
    <w:rsid w:val="0035346B"/>
    <w:rsid w:val="00353697"/>
    <w:rsid w:val="0035391C"/>
    <w:rsid w:val="00353B8D"/>
    <w:rsid w:val="00353CA3"/>
    <w:rsid w:val="00353CA8"/>
    <w:rsid w:val="0035424C"/>
    <w:rsid w:val="003545FF"/>
    <w:rsid w:val="00354898"/>
    <w:rsid w:val="00354991"/>
    <w:rsid w:val="00354D71"/>
    <w:rsid w:val="00355048"/>
    <w:rsid w:val="0035512A"/>
    <w:rsid w:val="00355419"/>
    <w:rsid w:val="00355436"/>
    <w:rsid w:val="00355D1A"/>
    <w:rsid w:val="00355DE9"/>
    <w:rsid w:val="00355E4B"/>
    <w:rsid w:val="00355F12"/>
    <w:rsid w:val="003562F2"/>
    <w:rsid w:val="00356DE0"/>
    <w:rsid w:val="00356F1E"/>
    <w:rsid w:val="003575DB"/>
    <w:rsid w:val="0035793A"/>
    <w:rsid w:val="00357A25"/>
    <w:rsid w:val="00357A3A"/>
    <w:rsid w:val="00357E89"/>
    <w:rsid w:val="00360124"/>
    <w:rsid w:val="0036014D"/>
    <w:rsid w:val="003601EF"/>
    <w:rsid w:val="003603A1"/>
    <w:rsid w:val="00360424"/>
    <w:rsid w:val="00360618"/>
    <w:rsid w:val="00360821"/>
    <w:rsid w:val="00360852"/>
    <w:rsid w:val="00360A04"/>
    <w:rsid w:val="00360CFF"/>
    <w:rsid w:val="00360D10"/>
    <w:rsid w:val="00361055"/>
    <w:rsid w:val="0036164A"/>
    <w:rsid w:val="00362112"/>
    <w:rsid w:val="0036240F"/>
    <w:rsid w:val="0036268E"/>
    <w:rsid w:val="003628E6"/>
    <w:rsid w:val="00362CEE"/>
    <w:rsid w:val="00362E0C"/>
    <w:rsid w:val="003632F3"/>
    <w:rsid w:val="003633AC"/>
    <w:rsid w:val="00363608"/>
    <w:rsid w:val="0036402C"/>
    <w:rsid w:val="00364628"/>
    <w:rsid w:val="00364BEF"/>
    <w:rsid w:val="00365017"/>
    <w:rsid w:val="0036503C"/>
    <w:rsid w:val="0036518D"/>
    <w:rsid w:val="0036553E"/>
    <w:rsid w:val="00365B86"/>
    <w:rsid w:val="00365D1F"/>
    <w:rsid w:val="00365E1C"/>
    <w:rsid w:val="00366713"/>
    <w:rsid w:val="00367027"/>
    <w:rsid w:val="00367567"/>
    <w:rsid w:val="003675EB"/>
    <w:rsid w:val="003677C4"/>
    <w:rsid w:val="00367A1E"/>
    <w:rsid w:val="00367A4D"/>
    <w:rsid w:val="00367B3D"/>
    <w:rsid w:val="00367B55"/>
    <w:rsid w:val="00367F39"/>
    <w:rsid w:val="0037037A"/>
    <w:rsid w:val="00370518"/>
    <w:rsid w:val="00370B21"/>
    <w:rsid w:val="00370C6D"/>
    <w:rsid w:val="00370FB1"/>
    <w:rsid w:val="003712D4"/>
    <w:rsid w:val="003713AB"/>
    <w:rsid w:val="00372218"/>
    <w:rsid w:val="003725D5"/>
    <w:rsid w:val="003729E2"/>
    <w:rsid w:val="00372B81"/>
    <w:rsid w:val="00372DF3"/>
    <w:rsid w:val="00373670"/>
    <w:rsid w:val="00373AB1"/>
    <w:rsid w:val="0037405C"/>
    <w:rsid w:val="00374369"/>
    <w:rsid w:val="003746E3"/>
    <w:rsid w:val="00374717"/>
    <w:rsid w:val="00374776"/>
    <w:rsid w:val="00374DB7"/>
    <w:rsid w:val="00375136"/>
    <w:rsid w:val="003752B7"/>
    <w:rsid w:val="003755DB"/>
    <w:rsid w:val="00376238"/>
    <w:rsid w:val="003762FD"/>
    <w:rsid w:val="00376356"/>
    <w:rsid w:val="003765D9"/>
    <w:rsid w:val="0037691C"/>
    <w:rsid w:val="0037763F"/>
    <w:rsid w:val="003776E6"/>
    <w:rsid w:val="0037781A"/>
    <w:rsid w:val="003778B7"/>
    <w:rsid w:val="00377F0F"/>
    <w:rsid w:val="00377F63"/>
    <w:rsid w:val="0038023E"/>
    <w:rsid w:val="00380461"/>
    <w:rsid w:val="003807A4"/>
    <w:rsid w:val="003808D1"/>
    <w:rsid w:val="00380D2A"/>
    <w:rsid w:val="0038192E"/>
    <w:rsid w:val="00381964"/>
    <w:rsid w:val="00381C9E"/>
    <w:rsid w:val="00382062"/>
    <w:rsid w:val="003820F3"/>
    <w:rsid w:val="003826E3"/>
    <w:rsid w:val="0038291B"/>
    <w:rsid w:val="00382DC3"/>
    <w:rsid w:val="00382E76"/>
    <w:rsid w:val="00382FDE"/>
    <w:rsid w:val="00383087"/>
    <w:rsid w:val="003836BE"/>
    <w:rsid w:val="00383728"/>
    <w:rsid w:val="003837BD"/>
    <w:rsid w:val="003837C6"/>
    <w:rsid w:val="00383AF6"/>
    <w:rsid w:val="0038403E"/>
    <w:rsid w:val="00384066"/>
    <w:rsid w:val="003841C4"/>
    <w:rsid w:val="0038422C"/>
    <w:rsid w:val="00384389"/>
    <w:rsid w:val="0038469D"/>
    <w:rsid w:val="00384786"/>
    <w:rsid w:val="00384CD6"/>
    <w:rsid w:val="00384D07"/>
    <w:rsid w:val="00384F7E"/>
    <w:rsid w:val="00385070"/>
    <w:rsid w:val="003852CF"/>
    <w:rsid w:val="0038544D"/>
    <w:rsid w:val="003854AA"/>
    <w:rsid w:val="0038568F"/>
    <w:rsid w:val="003858AC"/>
    <w:rsid w:val="00385968"/>
    <w:rsid w:val="00385B49"/>
    <w:rsid w:val="00385B7E"/>
    <w:rsid w:val="00385BC8"/>
    <w:rsid w:val="00385D12"/>
    <w:rsid w:val="00385D51"/>
    <w:rsid w:val="00385F57"/>
    <w:rsid w:val="00386455"/>
    <w:rsid w:val="003866EA"/>
    <w:rsid w:val="003868AC"/>
    <w:rsid w:val="00386A1E"/>
    <w:rsid w:val="00386F3E"/>
    <w:rsid w:val="003872FA"/>
    <w:rsid w:val="003879BB"/>
    <w:rsid w:val="003879F3"/>
    <w:rsid w:val="00390068"/>
    <w:rsid w:val="00390371"/>
    <w:rsid w:val="003903BD"/>
    <w:rsid w:val="003906DE"/>
    <w:rsid w:val="003909E8"/>
    <w:rsid w:val="00390C0C"/>
    <w:rsid w:val="00390D5A"/>
    <w:rsid w:val="0039134C"/>
    <w:rsid w:val="00391366"/>
    <w:rsid w:val="003914FC"/>
    <w:rsid w:val="00391697"/>
    <w:rsid w:val="00391CF1"/>
    <w:rsid w:val="00391CF5"/>
    <w:rsid w:val="00392494"/>
    <w:rsid w:val="0039274A"/>
    <w:rsid w:val="00392945"/>
    <w:rsid w:val="0039296B"/>
    <w:rsid w:val="00392B0E"/>
    <w:rsid w:val="00392B4F"/>
    <w:rsid w:val="00392BE7"/>
    <w:rsid w:val="00392DCC"/>
    <w:rsid w:val="00392E7B"/>
    <w:rsid w:val="00393098"/>
    <w:rsid w:val="0039324B"/>
    <w:rsid w:val="00393CB4"/>
    <w:rsid w:val="00393DD6"/>
    <w:rsid w:val="0039434C"/>
    <w:rsid w:val="00394445"/>
    <w:rsid w:val="00394E4C"/>
    <w:rsid w:val="00395142"/>
    <w:rsid w:val="00395490"/>
    <w:rsid w:val="003958D1"/>
    <w:rsid w:val="00395924"/>
    <w:rsid w:val="003959FC"/>
    <w:rsid w:val="00395B01"/>
    <w:rsid w:val="00395CA0"/>
    <w:rsid w:val="00395CBD"/>
    <w:rsid w:val="00396407"/>
    <w:rsid w:val="003969E3"/>
    <w:rsid w:val="00396E24"/>
    <w:rsid w:val="00397103"/>
    <w:rsid w:val="00397268"/>
    <w:rsid w:val="003975C3"/>
    <w:rsid w:val="0039760A"/>
    <w:rsid w:val="00397992"/>
    <w:rsid w:val="003A0108"/>
    <w:rsid w:val="003A0402"/>
    <w:rsid w:val="003A05B2"/>
    <w:rsid w:val="003A0635"/>
    <w:rsid w:val="003A07E3"/>
    <w:rsid w:val="003A081F"/>
    <w:rsid w:val="003A096B"/>
    <w:rsid w:val="003A0984"/>
    <w:rsid w:val="003A150C"/>
    <w:rsid w:val="003A19F8"/>
    <w:rsid w:val="003A1F70"/>
    <w:rsid w:val="003A2323"/>
    <w:rsid w:val="003A23FF"/>
    <w:rsid w:val="003A2504"/>
    <w:rsid w:val="003A2573"/>
    <w:rsid w:val="003A28A3"/>
    <w:rsid w:val="003A2C34"/>
    <w:rsid w:val="003A2F95"/>
    <w:rsid w:val="003A300B"/>
    <w:rsid w:val="003A302D"/>
    <w:rsid w:val="003A3290"/>
    <w:rsid w:val="003A36F5"/>
    <w:rsid w:val="003A381C"/>
    <w:rsid w:val="003A389D"/>
    <w:rsid w:val="003A3925"/>
    <w:rsid w:val="003A3CB8"/>
    <w:rsid w:val="003A3FFE"/>
    <w:rsid w:val="003A4C71"/>
    <w:rsid w:val="003A4F50"/>
    <w:rsid w:val="003A512C"/>
    <w:rsid w:val="003A56AD"/>
    <w:rsid w:val="003A56E8"/>
    <w:rsid w:val="003A5807"/>
    <w:rsid w:val="003A5BAA"/>
    <w:rsid w:val="003A5C19"/>
    <w:rsid w:val="003A6007"/>
    <w:rsid w:val="003A6254"/>
    <w:rsid w:val="003A62BB"/>
    <w:rsid w:val="003A6510"/>
    <w:rsid w:val="003A658C"/>
    <w:rsid w:val="003A6FC5"/>
    <w:rsid w:val="003A7438"/>
    <w:rsid w:val="003A78C5"/>
    <w:rsid w:val="003A7A4C"/>
    <w:rsid w:val="003A7C13"/>
    <w:rsid w:val="003B02D9"/>
    <w:rsid w:val="003B0443"/>
    <w:rsid w:val="003B04EE"/>
    <w:rsid w:val="003B061B"/>
    <w:rsid w:val="003B184A"/>
    <w:rsid w:val="003B1859"/>
    <w:rsid w:val="003B1873"/>
    <w:rsid w:val="003B19C2"/>
    <w:rsid w:val="003B1A8A"/>
    <w:rsid w:val="003B1AF6"/>
    <w:rsid w:val="003B1C30"/>
    <w:rsid w:val="003B1CA5"/>
    <w:rsid w:val="003B26D4"/>
    <w:rsid w:val="003B278D"/>
    <w:rsid w:val="003B288C"/>
    <w:rsid w:val="003B3464"/>
    <w:rsid w:val="003B37B9"/>
    <w:rsid w:val="003B3954"/>
    <w:rsid w:val="003B3D31"/>
    <w:rsid w:val="003B3F4C"/>
    <w:rsid w:val="003B4057"/>
    <w:rsid w:val="003B426E"/>
    <w:rsid w:val="003B45A1"/>
    <w:rsid w:val="003B4666"/>
    <w:rsid w:val="003B469D"/>
    <w:rsid w:val="003B48E0"/>
    <w:rsid w:val="003B4AE9"/>
    <w:rsid w:val="003B4B7D"/>
    <w:rsid w:val="003B4D9E"/>
    <w:rsid w:val="003B4FDF"/>
    <w:rsid w:val="003B5546"/>
    <w:rsid w:val="003B579F"/>
    <w:rsid w:val="003B5924"/>
    <w:rsid w:val="003B5946"/>
    <w:rsid w:val="003B5AFE"/>
    <w:rsid w:val="003B5FA2"/>
    <w:rsid w:val="003B5FB2"/>
    <w:rsid w:val="003B60CF"/>
    <w:rsid w:val="003B6243"/>
    <w:rsid w:val="003B625F"/>
    <w:rsid w:val="003B6275"/>
    <w:rsid w:val="003B6282"/>
    <w:rsid w:val="003B633F"/>
    <w:rsid w:val="003B68E2"/>
    <w:rsid w:val="003B6C5E"/>
    <w:rsid w:val="003B6F93"/>
    <w:rsid w:val="003B72F1"/>
    <w:rsid w:val="003B74FE"/>
    <w:rsid w:val="003B79A8"/>
    <w:rsid w:val="003B7A23"/>
    <w:rsid w:val="003B7BB0"/>
    <w:rsid w:val="003B7D20"/>
    <w:rsid w:val="003B7EC3"/>
    <w:rsid w:val="003B7FB0"/>
    <w:rsid w:val="003C052A"/>
    <w:rsid w:val="003C0770"/>
    <w:rsid w:val="003C0A81"/>
    <w:rsid w:val="003C0DB5"/>
    <w:rsid w:val="003C0DE4"/>
    <w:rsid w:val="003C1046"/>
    <w:rsid w:val="003C1193"/>
    <w:rsid w:val="003C1588"/>
    <w:rsid w:val="003C180D"/>
    <w:rsid w:val="003C18A6"/>
    <w:rsid w:val="003C19D4"/>
    <w:rsid w:val="003C1FD6"/>
    <w:rsid w:val="003C1FFC"/>
    <w:rsid w:val="003C2025"/>
    <w:rsid w:val="003C258D"/>
    <w:rsid w:val="003C25C6"/>
    <w:rsid w:val="003C26BF"/>
    <w:rsid w:val="003C2706"/>
    <w:rsid w:val="003C2A0F"/>
    <w:rsid w:val="003C2D14"/>
    <w:rsid w:val="003C2DB7"/>
    <w:rsid w:val="003C3078"/>
    <w:rsid w:val="003C32D5"/>
    <w:rsid w:val="003C33E1"/>
    <w:rsid w:val="003C370C"/>
    <w:rsid w:val="003C377C"/>
    <w:rsid w:val="003C387E"/>
    <w:rsid w:val="003C38B7"/>
    <w:rsid w:val="003C3F57"/>
    <w:rsid w:val="003C4762"/>
    <w:rsid w:val="003C5285"/>
    <w:rsid w:val="003C5AB6"/>
    <w:rsid w:val="003C5E24"/>
    <w:rsid w:val="003C5E28"/>
    <w:rsid w:val="003C630C"/>
    <w:rsid w:val="003C68FD"/>
    <w:rsid w:val="003C7607"/>
    <w:rsid w:val="003C762A"/>
    <w:rsid w:val="003D0268"/>
    <w:rsid w:val="003D0B62"/>
    <w:rsid w:val="003D0F24"/>
    <w:rsid w:val="003D0F5E"/>
    <w:rsid w:val="003D0FD0"/>
    <w:rsid w:val="003D103F"/>
    <w:rsid w:val="003D11FC"/>
    <w:rsid w:val="003D1373"/>
    <w:rsid w:val="003D173C"/>
    <w:rsid w:val="003D1DBB"/>
    <w:rsid w:val="003D1FC0"/>
    <w:rsid w:val="003D2DAC"/>
    <w:rsid w:val="003D30C9"/>
    <w:rsid w:val="003D3910"/>
    <w:rsid w:val="003D3B36"/>
    <w:rsid w:val="003D3BCE"/>
    <w:rsid w:val="003D3C19"/>
    <w:rsid w:val="003D3CB5"/>
    <w:rsid w:val="003D3D3A"/>
    <w:rsid w:val="003D3EF7"/>
    <w:rsid w:val="003D434C"/>
    <w:rsid w:val="003D4658"/>
    <w:rsid w:val="003D48D5"/>
    <w:rsid w:val="003D4F24"/>
    <w:rsid w:val="003D522F"/>
    <w:rsid w:val="003D53A5"/>
    <w:rsid w:val="003D5FD9"/>
    <w:rsid w:val="003D64F5"/>
    <w:rsid w:val="003D67E5"/>
    <w:rsid w:val="003D6953"/>
    <w:rsid w:val="003D6CA5"/>
    <w:rsid w:val="003D706A"/>
    <w:rsid w:val="003D73D9"/>
    <w:rsid w:val="003D7424"/>
    <w:rsid w:val="003D7B67"/>
    <w:rsid w:val="003D7F84"/>
    <w:rsid w:val="003E0146"/>
    <w:rsid w:val="003E0978"/>
    <w:rsid w:val="003E0A6E"/>
    <w:rsid w:val="003E0DCF"/>
    <w:rsid w:val="003E0DD1"/>
    <w:rsid w:val="003E0F8B"/>
    <w:rsid w:val="003E113B"/>
    <w:rsid w:val="003E1604"/>
    <w:rsid w:val="003E172F"/>
    <w:rsid w:val="003E182A"/>
    <w:rsid w:val="003E1A2A"/>
    <w:rsid w:val="003E1F07"/>
    <w:rsid w:val="003E2794"/>
    <w:rsid w:val="003E2CE9"/>
    <w:rsid w:val="003E339E"/>
    <w:rsid w:val="003E3CE5"/>
    <w:rsid w:val="003E40E3"/>
    <w:rsid w:val="003E412D"/>
    <w:rsid w:val="003E47AD"/>
    <w:rsid w:val="003E486A"/>
    <w:rsid w:val="003E4C9B"/>
    <w:rsid w:val="003E4D7A"/>
    <w:rsid w:val="003E5011"/>
    <w:rsid w:val="003E5160"/>
    <w:rsid w:val="003E52F1"/>
    <w:rsid w:val="003E563B"/>
    <w:rsid w:val="003E5770"/>
    <w:rsid w:val="003E5A22"/>
    <w:rsid w:val="003E5EF5"/>
    <w:rsid w:val="003E5F35"/>
    <w:rsid w:val="003E61FD"/>
    <w:rsid w:val="003E6618"/>
    <w:rsid w:val="003E7437"/>
    <w:rsid w:val="003E7483"/>
    <w:rsid w:val="003E75A9"/>
    <w:rsid w:val="003E77E1"/>
    <w:rsid w:val="003E7875"/>
    <w:rsid w:val="003E7A93"/>
    <w:rsid w:val="003E7ABF"/>
    <w:rsid w:val="003E7B0A"/>
    <w:rsid w:val="003E7D00"/>
    <w:rsid w:val="003E7D3B"/>
    <w:rsid w:val="003E7FE9"/>
    <w:rsid w:val="003F02F4"/>
    <w:rsid w:val="003F05BA"/>
    <w:rsid w:val="003F06CE"/>
    <w:rsid w:val="003F0BE3"/>
    <w:rsid w:val="003F0C43"/>
    <w:rsid w:val="003F0DE2"/>
    <w:rsid w:val="003F0E08"/>
    <w:rsid w:val="003F0E2A"/>
    <w:rsid w:val="003F1290"/>
    <w:rsid w:val="003F1494"/>
    <w:rsid w:val="003F19FA"/>
    <w:rsid w:val="003F1B98"/>
    <w:rsid w:val="003F1C2F"/>
    <w:rsid w:val="003F1C58"/>
    <w:rsid w:val="003F1CA1"/>
    <w:rsid w:val="003F1DF5"/>
    <w:rsid w:val="003F20DB"/>
    <w:rsid w:val="003F2327"/>
    <w:rsid w:val="003F258A"/>
    <w:rsid w:val="003F2843"/>
    <w:rsid w:val="003F2AF6"/>
    <w:rsid w:val="003F2D81"/>
    <w:rsid w:val="003F306E"/>
    <w:rsid w:val="003F3647"/>
    <w:rsid w:val="003F370A"/>
    <w:rsid w:val="003F37F6"/>
    <w:rsid w:val="003F38B1"/>
    <w:rsid w:val="003F38D7"/>
    <w:rsid w:val="003F38E0"/>
    <w:rsid w:val="003F4004"/>
    <w:rsid w:val="003F454C"/>
    <w:rsid w:val="003F4681"/>
    <w:rsid w:val="003F47FE"/>
    <w:rsid w:val="003F48AF"/>
    <w:rsid w:val="003F4C0C"/>
    <w:rsid w:val="003F4D13"/>
    <w:rsid w:val="003F5085"/>
    <w:rsid w:val="003F5149"/>
    <w:rsid w:val="003F57DA"/>
    <w:rsid w:val="003F5D87"/>
    <w:rsid w:val="003F5F86"/>
    <w:rsid w:val="003F6256"/>
    <w:rsid w:val="003F6CDB"/>
    <w:rsid w:val="003F6F4B"/>
    <w:rsid w:val="003F6F92"/>
    <w:rsid w:val="003F7590"/>
    <w:rsid w:val="003F773D"/>
    <w:rsid w:val="003F77D3"/>
    <w:rsid w:val="003F7916"/>
    <w:rsid w:val="003F79D5"/>
    <w:rsid w:val="003F7A9E"/>
    <w:rsid w:val="0040027E"/>
    <w:rsid w:val="004006CF"/>
    <w:rsid w:val="00400D40"/>
    <w:rsid w:val="00400E11"/>
    <w:rsid w:val="00400F06"/>
    <w:rsid w:val="00401526"/>
    <w:rsid w:val="004017BB"/>
    <w:rsid w:val="00402012"/>
    <w:rsid w:val="004021AF"/>
    <w:rsid w:val="004022A0"/>
    <w:rsid w:val="00402671"/>
    <w:rsid w:val="00402DF3"/>
    <w:rsid w:val="00402E27"/>
    <w:rsid w:val="00402F0D"/>
    <w:rsid w:val="00403622"/>
    <w:rsid w:val="004037D8"/>
    <w:rsid w:val="00403F74"/>
    <w:rsid w:val="00404022"/>
    <w:rsid w:val="0040411D"/>
    <w:rsid w:val="004045A3"/>
    <w:rsid w:val="00404908"/>
    <w:rsid w:val="00404CA4"/>
    <w:rsid w:val="004058DB"/>
    <w:rsid w:val="00405947"/>
    <w:rsid w:val="004061A7"/>
    <w:rsid w:val="00406554"/>
    <w:rsid w:val="004067FB"/>
    <w:rsid w:val="00406A55"/>
    <w:rsid w:val="00406DF9"/>
    <w:rsid w:val="00406E8E"/>
    <w:rsid w:val="0040707C"/>
    <w:rsid w:val="0040736D"/>
    <w:rsid w:val="00407674"/>
    <w:rsid w:val="0040768E"/>
    <w:rsid w:val="00407803"/>
    <w:rsid w:val="00407F56"/>
    <w:rsid w:val="004102E9"/>
    <w:rsid w:val="00410BB0"/>
    <w:rsid w:val="00410F5B"/>
    <w:rsid w:val="004112A1"/>
    <w:rsid w:val="0041134E"/>
    <w:rsid w:val="0041187E"/>
    <w:rsid w:val="00411D84"/>
    <w:rsid w:val="00411F52"/>
    <w:rsid w:val="00411F81"/>
    <w:rsid w:val="0041226F"/>
    <w:rsid w:val="0041266F"/>
    <w:rsid w:val="004128A5"/>
    <w:rsid w:val="004128FA"/>
    <w:rsid w:val="00412908"/>
    <w:rsid w:val="00412A41"/>
    <w:rsid w:val="00412D85"/>
    <w:rsid w:val="00412D9A"/>
    <w:rsid w:val="00412EA0"/>
    <w:rsid w:val="00413489"/>
    <w:rsid w:val="00413521"/>
    <w:rsid w:val="00413813"/>
    <w:rsid w:val="00413A8F"/>
    <w:rsid w:val="00413E2A"/>
    <w:rsid w:val="00414232"/>
    <w:rsid w:val="004142CA"/>
    <w:rsid w:val="00414951"/>
    <w:rsid w:val="00414A31"/>
    <w:rsid w:val="00414AB5"/>
    <w:rsid w:val="00414C9C"/>
    <w:rsid w:val="00414DB6"/>
    <w:rsid w:val="00414DD9"/>
    <w:rsid w:val="00414E81"/>
    <w:rsid w:val="0041503C"/>
    <w:rsid w:val="004153F2"/>
    <w:rsid w:val="00415601"/>
    <w:rsid w:val="00415886"/>
    <w:rsid w:val="004158AA"/>
    <w:rsid w:val="00415B90"/>
    <w:rsid w:val="00415BA2"/>
    <w:rsid w:val="00416201"/>
    <w:rsid w:val="00416280"/>
    <w:rsid w:val="00417352"/>
    <w:rsid w:val="00417429"/>
    <w:rsid w:val="004177B8"/>
    <w:rsid w:val="00417CBF"/>
    <w:rsid w:val="004200CA"/>
    <w:rsid w:val="004201A9"/>
    <w:rsid w:val="00420370"/>
    <w:rsid w:val="00421106"/>
    <w:rsid w:val="00421116"/>
    <w:rsid w:val="004213C3"/>
    <w:rsid w:val="004213DB"/>
    <w:rsid w:val="0042186B"/>
    <w:rsid w:val="00421AFB"/>
    <w:rsid w:val="00421B33"/>
    <w:rsid w:val="00421D7D"/>
    <w:rsid w:val="0042223A"/>
    <w:rsid w:val="004224CA"/>
    <w:rsid w:val="00422531"/>
    <w:rsid w:val="0042261D"/>
    <w:rsid w:val="0042262F"/>
    <w:rsid w:val="004226A8"/>
    <w:rsid w:val="00422703"/>
    <w:rsid w:val="0042274F"/>
    <w:rsid w:val="00422914"/>
    <w:rsid w:val="00422B40"/>
    <w:rsid w:val="00422B85"/>
    <w:rsid w:val="00422C3F"/>
    <w:rsid w:val="00422D0A"/>
    <w:rsid w:val="004230AA"/>
    <w:rsid w:val="004233C8"/>
    <w:rsid w:val="004233D0"/>
    <w:rsid w:val="00423B89"/>
    <w:rsid w:val="00423C78"/>
    <w:rsid w:val="00423CB8"/>
    <w:rsid w:val="0042442C"/>
    <w:rsid w:val="0042459F"/>
    <w:rsid w:val="00424976"/>
    <w:rsid w:val="00424A36"/>
    <w:rsid w:val="00424A98"/>
    <w:rsid w:val="00424AE4"/>
    <w:rsid w:val="00424B96"/>
    <w:rsid w:val="00424D64"/>
    <w:rsid w:val="00424F03"/>
    <w:rsid w:val="0042532E"/>
    <w:rsid w:val="004255E0"/>
    <w:rsid w:val="004256C5"/>
    <w:rsid w:val="00425B8C"/>
    <w:rsid w:val="00425BD5"/>
    <w:rsid w:val="00425F27"/>
    <w:rsid w:val="00426279"/>
    <w:rsid w:val="0042664B"/>
    <w:rsid w:val="00426D3C"/>
    <w:rsid w:val="00426DE5"/>
    <w:rsid w:val="00426F9F"/>
    <w:rsid w:val="00427008"/>
    <w:rsid w:val="0042737B"/>
    <w:rsid w:val="00427593"/>
    <w:rsid w:val="00427992"/>
    <w:rsid w:val="00427E58"/>
    <w:rsid w:val="00427F7E"/>
    <w:rsid w:val="0043008C"/>
    <w:rsid w:val="004302E4"/>
    <w:rsid w:val="00430790"/>
    <w:rsid w:val="00430A1D"/>
    <w:rsid w:val="00430E12"/>
    <w:rsid w:val="0043130F"/>
    <w:rsid w:val="0043161F"/>
    <w:rsid w:val="004316D8"/>
    <w:rsid w:val="004318D2"/>
    <w:rsid w:val="00431A4E"/>
    <w:rsid w:val="00431B75"/>
    <w:rsid w:val="004321C2"/>
    <w:rsid w:val="0043230A"/>
    <w:rsid w:val="0043247A"/>
    <w:rsid w:val="00432904"/>
    <w:rsid w:val="00432B8E"/>
    <w:rsid w:val="00432E9B"/>
    <w:rsid w:val="00432EEA"/>
    <w:rsid w:val="004338E4"/>
    <w:rsid w:val="0043393B"/>
    <w:rsid w:val="00433979"/>
    <w:rsid w:val="00433AF0"/>
    <w:rsid w:val="00433C67"/>
    <w:rsid w:val="00433F2C"/>
    <w:rsid w:val="0043408C"/>
    <w:rsid w:val="00434D89"/>
    <w:rsid w:val="00434DCD"/>
    <w:rsid w:val="00434EE2"/>
    <w:rsid w:val="00434F30"/>
    <w:rsid w:val="00435020"/>
    <w:rsid w:val="004350B6"/>
    <w:rsid w:val="004353E2"/>
    <w:rsid w:val="004356C6"/>
    <w:rsid w:val="004358BD"/>
    <w:rsid w:val="00435E87"/>
    <w:rsid w:val="00436073"/>
    <w:rsid w:val="0043638F"/>
    <w:rsid w:val="004365B7"/>
    <w:rsid w:val="004367E4"/>
    <w:rsid w:val="004369AF"/>
    <w:rsid w:val="00436BA1"/>
    <w:rsid w:val="004371CE"/>
    <w:rsid w:val="004373E7"/>
    <w:rsid w:val="0043761C"/>
    <w:rsid w:val="00437DEE"/>
    <w:rsid w:val="00437F2F"/>
    <w:rsid w:val="00440037"/>
    <w:rsid w:val="0044021B"/>
    <w:rsid w:val="00440384"/>
    <w:rsid w:val="004405AB"/>
    <w:rsid w:val="004405AE"/>
    <w:rsid w:val="0044066F"/>
    <w:rsid w:val="00440780"/>
    <w:rsid w:val="00440862"/>
    <w:rsid w:val="004408D9"/>
    <w:rsid w:val="004409D6"/>
    <w:rsid w:val="00440CEE"/>
    <w:rsid w:val="00440DB2"/>
    <w:rsid w:val="00440E7E"/>
    <w:rsid w:val="00441386"/>
    <w:rsid w:val="00441759"/>
    <w:rsid w:val="0044193E"/>
    <w:rsid w:val="00441E12"/>
    <w:rsid w:val="00441E6A"/>
    <w:rsid w:val="00442821"/>
    <w:rsid w:val="004429EA"/>
    <w:rsid w:val="00442A00"/>
    <w:rsid w:val="004430CB"/>
    <w:rsid w:val="004430F4"/>
    <w:rsid w:val="004435EE"/>
    <w:rsid w:val="00443B05"/>
    <w:rsid w:val="00443BB5"/>
    <w:rsid w:val="00443CBB"/>
    <w:rsid w:val="00443E98"/>
    <w:rsid w:val="004442CD"/>
    <w:rsid w:val="004443D3"/>
    <w:rsid w:val="00444425"/>
    <w:rsid w:val="004448C6"/>
    <w:rsid w:val="0044491F"/>
    <w:rsid w:val="00444AAB"/>
    <w:rsid w:val="00444B84"/>
    <w:rsid w:val="00444F33"/>
    <w:rsid w:val="00444FA4"/>
    <w:rsid w:val="00445482"/>
    <w:rsid w:val="004459DD"/>
    <w:rsid w:val="00445DEC"/>
    <w:rsid w:val="00446034"/>
    <w:rsid w:val="00446100"/>
    <w:rsid w:val="004464C0"/>
    <w:rsid w:val="00446529"/>
    <w:rsid w:val="00446581"/>
    <w:rsid w:val="004467FB"/>
    <w:rsid w:val="004469F3"/>
    <w:rsid w:val="00446B4C"/>
    <w:rsid w:val="00446B8F"/>
    <w:rsid w:val="00446C4B"/>
    <w:rsid w:val="00446E06"/>
    <w:rsid w:val="00446E6E"/>
    <w:rsid w:val="00447283"/>
    <w:rsid w:val="00447297"/>
    <w:rsid w:val="0044740C"/>
    <w:rsid w:val="004476CF"/>
    <w:rsid w:val="004477B9"/>
    <w:rsid w:val="004477DE"/>
    <w:rsid w:val="00447DFD"/>
    <w:rsid w:val="0045008D"/>
    <w:rsid w:val="004506B8"/>
    <w:rsid w:val="00451012"/>
    <w:rsid w:val="0045107D"/>
    <w:rsid w:val="0045134A"/>
    <w:rsid w:val="0045146C"/>
    <w:rsid w:val="00451478"/>
    <w:rsid w:val="00451627"/>
    <w:rsid w:val="00451726"/>
    <w:rsid w:val="00451A75"/>
    <w:rsid w:val="00451E57"/>
    <w:rsid w:val="00451E9B"/>
    <w:rsid w:val="00452122"/>
    <w:rsid w:val="00452243"/>
    <w:rsid w:val="004525DF"/>
    <w:rsid w:val="004528D0"/>
    <w:rsid w:val="00452BD6"/>
    <w:rsid w:val="004530C3"/>
    <w:rsid w:val="0045314C"/>
    <w:rsid w:val="00453435"/>
    <w:rsid w:val="004534CE"/>
    <w:rsid w:val="00453896"/>
    <w:rsid w:val="00453953"/>
    <w:rsid w:val="0045404D"/>
    <w:rsid w:val="004540BF"/>
    <w:rsid w:val="004541FA"/>
    <w:rsid w:val="00454765"/>
    <w:rsid w:val="00454954"/>
    <w:rsid w:val="004557EC"/>
    <w:rsid w:val="004558A2"/>
    <w:rsid w:val="00455B44"/>
    <w:rsid w:val="00455D91"/>
    <w:rsid w:val="00455E57"/>
    <w:rsid w:val="00456380"/>
    <w:rsid w:val="00456816"/>
    <w:rsid w:val="004568ED"/>
    <w:rsid w:val="00456A1E"/>
    <w:rsid w:val="00456AB6"/>
    <w:rsid w:val="00456C81"/>
    <w:rsid w:val="00457327"/>
    <w:rsid w:val="004573C6"/>
    <w:rsid w:val="0045762E"/>
    <w:rsid w:val="004577C1"/>
    <w:rsid w:val="004577F9"/>
    <w:rsid w:val="00457AB2"/>
    <w:rsid w:val="00457C34"/>
    <w:rsid w:val="00457CE7"/>
    <w:rsid w:val="00457E2C"/>
    <w:rsid w:val="00457E3B"/>
    <w:rsid w:val="00457EA8"/>
    <w:rsid w:val="00457EE6"/>
    <w:rsid w:val="004603CF"/>
    <w:rsid w:val="004604D1"/>
    <w:rsid w:val="004606A3"/>
    <w:rsid w:val="004609BE"/>
    <w:rsid w:val="00460D4D"/>
    <w:rsid w:val="00460D85"/>
    <w:rsid w:val="00461087"/>
    <w:rsid w:val="00461157"/>
    <w:rsid w:val="00461661"/>
    <w:rsid w:val="00461DC8"/>
    <w:rsid w:val="00461E29"/>
    <w:rsid w:val="00461EE6"/>
    <w:rsid w:val="00462097"/>
    <w:rsid w:val="00462117"/>
    <w:rsid w:val="0046217B"/>
    <w:rsid w:val="004622F7"/>
    <w:rsid w:val="00462547"/>
    <w:rsid w:val="00462557"/>
    <w:rsid w:val="004626AD"/>
    <w:rsid w:val="004627FF"/>
    <w:rsid w:val="004628BF"/>
    <w:rsid w:val="00462A94"/>
    <w:rsid w:val="00462B6E"/>
    <w:rsid w:val="00462CDD"/>
    <w:rsid w:val="00462E85"/>
    <w:rsid w:val="004633D6"/>
    <w:rsid w:val="00463787"/>
    <w:rsid w:val="00463974"/>
    <w:rsid w:val="00463A68"/>
    <w:rsid w:val="00463F74"/>
    <w:rsid w:val="00464005"/>
    <w:rsid w:val="004641A6"/>
    <w:rsid w:val="00464368"/>
    <w:rsid w:val="00464400"/>
    <w:rsid w:val="004648C8"/>
    <w:rsid w:val="00464A24"/>
    <w:rsid w:val="00464AC8"/>
    <w:rsid w:val="00464AD5"/>
    <w:rsid w:val="00464F61"/>
    <w:rsid w:val="004651E9"/>
    <w:rsid w:val="00465426"/>
    <w:rsid w:val="0046549D"/>
    <w:rsid w:val="00465C27"/>
    <w:rsid w:val="00465C82"/>
    <w:rsid w:val="00465CDE"/>
    <w:rsid w:val="00465F4B"/>
    <w:rsid w:val="00466035"/>
    <w:rsid w:val="004661AE"/>
    <w:rsid w:val="00466274"/>
    <w:rsid w:val="0046635E"/>
    <w:rsid w:val="00466534"/>
    <w:rsid w:val="0046681A"/>
    <w:rsid w:val="00466A68"/>
    <w:rsid w:val="00466BDA"/>
    <w:rsid w:val="004674D2"/>
    <w:rsid w:val="00467DC9"/>
    <w:rsid w:val="00470354"/>
    <w:rsid w:val="0047047C"/>
    <w:rsid w:val="00470565"/>
    <w:rsid w:val="00470827"/>
    <w:rsid w:val="0047087D"/>
    <w:rsid w:val="00470A37"/>
    <w:rsid w:val="00470C51"/>
    <w:rsid w:val="00470E76"/>
    <w:rsid w:val="00471100"/>
    <w:rsid w:val="00471168"/>
    <w:rsid w:val="00471304"/>
    <w:rsid w:val="004716A6"/>
    <w:rsid w:val="00471726"/>
    <w:rsid w:val="00471814"/>
    <w:rsid w:val="00471A22"/>
    <w:rsid w:val="0047227F"/>
    <w:rsid w:val="004725D8"/>
    <w:rsid w:val="00472768"/>
    <w:rsid w:val="00472BE6"/>
    <w:rsid w:val="0047314E"/>
    <w:rsid w:val="00473193"/>
    <w:rsid w:val="0047373B"/>
    <w:rsid w:val="0047390D"/>
    <w:rsid w:val="00473B62"/>
    <w:rsid w:val="00473DFE"/>
    <w:rsid w:val="00473E27"/>
    <w:rsid w:val="00474909"/>
    <w:rsid w:val="004749B7"/>
    <w:rsid w:val="00474A2E"/>
    <w:rsid w:val="00474D50"/>
    <w:rsid w:val="00474D82"/>
    <w:rsid w:val="00474DF0"/>
    <w:rsid w:val="00474EE1"/>
    <w:rsid w:val="004756A1"/>
    <w:rsid w:val="00475CB1"/>
    <w:rsid w:val="00475D2F"/>
    <w:rsid w:val="00475FE2"/>
    <w:rsid w:val="004761CE"/>
    <w:rsid w:val="0047620B"/>
    <w:rsid w:val="004763D8"/>
    <w:rsid w:val="0047651C"/>
    <w:rsid w:val="0047677B"/>
    <w:rsid w:val="00476B04"/>
    <w:rsid w:val="00476C16"/>
    <w:rsid w:val="00476C8B"/>
    <w:rsid w:val="00476D82"/>
    <w:rsid w:val="00476E11"/>
    <w:rsid w:val="00476F2D"/>
    <w:rsid w:val="00477248"/>
    <w:rsid w:val="00477A88"/>
    <w:rsid w:val="00477BCF"/>
    <w:rsid w:val="00477CDF"/>
    <w:rsid w:val="00477D4D"/>
    <w:rsid w:val="00477DE8"/>
    <w:rsid w:val="00477ED1"/>
    <w:rsid w:val="00480149"/>
    <w:rsid w:val="0048015A"/>
    <w:rsid w:val="004803A7"/>
    <w:rsid w:val="00480429"/>
    <w:rsid w:val="00480580"/>
    <w:rsid w:val="004806C2"/>
    <w:rsid w:val="004807B8"/>
    <w:rsid w:val="00480DF5"/>
    <w:rsid w:val="004813AF"/>
    <w:rsid w:val="0048144F"/>
    <w:rsid w:val="0048156A"/>
    <w:rsid w:val="0048171C"/>
    <w:rsid w:val="004817F2"/>
    <w:rsid w:val="00481B5C"/>
    <w:rsid w:val="00481C59"/>
    <w:rsid w:val="00482009"/>
    <w:rsid w:val="00482136"/>
    <w:rsid w:val="004821C4"/>
    <w:rsid w:val="004821E6"/>
    <w:rsid w:val="004822FA"/>
    <w:rsid w:val="004825DC"/>
    <w:rsid w:val="004830D1"/>
    <w:rsid w:val="00483123"/>
    <w:rsid w:val="00483156"/>
    <w:rsid w:val="004833B3"/>
    <w:rsid w:val="004837BC"/>
    <w:rsid w:val="00483FFC"/>
    <w:rsid w:val="00484051"/>
    <w:rsid w:val="004841A7"/>
    <w:rsid w:val="00484676"/>
    <w:rsid w:val="00484927"/>
    <w:rsid w:val="00484AF9"/>
    <w:rsid w:val="00484C6F"/>
    <w:rsid w:val="00484D7B"/>
    <w:rsid w:val="00484F51"/>
    <w:rsid w:val="00485A59"/>
    <w:rsid w:val="00485CCF"/>
    <w:rsid w:val="004862FA"/>
    <w:rsid w:val="00486378"/>
    <w:rsid w:val="00486649"/>
    <w:rsid w:val="00486875"/>
    <w:rsid w:val="0048687E"/>
    <w:rsid w:val="004869C6"/>
    <w:rsid w:val="00486E51"/>
    <w:rsid w:val="00486F4C"/>
    <w:rsid w:val="00486FAD"/>
    <w:rsid w:val="00487683"/>
    <w:rsid w:val="00487780"/>
    <w:rsid w:val="00487CE8"/>
    <w:rsid w:val="00487F2D"/>
    <w:rsid w:val="00487F81"/>
    <w:rsid w:val="004903FC"/>
    <w:rsid w:val="00490547"/>
    <w:rsid w:val="00490683"/>
    <w:rsid w:val="004909CD"/>
    <w:rsid w:val="00490B39"/>
    <w:rsid w:val="004911BD"/>
    <w:rsid w:val="00491650"/>
    <w:rsid w:val="00491737"/>
    <w:rsid w:val="00491AE6"/>
    <w:rsid w:val="00491C67"/>
    <w:rsid w:val="004922B8"/>
    <w:rsid w:val="004922C9"/>
    <w:rsid w:val="004922E4"/>
    <w:rsid w:val="00492D61"/>
    <w:rsid w:val="004935E1"/>
    <w:rsid w:val="0049362C"/>
    <w:rsid w:val="004937C1"/>
    <w:rsid w:val="004938E2"/>
    <w:rsid w:val="004939CD"/>
    <w:rsid w:val="00493DCE"/>
    <w:rsid w:val="00493F79"/>
    <w:rsid w:val="0049416F"/>
    <w:rsid w:val="004941F7"/>
    <w:rsid w:val="004948E5"/>
    <w:rsid w:val="00494A11"/>
    <w:rsid w:val="00494DD9"/>
    <w:rsid w:val="00495144"/>
    <w:rsid w:val="004956FC"/>
    <w:rsid w:val="00495811"/>
    <w:rsid w:val="004958DC"/>
    <w:rsid w:val="00495BD5"/>
    <w:rsid w:val="00495E99"/>
    <w:rsid w:val="00495F75"/>
    <w:rsid w:val="004964F9"/>
    <w:rsid w:val="004965BD"/>
    <w:rsid w:val="00496723"/>
    <w:rsid w:val="00496740"/>
    <w:rsid w:val="004967D9"/>
    <w:rsid w:val="004967F6"/>
    <w:rsid w:val="00496C2C"/>
    <w:rsid w:val="00496C90"/>
    <w:rsid w:val="00497088"/>
    <w:rsid w:val="0049726A"/>
    <w:rsid w:val="00497273"/>
    <w:rsid w:val="004976DB"/>
    <w:rsid w:val="00497934"/>
    <w:rsid w:val="00497EC1"/>
    <w:rsid w:val="004A0152"/>
    <w:rsid w:val="004A01E6"/>
    <w:rsid w:val="004A0276"/>
    <w:rsid w:val="004A048A"/>
    <w:rsid w:val="004A06A6"/>
    <w:rsid w:val="004A0910"/>
    <w:rsid w:val="004A0A75"/>
    <w:rsid w:val="004A0B4E"/>
    <w:rsid w:val="004A0FEF"/>
    <w:rsid w:val="004A12CB"/>
    <w:rsid w:val="004A1394"/>
    <w:rsid w:val="004A13AE"/>
    <w:rsid w:val="004A1575"/>
    <w:rsid w:val="004A1B27"/>
    <w:rsid w:val="004A1F73"/>
    <w:rsid w:val="004A221E"/>
    <w:rsid w:val="004A25AE"/>
    <w:rsid w:val="004A2696"/>
    <w:rsid w:val="004A284A"/>
    <w:rsid w:val="004A2B08"/>
    <w:rsid w:val="004A3426"/>
    <w:rsid w:val="004A367A"/>
    <w:rsid w:val="004A394E"/>
    <w:rsid w:val="004A3A42"/>
    <w:rsid w:val="004A3A95"/>
    <w:rsid w:val="004A3BE9"/>
    <w:rsid w:val="004A3D40"/>
    <w:rsid w:val="004A3FCA"/>
    <w:rsid w:val="004A4133"/>
    <w:rsid w:val="004A47C2"/>
    <w:rsid w:val="004A4920"/>
    <w:rsid w:val="004A4DA7"/>
    <w:rsid w:val="004A50A7"/>
    <w:rsid w:val="004A534A"/>
    <w:rsid w:val="004A670C"/>
    <w:rsid w:val="004A689C"/>
    <w:rsid w:val="004A6D58"/>
    <w:rsid w:val="004B04AB"/>
    <w:rsid w:val="004B0688"/>
    <w:rsid w:val="004B0839"/>
    <w:rsid w:val="004B0977"/>
    <w:rsid w:val="004B10B1"/>
    <w:rsid w:val="004B12F1"/>
    <w:rsid w:val="004B14C8"/>
    <w:rsid w:val="004B14DF"/>
    <w:rsid w:val="004B190A"/>
    <w:rsid w:val="004B1AF2"/>
    <w:rsid w:val="004B1D72"/>
    <w:rsid w:val="004B21A2"/>
    <w:rsid w:val="004B24B6"/>
    <w:rsid w:val="004B24D3"/>
    <w:rsid w:val="004B25C3"/>
    <w:rsid w:val="004B2962"/>
    <w:rsid w:val="004B298E"/>
    <w:rsid w:val="004B2A3D"/>
    <w:rsid w:val="004B3662"/>
    <w:rsid w:val="004B3805"/>
    <w:rsid w:val="004B3826"/>
    <w:rsid w:val="004B3AEF"/>
    <w:rsid w:val="004B3D06"/>
    <w:rsid w:val="004B3FED"/>
    <w:rsid w:val="004B4244"/>
    <w:rsid w:val="004B4306"/>
    <w:rsid w:val="004B4445"/>
    <w:rsid w:val="004B4755"/>
    <w:rsid w:val="004B4A1A"/>
    <w:rsid w:val="004B51A1"/>
    <w:rsid w:val="004B529A"/>
    <w:rsid w:val="004B5339"/>
    <w:rsid w:val="004B538F"/>
    <w:rsid w:val="004B55E9"/>
    <w:rsid w:val="004B571E"/>
    <w:rsid w:val="004B5DEF"/>
    <w:rsid w:val="004B6014"/>
    <w:rsid w:val="004B6595"/>
    <w:rsid w:val="004B66D7"/>
    <w:rsid w:val="004B670F"/>
    <w:rsid w:val="004B694E"/>
    <w:rsid w:val="004B6BCF"/>
    <w:rsid w:val="004B6FC3"/>
    <w:rsid w:val="004B7078"/>
    <w:rsid w:val="004B7179"/>
    <w:rsid w:val="004B74BD"/>
    <w:rsid w:val="004B7507"/>
    <w:rsid w:val="004B78F6"/>
    <w:rsid w:val="004B7B59"/>
    <w:rsid w:val="004B7C10"/>
    <w:rsid w:val="004C0105"/>
    <w:rsid w:val="004C07BB"/>
    <w:rsid w:val="004C0B97"/>
    <w:rsid w:val="004C0D03"/>
    <w:rsid w:val="004C11E6"/>
    <w:rsid w:val="004C136D"/>
    <w:rsid w:val="004C161B"/>
    <w:rsid w:val="004C1CF1"/>
    <w:rsid w:val="004C2323"/>
    <w:rsid w:val="004C24E6"/>
    <w:rsid w:val="004C24F5"/>
    <w:rsid w:val="004C2531"/>
    <w:rsid w:val="004C2A49"/>
    <w:rsid w:val="004C2B0B"/>
    <w:rsid w:val="004C2CF3"/>
    <w:rsid w:val="004C2EF3"/>
    <w:rsid w:val="004C34E7"/>
    <w:rsid w:val="004C3661"/>
    <w:rsid w:val="004C3920"/>
    <w:rsid w:val="004C3D08"/>
    <w:rsid w:val="004C3E17"/>
    <w:rsid w:val="004C433B"/>
    <w:rsid w:val="004C457C"/>
    <w:rsid w:val="004C46EC"/>
    <w:rsid w:val="004C4811"/>
    <w:rsid w:val="004C4BFE"/>
    <w:rsid w:val="004C4C8C"/>
    <w:rsid w:val="004C4C94"/>
    <w:rsid w:val="004C5122"/>
    <w:rsid w:val="004C5470"/>
    <w:rsid w:val="004C5CBF"/>
    <w:rsid w:val="004C5F0F"/>
    <w:rsid w:val="004C5FC3"/>
    <w:rsid w:val="004C652F"/>
    <w:rsid w:val="004C68EC"/>
    <w:rsid w:val="004C6D72"/>
    <w:rsid w:val="004C6D76"/>
    <w:rsid w:val="004C6E86"/>
    <w:rsid w:val="004C72B2"/>
    <w:rsid w:val="004C73B5"/>
    <w:rsid w:val="004C766B"/>
    <w:rsid w:val="004C7733"/>
    <w:rsid w:val="004C7797"/>
    <w:rsid w:val="004C7FBA"/>
    <w:rsid w:val="004D05F3"/>
    <w:rsid w:val="004D0CC4"/>
    <w:rsid w:val="004D149A"/>
    <w:rsid w:val="004D2065"/>
    <w:rsid w:val="004D231F"/>
    <w:rsid w:val="004D264C"/>
    <w:rsid w:val="004D27C2"/>
    <w:rsid w:val="004D283D"/>
    <w:rsid w:val="004D3263"/>
    <w:rsid w:val="004D35EB"/>
    <w:rsid w:val="004D3BA8"/>
    <w:rsid w:val="004D3DBB"/>
    <w:rsid w:val="004D3E47"/>
    <w:rsid w:val="004D3E4C"/>
    <w:rsid w:val="004D3F22"/>
    <w:rsid w:val="004D439B"/>
    <w:rsid w:val="004D45DE"/>
    <w:rsid w:val="004D46D1"/>
    <w:rsid w:val="004D4814"/>
    <w:rsid w:val="004D4A6B"/>
    <w:rsid w:val="004D51B7"/>
    <w:rsid w:val="004D53AE"/>
    <w:rsid w:val="004D544F"/>
    <w:rsid w:val="004D584E"/>
    <w:rsid w:val="004D5CB4"/>
    <w:rsid w:val="004D5EF3"/>
    <w:rsid w:val="004D5F60"/>
    <w:rsid w:val="004D6355"/>
    <w:rsid w:val="004D63ED"/>
    <w:rsid w:val="004D6457"/>
    <w:rsid w:val="004D6DEA"/>
    <w:rsid w:val="004D6E48"/>
    <w:rsid w:val="004D7013"/>
    <w:rsid w:val="004D7858"/>
    <w:rsid w:val="004D790D"/>
    <w:rsid w:val="004D7B8F"/>
    <w:rsid w:val="004D7F3F"/>
    <w:rsid w:val="004E0333"/>
    <w:rsid w:val="004E0869"/>
    <w:rsid w:val="004E0A3F"/>
    <w:rsid w:val="004E0A9C"/>
    <w:rsid w:val="004E0F19"/>
    <w:rsid w:val="004E0FDC"/>
    <w:rsid w:val="004E1137"/>
    <w:rsid w:val="004E126B"/>
    <w:rsid w:val="004E1333"/>
    <w:rsid w:val="004E1619"/>
    <w:rsid w:val="004E16EB"/>
    <w:rsid w:val="004E19B2"/>
    <w:rsid w:val="004E1C51"/>
    <w:rsid w:val="004E1EA3"/>
    <w:rsid w:val="004E217F"/>
    <w:rsid w:val="004E22E9"/>
    <w:rsid w:val="004E23D4"/>
    <w:rsid w:val="004E25B5"/>
    <w:rsid w:val="004E2785"/>
    <w:rsid w:val="004E2A11"/>
    <w:rsid w:val="004E2BD5"/>
    <w:rsid w:val="004E2CE1"/>
    <w:rsid w:val="004E2F2A"/>
    <w:rsid w:val="004E3697"/>
    <w:rsid w:val="004E378B"/>
    <w:rsid w:val="004E37C5"/>
    <w:rsid w:val="004E3863"/>
    <w:rsid w:val="004E3A19"/>
    <w:rsid w:val="004E3BFA"/>
    <w:rsid w:val="004E3C8C"/>
    <w:rsid w:val="004E4636"/>
    <w:rsid w:val="004E4700"/>
    <w:rsid w:val="004E474A"/>
    <w:rsid w:val="004E47FB"/>
    <w:rsid w:val="004E4A62"/>
    <w:rsid w:val="004E4CAB"/>
    <w:rsid w:val="004E4E73"/>
    <w:rsid w:val="004E5194"/>
    <w:rsid w:val="004E5769"/>
    <w:rsid w:val="004E5A71"/>
    <w:rsid w:val="004E5E8F"/>
    <w:rsid w:val="004E61F8"/>
    <w:rsid w:val="004E677E"/>
    <w:rsid w:val="004E693C"/>
    <w:rsid w:val="004E6C89"/>
    <w:rsid w:val="004E6FD5"/>
    <w:rsid w:val="004E7566"/>
    <w:rsid w:val="004E7CB5"/>
    <w:rsid w:val="004F00D2"/>
    <w:rsid w:val="004F06DF"/>
    <w:rsid w:val="004F0AFC"/>
    <w:rsid w:val="004F0D4D"/>
    <w:rsid w:val="004F0D66"/>
    <w:rsid w:val="004F1245"/>
    <w:rsid w:val="004F1505"/>
    <w:rsid w:val="004F18B3"/>
    <w:rsid w:val="004F1F06"/>
    <w:rsid w:val="004F228A"/>
    <w:rsid w:val="004F24EE"/>
    <w:rsid w:val="004F291C"/>
    <w:rsid w:val="004F2F89"/>
    <w:rsid w:val="004F316C"/>
    <w:rsid w:val="004F3525"/>
    <w:rsid w:val="004F38B0"/>
    <w:rsid w:val="004F39B1"/>
    <w:rsid w:val="004F3BC2"/>
    <w:rsid w:val="004F3DF0"/>
    <w:rsid w:val="004F3E06"/>
    <w:rsid w:val="004F3FE1"/>
    <w:rsid w:val="004F40BB"/>
    <w:rsid w:val="004F4214"/>
    <w:rsid w:val="004F4BCD"/>
    <w:rsid w:val="004F4DD9"/>
    <w:rsid w:val="004F4ECA"/>
    <w:rsid w:val="004F5125"/>
    <w:rsid w:val="004F51BF"/>
    <w:rsid w:val="004F529C"/>
    <w:rsid w:val="004F5A07"/>
    <w:rsid w:val="004F5C43"/>
    <w:rsid w:val="004F5CC4"/>
    <w:rsid w:val="004F5EF6"/>
    <w:rsid w:val="004F5FAF"/>
    <w:rsid w:val="004F5FB6"/>
    <w:rsid w:val="004F632A"/>
    <w:rsid w:val="004F63D7"/>
    <w:rsid w:val="004F657B"/>
    <w:rsid w:val="004F65A1"/>
    <w:rsid w:val="004F6714"/>
    <w:rsid w:val="004F6A5D"/>
    <w:rsid w:val="004F6A80"/>
    <w:rsid w:val="004F6B0F"/>
    <w:rsid w:val="004F6C48"/>
    <w:rsid w:val="004F6CE8"/>
    <w:rsid w:val="004F6DD9"/>
    <w:rsid w:val="004F6E2A"/>
    <w:rsid w:val="004F6EBA"/>
    <w:rsid w:val="004F71E6"/>
    <w:rsid w:val="004F7A4C"/>
    <w:rsid w:val="00500555"/>
    <w:rsid w:val="0050057D"/>
    <w:rsid w:val="00500590"/>
    <w:rsid w:val="00500B7E"/>
    <w:rsid w:val="00500D05"/>
    <w:rsid w:val="00500F8F"/>
    <w:rsid w:val="00501050"/>
    <w:rsid w:val="0050136D"/>
    <w:rsid w:val="00501728"/>
    <w:rsid w:val="00501B21"/>
    <w:rsid w:val="00501BEE"/>
    <w:rsid w:val="00502117"/>
    <w:rsid w:val="00502D76"/>
    <w:rsid w:val="00503158"/>
    <w:rsid w:val="005039FB"/>
    <w:rsid w:val="00503BD1"/>
    <w:rsid w:val="005041B4"/>
    <w:rsid w:val="00504200"/>
    <w:rsid w:val="00504307"/>
    <w:rsid w:val="005044E8"/>
    <w:rsid w:val="005045A7"/>
    <w:rsid w:val="0050463A"/>
    <w:rsid w:val="00504CDF"/>
    <w:rsid w:val="00504DCD"/>
    <w:rsid w:val="00504DF3"/>
    <w:rsid w:val="00505535"/>
    <w:rsid w:val="00505A12"/>
    <w:rsid w:val="00505F5E"/>
    <w:rsid w:val="0050664B"/>
    <w:rsid w:val="00506859"/>
    <w:rsid w:val="00506954"/>
    <w:rsid w:val="00506E3A"/>
    <w:rsid w:val="00506E71"/>
    <w:rsid w:val="00506EEE"/>
    <w:rsid w:val="00506F30"/>
    <w:rsid w:val="005070A1"/>
    <w:rsid w:val="005076DF"/>
    <w:rsid w:val="00507760"/>
    <w:rsid w:val="0050793C"/>
    <w:rsid w:val="00507B6C"/>
    <w:rsid w:val="00507BC4"/>
    <w:rsid w:val="005104DE"/>
    <w:rsid w:val="00510825"/>
    <w:rsid w:val="00510879"/>
    <w:rsid w:val="00510FD8"/>
    <w:rsid w:val="00510FDB"/>
    <w:rsid w:val="00510FE1"/>
    <w:rsid w:val="00511211"/>
    <w:rsid w:val="00511764"/>
    <w:rsid w:val="00511848"/>
    <w:rsid w:val="005118AD"/>
    <w:rsid w:val="00511EB7"/>
    <w:rsid w:val="00512027"/>
    <w:rsid w:val="00512895"/>
    <w:rsid w:val="005128A6"/>
    <w:rsid w:val="00512983"/>
    <w:rsid w:val="00513085"/>
    <w:rsid w:val="0051318C"/>
    <w:rsid w:val="00513617"/>
    <w:rsid w:val="005137FA"/>
    <w:rsid w:val="0051384A"/>
    <w:rsid w:val="005138B4"/>
    <w:rsid w:val="0051396E"/>
    <w:rsid w:val="00513D75"/>
    <w:rsid w:val="0051412A"/>
    <w:rsid w:val="00514293"/>
    <w:rsid w:val="005142B7"/>
    <w:rsid w:val="0051447D"/>
    <w:rsid w:val="00514484"/>
    <w:rsid w:val="0051462C"/>
    <w:rsid w:val="00515140"/>
    <w:rsid w:val="00515467"/>
    <w:rsid w:val="0051558F"/>
    <w:rsid w:val="00515620"/>
    <w:rsid w:val="00515797"/>
    <w:rsid w:val="005157AE"/>
    <w:rsid w:val="0051582B"/>
    <w:rsid w:val="00515BCF"/>
    <w:rsid w:val="00515FBD"/>
    <w:rsid w:val="0051616F"/>
    <w:rsid w:val="00516220"/>
    <w:rsid w:val="00516731"/>
    <w:rsid w:val="0051687C"/>
    <w:rsid w:val="00516BE4"/>
    <w:rsid w:val="00516CF6"/>
    <w:rsid w:val="00516F03"/>
    <w:rsid w:val="00517051"/>
    <w:rsid w:val="0051726C"/>
    <w:rsid w:val="0051764F"/>
    <w:rsid w:val="005177F4"/>
    <w:rsid w:val="00517A17"/>
    <w:rsid w:val="00520582"/>
    <w:rsid w:val="00520AFA"/>
    <w:rsid w:val="00520D2D"/>
    <w:rsid w:val="00520F69"/>
    <w:rsid w:val="00521045"/>
    <w:rsid w:val="00521344"/>
    <w:rsid w:val="00521C9F"/>
    <w:rsid w:val="00521E77"/>
    <w:rsid w:val="00521E9A"/>
    <w:rsid w:val="005222E8"/>
    <w:rsid w:val="005225BB"/>
    <w:rsid w:val="0052299A"/>
    <w:rsid w:val="00522AF9"/>
    <w:rsid w:val="00522D68"/>
    <w:rsid w:val="005236C2"/>
    <w:rsid w:val="00523D48"/>
    <w:rsid w:val="00523EB3"/>
    <w:rsid w:val="00523F36"/>
    <w:rsid w:val="0052436B"/>
    <w:rsid w:val="00524606"/>
    <w:rsid w:val="005247D3"/>
    <w:rsid w:val="00524883"/>
    <w:rsid w:val="00524AE5"/>
    <w:rsid w:val="00524EC7"/>
    <w:rsid w:val="00525072"/>
    <w:rsid w:val="005252C1"/>
    <w:rsid w:val="005252CA"/>
    <w:rsid w:val="00525C63"/>
    <w:rsid w:val="0052624A"/>
    <w:rsid w:val="005264EE"/>
    <w:rsid w:val="0052667A"/>
    <w:rsid w:val="005266DB"/>
    <w:rsid w:val="00526C33"/>
    <w:rsid w:val="00527283"/>
    <w:rsid w:val="005272E8"/>
    <w:rsid w:val="005273AA"/>
    <w:rsid w:val="00527A6C"/>
    <w:rsid w:val="00527B7A"/>
    <w:rsid w:val="00527D6D"/>
    <w:rsid w:val="00530344"/>
    <w:rsid w:val="005304CA"/>
    <w:rsid w:val="005307DB"/>
    <w:rsid w:val="005308B1"/>
    <w:rsid w:val="005309D7"/>
    <w:rsid w:val="00530FA5"/>
    <w:rsid w:val="0053107A"/>
    <w:rsid w:val="0053146A"/>
    <w:rsid w:val="00531594"/>
    <w:rsid w:val="005315C2"/>
    <w:rsid w:val="0053176A"/>
    <w:rsid w:val="00531796"/>
    <w:rsid w:val="0053188F"/>
    <w:rsid w:val="00532477"/>
    <w:rsid w:val="005324BB"/>
    <w:rsid w:val="00532613"/>
    <w:rsid w:val="00532755"/>
    <w:rsid w:val="0053276D"/>
    <w:rsid w:val="00532870"/>
    <w:rsid w:val="005330C3"/>
    <w:rsid w:val="0053312E"/>
    <w:rsid w:val="005333EC"/>
    <w:rsid w:val="0053346E"/>
    <w:rsid w:val="0053362E"/>
    <w:rsid w:val="005339A4"/>
    <w:rsid w:val="005339BA"/>
    <w:rsid w:val="005339F1"/>
    <w:rsid w:val="005348E9"/>
    <w:rsid w:val="00534971"/>
    <w:rsid w:val="00534E64"/>
    <w:rsid w:val="00534EE2"/>
    <w:rsid w:val="005351CA"/>
    <w:rsid w:val="00535432"/>
    <w:rsid w:val="005355DD"/>
    <w:rsid w:val="0053579E"/>
    <w:rsid w:val="00536008"/>
    <w:rsid w:val="005361C5"/>
    <w:rsid w:val="00536367"/>
    <w:rsid w:val="00536495"/>
    <w:rsid w:val="00536641"/>
    <w:rsid w:val="0053684F"/>
    <w:rsid w:val="00536C3E"/>
    <w:rsid w:val="00536D5A"/>
    <w:rsid w:val="00536E4C"/>
    <w:rsid w:val="0053714A"/>
    <w:rsid w:val="0053733D"/>
    <w:rsid w:val="005373E3"/>
    <w:rsid w:val="00537668"/>
    <w:rsid w:val="005376E3"/>
    <w:rsid w:val="005402EB"/>
    <w:rsid w:val="00540327"/>
    <w:rsid w:val="00540349"/>
    <w:rsid w:val="005407FC"/>
    <w:rsid w:val="005408FC"/>
    <w:rsid w:val="00540BD9"/>
    <w:rsid w:val="00540F10"/>
    <w:rsid w:val="00541CB2"/>
    <w:rsid w:val="00541CCE"/>
    <w:rsid w:val="00541E93"/>
    <w:rsid w:val="00542081"/>
    <w:rsid w:val="005421B6"/>
    <w:rsid w:val="0054287B"/>
    <w:rsid w:val="00542985"/>
    <w:rsid w:val="00543E7F"/>
    <w:rsid w:val="00543EB3"/>
    <w:rsid w:val="00543F0D"/>
    <w:rsid w:val="0054468F"/>
    <w:rsid w:val="00544851"/>
    <w:rsid w:val="00544886"/>
    <w:rsid w:val="00544AF0"/>
    <w:rsid w:val="00544C02"/>
    <w:rsid w:val="00544CA7"/>
    <w:rsid w:val="00544F83"/>
    <w:rsid w:val="00544FB5"/>
    <w:rsid w:val="00545345"/>
    <w:rsid w:val="005455FA"/>
    <w:rsid w:val="005461A5"/>
    <w:rsid w:val="00546535"/>
    <w:rsid w:val="00546613"/>
    <w:rsid w:val="00546973"/>
    <w:rsid w:val="00546CB1"/>
    <w:rsid w:val="00546DE5"/>
    <w:rsid w:val="00547228"/>
    <w:rsid w:val="0054727A"/>
    <w:rsid w:val="0054749E"/>
    <w:rsid w:val="0054763C"/>
    <w:rsid w:val="00550198"/>
    <w:rsid w:val="005503F1"/>
    <w:rsid w:val="00550531"/>
    <w:rsid w:val="00550818"/>
    <w:rsid w:val="0055085E"/>
    <w:rsid w:val="0055091E"/>
    <w:rsid w:val="00550A3D"/>
    <w:rsid w:val="00550A49"/>
    <w:rsid w:val="00551194"/>
    <w:rsid w:val="005511AE"/>
    <w:rsid w:val="005513E1"/>
    <w:rsid w:val="0055170B"/>
    <w:rsid w:val="00551738"/>
    <w:rsid w:val="005517F5"/>
    <w:rsid w:val="00551859"/>
    <w:rsid w:val="005519A9"/>
    <w:rsid w:val="00551C28"/>
    <w:rsid w:val="00551EAA"/>
    <w:rsid w:val="00551FBC"/>
    <w:rsid w:val="00551FE6"/>
    <w:rsid w:val="00552484"/>
    <w:rsid w:val="00552632"/>
    <w:rsid w:val="00552653"/>
    <w:rsid w:val="0055269D"/>
    <w:rsid w:val="00552816"/>
    <w:rsid w:val="00552959"/>
    <w:rsid w:val="00552B87"/>
    <w:rsid w:val="00552CBD"/>
    <w:rsid w:val="00552D1D"/>
    <w:rsid w:val="00552D28"/>
    <w:rsid w:val="00552EE8"/>
    <w:rsid w:val="005532B9"/>
    <w:rsid w:val="00553301"/>
    <w:rsid w:val="005535EC"/>
    <w:rsid w:val="00553661"/>
    <w:rsid w:val="005536F6"/>
    <w:rsid w:val="00553810"/>
    <w:rsid w:val="00553EED"/>
    <w:rsid w:val="00553EF1"/>
    <w:rsid w:val="005545E3"/>
    <w:rsid w:val="00554A6B"/>
    <w:rsid w:val="00554FFB"/>
    <w:rsid w:val="005550C5"/>
    <w:rsid w:val="005551B9"/>
    <w:rsid w:val="005554E8"/>
    <w:rsid w:val="0055570A"/>
    <w:rsid w:val="00555930"/>
    <w:rsid w:val="00555C3A"/>
    <w:rsid w:val="0055619E"/>
    <w:rsid w:val="005563D2"/>
    <w:rsid w:val="00556571"/>
    <w:rsid w:val="005568DD"/>
    <w:rsid w:val="00556C27"/>
    <w:rsid w:val="00556D27"/>
    <w:rsid w:val="00557001"/>
    <w:rsid w:val="00557088"/>
    <w:rsid w:val="005571A1"/>
    <w:rsid w:val="0055735F"/>
    <w:rsid w:val="005573E3"/>
    <w:rsid w:val="005574BC"/>
    <w:rsid w:val="00557726"/>
    <w:rsid w:val="0055799F"/>
    <w:rsid w:val="00557BCB"/>
    <w:rsid w:val="00560259"/>
    <w:rsid w:val="005605AB"/>
    <w:rsid w:val="005608E9"/>
    <w:rsid w:val="00560ED9"/>
    <w:rsid w:val="00561186"/>
    <w:rsid w:val="005612D7"/>
    <w:rsid w:val="005613B5"/>
    <w:rsid w:val="0056181C"/>
    <w:rsid w:val="0056186F"/>
    <w:rsid w:val="0056189E"/>
    <w:rsid w:val="00561B84"/>
    <w:rsid w:val="00561D26"/>
    <w:rsid w:val="00561D2B"/>
    <w:rsid w:val="00561E35"/>
    <w:rsid w:val="0056298F"/>
    <w:rsid w:val="00562E51"/>
    <w:rsid w:val="00563028"/>
    <w:rsid w:val="005632FE"/>
    <w:rsid w:val="005639CA"/>
    <w:rsid w:val="00563F46"/>
    <w:rsid w:val="00564040"/>
    <w:rsid w:val="005643DA"/>
    <w:rsid w:val="00564ABC"/>
    <w:rsid w:val="00564B71"/>
    <w:rsid w:val="00564FB1"/>
    <w:rsid w:val="005652FF"/>
    <w:rsid w:val="0056556F"/>
    <w:rsid w:val="005659E9"/>
    <w:rsid w:val="00565AAE"/>
    <w:rsid w:val="00565AED"/>
    <w:rsid w:val="00565C34"/>
    <w:rsid w:val="00565DBF"/>
    <w:rsid w:val="00565F62"/>
    <w:rsid w:val="00565FCE"/>
    <w:rsid w:val="005664FC"/>
    <w:rsid w:val="00566527"/>
    <w:rsid w:val="00566586"/>
    <w:rsid w:val="00566660"/>
    <w:rsid w:val="0056670A"/>
    <w:rsid w:val="00566735"/>
    <w:rsid w:val="0056685C"/>
    <w:rsid w:val="00566CB2"/>
    <w:rsid w:val="00566E77"/>
    <w:rsid w:val="00566F69"/>
    <w:rsid w:val="0056748B"/>
    <w:rsid w:val="0056770B"/>
    <w:rsid w:val="0056780B"/>
    <w:rsid w:val="00567858"/>
    <w:rsid w:val="00567B89"/>
    <w:rsid w:val="00567CB4"/>
    <w:rsid w:val="00567CD2"/>
    <w:rsid w:val="00570189"/>
    <w:rsid w:val="005702D8"/>
    <w:rsid w:val="005708DA"/>
    <w:rsid w:val="0057095C"/>
    <w:rsid w:val="00570A6B"/>
    <w:rsid w:val="00570D77"/>
    <w:rsid w:val="00570E29"/>
    <w:rsid w:val="00571FEA"/>
    <w:rsid w:val="00572064"/>
    <w:rsid w:val="005721BF"/>
    <w:rsid w:val="0057234F"/>
    <w:rsid w:val="005723E2"/>
    <w:rsid w:val="00572628"/>
    <w:rsid w:val="005728FF"/>
    <w:rsid w:val="00572A12"/>
    <w:rsid w:val="00572B3F"/>
    <w:rsid w:val="00572E41"/>
    <w:rsid w:val="005731DA"/>
    <w:rsid w:val="00573567"/>
    <w:rsid w:val="00573C45"/>
    <w:rsid w:val="005749D6"/>
    <w:rsid w:val="005749EE"/>
    <w:rsid w:val="00574A18"/>
    <w:rsid w:val="00575C8D"/>
    <w:rsid w:val="00575D57"/>
    <w:rsid w:val="00575E7C"/>
    <w:rsid w:val="005760E4"/>
    <w:rsid w:val="00576183"/>
    <w:rsid w:val="00576990"/>
    <w:rsid w:val="00576C05"/>
    <w:rsid w:val="00576C69"/>
    <w:rsid w:val="005771A9"/>
    <w:rsid w:val="005801D5"/>
    <w:rsid w:val="00580878"/>
    <w:rsid w:val="00580D85"/>
    <w:rsid w:val="00580DE7"/>
    <w:rsid w:val="00580E56"/>
    <w:rsid w:val="005810FD"/>
    <w:rsid w:val="005814E0"/>
    <w:rsid w:val="00581576"/>
    <w:rsid w:val="00581B62"/>
    <w:rsid w:val="00581CF0"/>
    <w:rsid w:val="00581D6F"/>
    <w:rsid w:val="005820D8"/>
    <w:rsid w:val="00582271"/>
    <w:rsid w:val="00582663"/>
    <w:rsid w:val="00582965"/>
    <w:rsid w:val="00583171"/>
    <w:rsid w:val="0058318A"/>
    <w:rsid w:val="005832C7"/>
    <w:rsid w:val="0058357B"/>
    <w:rsid w:val="00583CFE"/>
    <w:rsid w:val="005842CD"/>
    <w:rsid w:val="00584497"/>
    <w:rsid w:val="005845A7"/>
    <w:rsid w:val="0058460A"/>
    <w:rsid w:val="00584618"/>
    <w:rsid w:val="00584839"/>
    <w:rsid w:val="00585019"/>
    <w:rsid w:val="0058504E"/>
    <w:rsid w:val="00585362"/>
    <w:rsid w:val="005854B5"/>
    <w:rsid w:val="0058559E"/>
    <w:rsid w:val="005855FA"/>
    <w:rsid w:val="0058595F"/>
    <w:rsid w:val="00585BF2"/>
    <w:rsid w:val="0058620F"/>
    <w:rsid w:val="005862AB"/>
    <w:rsid w:val="005863EA"/>
    <w:rsid w:val="00586502"/>
    <w:rsid w:val="00586707"/>
    <w:rsid w:val="005869DC"/>
    <w:rsid w:val="00586E4B"/>
    <w:rsid w:val="00586EE4"/>
    <w:rsid w:val="005874FE"/>
    <w:rsid w:val="005875BB"/>
    <w:rsid w:val="00587793"/>
    <w:rsid w:val="00590327"/>
    <w:rsid w:val="005904CA"/>
    <w:rsid w:val="0059089D"/>
    <w:rsid w:val="005909D6"/>
    <w:rsid w:val="00590A14"/>
    <w:rsid w:val="00590BD2"/>
    <w:rsid w:val="00590D86"/>
    <w:rsid w:val="00590F51"/>
    <w:rsid w:val="00590F64"/>
    <w:rsid w:val="00590F97"/>
    <w:rsid w:val="0059107F"/>
    <w:rsid w:val="0059159B"/>
    <w:rsid w:val="00591613"/>
    <w:rsid w:val="00591717"/>
    <w:rsid w:val="00591F56"/>
    <w:rsid w:val="005920F6"/>
    <w:rsid w:val="0059218C"/>
    <w:rsid w:val="0059227E"/>
    <w:rsid w:val="005922BC"/>
    <w:rsid w:val="00592D38"/>
    <w:rsid w:val="00592D4D"/>
    <w:rsid w:val="005930BB"/>
    <w:rsid w:val="005930E1"/>
    <w:rsid w:val="005931F7"/>
    <w:rsid w:val="00593811"/>
    <w:rsid w:val="00593912"/>
    <w:rsid w:val="00593AA4"/>
    <w:rsid w:val="00593B0E"/>
    <w:rsid w:val="005940F0"/>
    <w:rsid w:val="0059470B"/>
    <w:rsid w:val="00594743"/>
    <w:rsid w:val="00594968"/>
    <w:rsid w:val="00594B25"/>
    <w:rsid w:val="00594B88"/>
    <w:rsid w:val="00594BFA"/>
    <w:rsid w:val="0059524F"/>
    <w:rsid w:val="00595655"/>
    <w:rsid w:val="005956A6"/>
    <w:rsid w:val="005956EA"/>
    <w:rsid w:val="0059578F"/>
    <w:rsid w:val="00595B92"/>
    <w:rsid w:val="00595E61"/>
    <w:rsid w:val="00595FF9"/>
    <w:rsid w:val="00596719"/>
    <w:rsid w:val="005968E5"/>
    <w:rsid w:val="0059705D"/>
    <w:rsid w:val="0059728F"/>
    <w:rsid w:val="00597ACC"/>
    <w:rsid w:val="00597CB8"/>
    <w:rsid w:val="00597D36"/>
    <w:rsid w:val="00597E5F"/>
    <w:rsid w:val="005A00E3"/>
    <w:rsid w:val="005A0471"/>
    <w:rsid w:val="005A078F"/>
    <w:rsid w:val="005A088C"/>
    <w:rsid w:val="005A08AF"/>
    <w:rsid w:val="005A1000"/>
    <w:rsid w:val="005A11B7"/>
    <w:rsid w:val="005A11FC"/>
    <w:rsid w:val="005A13F9"/>
    <w:rsid w:val="005A15B9"/>
    <w:rsid w:val="005A1883"/>
    <w:rsid w:val="005A1C24"/>
    <w:rsid w:val="005A1E5E"/>
    <w:rsid w:val="005A2058"/>
    <w:rsid w:val="005A222B"/>
    <w:rsid w:val="005A25BC"/>
    <w:rsid w:val="005A26CA"/>
    <w:rsid w:val="005A27E8"/>
    <w:rsid w:val="005A28CD"/>
    <w:rsid w:val="005A2B02"/>
    <w:rsid w:val="005A2C63"/>
    <w:rsid w:val="005A2C92"/>
    <w:rsid w:val="005A2DC3"/>
    <w:rsid w:val="005A2E64"/>
    <w:rsid w:val="005A2F3F"/>
    <w:rsid w:val="005A2FF5"/>
    <w:rsid w:val="005A3227"/>
    <w:rsid w:val="005A32E3"/>
    <w:rsid w:val="005A33A0"/>
    <w:rsid w:val="005A365B"/>
    <w:rsid w:val="005A3852"/>
    <w:rsid w:val="005A38B2"/>
    <w:rsid w:val="005A39BE"/>
    <w:rsid w:val="005A39F2"/>
    <w:rsid w:val="005A3BF0"/>
    <w:rsid w:val="005A4916"/>
    <w:rsid w:val="005A4B71"/>
    <w:rsid w:val="005A4C4F"/>
    <w:rsid w:val="005A511E"/>
    <w:rsid w:val="005A512C"/>
    <w:rsid w:val="005A547A"/>
    <w:rsid w:val="005A5767"/>
    <w:rsid w:val="005A581E"/>
    <w:rsid w:val="005A59B5"/>
    <w:rsid w:val="005A5BBC"/>
    <w:rsid w:val="005A5E02"/>
    <w:rsid w:val="005A60B5"/>
    <w:rsid w:val="005A61FD"/>
    <w:rsid w:val="005A6A00"/>
    <w:rsid w:val="005A6BCE"/>
    <w:rsid w:val="005A70AF"/>
    <w:rsid w:val="005A7143"/>
    <w:rsid w:val="005A7617"/>
    <w:rsid w:val="005A764A"/>
    <w:rsid w:val="005A768A"/>
    <w:rsid w:val="005A785C"/>
    <w:rsid w:val="005A7995"/>
    <w:rsid w:val="005A7B37"/>
    <w:rsid w:val="005B00F4"/>
    <w:rsid w:val="005B0338"/>
    <w:rsid w:val="005B0908"/>
    <w:rsid w:val="005B0B21"/>
    <w:rsid w:val="005B0B65"/>
    <w:rsid w:val="005B0BF6"/>
    <w:rsid w:val="005B0D99"/>
    <w:rsid w:val="005B1013"/>
    <w:rsid w:val="005B12E7"/>
    <w:rsid w:val="005B192D"/>
    <w:rsid w:val="005B1BB4"/>
    <w:rsid w:val="005B1EC8"/>
    <w:rsid w:val="005B20BA"/>
    <w:rsid w:val="005B2181"/>
    <w:rsid w:val="005B2325"/>
    <w:rsid w:val="005B254E"/>
    <w:rsid w:val="005B325C"/>
    <w:rsid w:val="005B345C"/>
    <w:rsid w:val="005B34D3"/>
    <w:rsid w:val="005B3C2B"/>
    <w:rsid w:val="005B3DAB"/>
    <w:rsid w:val="005B4023"/>
    <w:rsid w:val="005B4535"/>
    <w:rsid w:val="005B4991"/>
    <w:rsid w:val="005B4F68"/>
    <w:rsid w:val="005B5167"/>
    <w:rsid w:val="005B51E2"/>
    <w:rsid w:val="005B5316"/>
    <w:rsid w:val="005B552B"/>
    <w:rsid w:val="005B5A35"/>
    <w:rsid w:val="005B5D0D"/>
    <w:rsid w:val="005B5FD0"/>
    <w:rsid w:val="005B6053"/>
    <w:rsid w:val="005B61F2"/>
    <w:rsid w:val="005B6CF8"/>
    <w:rsid w:val="005B6E47"/>
    <w:rsid w:val="005B7555"/>
    <w:rsid w:val="005B76B6"/>
    <w:rsid w:val="005B76CE"/>
    <w:rsid w:val="005B77C9"/>
    <w:rsid w:val="005B785F"/>
    <w:rsid w:val="005B78FD"/>
    <w:rsid w:val="005B7912"/>
    <w:rsid w:val="005B7914"/>
    <w:rsid w:val="005B7935"/>
    <w:rsid w:val="005C00B9"/>
    <w:rsid w:val="005C053F"/>
    <w:rsid w:val="005C0E3A"/>
    <w:rsid w:val="005C0F37"/>
    <w:rsid w:val="005C1022"/>
    <w:rsid w:val="005C2016"/>
    <w:rsid w:val="005C20A5"/>
    <w:rsid w:val="005C2201"/>
    <w:rsid w:val="005C25ED"/>
    <w:rsid w:val="005C26E2"/>
    <w:rsid w:val="005C2754"/>
    <w:rsid w:val="005C289D"/>
    <w:rsid w:val="005C2B51"/>
    <w:rsid w:val="005C2BFE"/>
    <w:rsid w:val="005C2C53"/>
    <w:rsid w:val="005C322E"/>
    <w:rsid w:val="005C3272"/>
    <w:rsid w:val="005C32F9"/>
    <w:rsid w:val="005C34CE"/>
    <w:rsid w:val="005C3857"/>
    <w:rsid w:val="005C3973"/>
    <w:rsid w:val="005C3C72"/>
    <w:rsid w:val="005C3E39"/>
    <w:rsid w:val="005C3F29"/>
    <w:rsid w:val="005C42A7"/>
    <w:rsid w:val="005C445E"/>
    <w:rsid w:val="005C46A0"/>
    <w:rsid w:val="005C48F9"/>
    <w:rsid w:val="005C4997"/>
    <w:rsid w:val="005C4EF6"/>
    <w:rsid w:val="005C51BF"/>
    <w:rsid w:val="005C524D"/>
    <w:rsid w:val="005C52AC"/>
    <w:rsid w:val="005C5477"/>
    <w:rsid w:val="005C561A"/>
    <w:rsid w:val="005C5786"/>
    <w:rsid w:val="005C5A96"/>
    <w:rsid w:val="005C5B0A"/>
    <w:rsid w:val="005C5B3C"/>
    <w:rsid w:val="005C5B74"/>
    <w:rsid w:val="005C64AA"/>
    <w:rsid w:val="005C6B38"/>
    <w:rsid w:val="005C6DC4"/>
    <w:rsid w:val="005C6F73"/>
    <w:rsid w:val="005C711F"/>
    <w:rsid w:val="005C76C1"/>
    <w:rsid w:val="005C7998"/>
    <w:rsid w:val="005C7B84"/>
    <w:rsid w:val="005C7C2A"/>
    <w:rsid w:val="005C7E66"/>
    <w:rsid w:val="005D02D1"/>
    <w:rsid w:val="005D0440"/>
    <w:rsid w:val="005D0666"/>
    <w:rsid w:val="005D08CB"/>
    <w:rsid w:val="005D0AB5"/>
    <w:rsid w:val="005D165F"/>
    <w:rsid w:val="005D1BE2"/>
    <w:rsid w:val="005D1F4D"/>
    <w:rsid w:val="005D2311"/>
    <w:rsid w:val="005D2343"/>
    <w:rsid w:val="005D23BA"/>
    <w:rsid w:val="005D2DCB"/>
    <w:rsid w:val="005D2F7F"/>
    <w:rsid w:val="005D31AE"/>
    <w:rsid w:val="005D31BB"/>
    <w:rsid w:val="005D34AB"/>
    <w:rsid w:val="005D3565"/>
    <w:rsid w:val="005D3614"/>
    <w:rsid w:val="005D37CD"/>
    <w:rsid w:val="005D4995"/>
    <w:rsid w:val="005D4D56"/>
    <w:rsid w:val="005D4DB3"/>
    <w:rsid w:val="005D4FB8"/>
    <w:rsid w:val="005D57EB"/>
    <w:rsid w:val="005D5810"/>
    <w:rsid w:val="005D5EDA"/>
    <w:rsid w:val="005D6094"/>
    <w:rsid w:val="005D6458"/>
    <w:rsid w:val="005D6644"/>
    <w:rsid w:val="005D66F0"/>
    <w:rsid w:val="005D6C30"/>
    <w:rsid w:val="005D6C87"/>
    <w:rsid w:val="005D6C8E"/>
    <w:rsid w:val="005D6DE9"/>
    <w:rsid w:val="005D7116"/>
    <w:rsid w:val="005D7351"/>
    <w:rsid w:val="005D7376"/>
    <w:rsid w:val="005D7475"/>
    <w:rsid w:val="005D7563"/>
    <w:rsid w:val="005D759C"/>
    <w:rsid w:val="005D7AC3"/>
    <w:rsid w:val="005D7C22"/>
    <w:rsid w:val="005D7C3A"/>
    <w:rsid w:val="005E017A"/>
    <w:rsid w:val="005E022B"/>
    <w:rsid w:val="005E080F"/>
    <w:rsid w:val="005E0868"/>
    <w:rsid w:val="005E0AC3"/>
    <w:rsid w:val="005E0CD3"/>
    <w:rsid w:val="005E0D48"/>
    <w:rsid w:val="005E14FF"/>
    <w:rsid w:val="005E1644"/>
    <w:rsid w:val="005E1753"/>
    <w:rsid w:val="005E1969"/>
    <w:rsid w:val="005E1C8B"/>
    <w:rsid w:val="005E1F53"/>
    <w:rsid w:val="005E1FD7"/>
    <w:rsid w:val="005E24E1"/>
    <w:rsid w:val="005E2501"/>
    <w:rsid w:val="005E2733"/>
    <w:rsid w:val="005E27E9"/>
    <w:rsid w:val="005E2813"/>
    <w:rsid w:val="005E2835"/>
    <w:rsid w:val="005E2C7A"/>
    <w:rsid w:val="005E3224"/>
    <w:rsid w:val="005E338E"/>
    <w:rsid w:val="005E33FD"/>
    <w:rsid w:val="005E344C"/>
    <w:rsid w:val="005E3608"/>
    <w:rsid w:val="005E3997"/>
    <w:rsid w:val="005E4268"/>
    <w:rsid w:val="005E4745"/>
    <w:rsid w:val="005E4AF3"/>
    <w:rsid w:val="005E4C7C"/>
    <w:rsid w:val="005E55B7"/>
    <w:rsid w:val="005E5E69"/>
    <w:rsid w:val="005E5EEB"/>
    <w:rsid w:val="005E5F7A"/>
    <w:rsid w:val="005E641E"/>
    <w:rsid w:val="005E6814"/>
    <w:rsid w:val="005E6A04"/>
    <w:rsid w:val="005E6CCD"/>
    <w:rsid w:val="005E6E2B"/>
    <w:rsid w:val="005E6F32"/>
    <w:rsid w:val="005E7085"/>
    <w:rsid w:val="005E7187"/>
    <w:rsid w:val="005E752A"/>
    <w:rsid w:val="005E7555"/>
    <w:rsid w:val="005E798F"/>
    <w:rsid w:val="005E7D2B"/>
    <w:rsid w:val="005E7F5D"/>
    <w:rsid w:val="005F006B"/>
    <w:rsid w:val="005F021D"/>
    <w:rsid w:val="005F08E4"/>
    <w:rsid w:val="005F0A22"/>
    <w:rsid w:val="005F0B89"/>
    <w:rsid w:val="005F1041"/>
    <w:rsid w:val="005F124B"/>
    <w:rsid w:val="005F147B"/>
    <w:rsid w:val="005F1ABF"/>
    <w:rsid w:val="005F1C0D"/>
    <w:rsid w:val="005F1D82"/>
    <w:rsid w:val="005F20EA"/>
    <w:rsid w:val="005F21D5"/>
    <w:rsid w:val="005F255D"/>
    <w:rsid w:val="005F295C"/>
    <w:rsid w:val="005F2B69"/>
    <w:rsid w:val="005F2E88"/>
    <w:rsid w:val="005F30DE"/>
    <w:rsid w:val="005F31D3"/>
    <w:rsid w:val="005F3213"/>
    <w:rsid w:val="005F3445"/>
    <w:rsid w:val="005F35AB"/>
    <w:rsid w:val="005F35FD"/>
    <w:rsid w:val="005F3B72"/>
    <w:rsid w:val="005F4093"/>
    <w:rsid w:val="005F4158"/>
    <w:rsid w:val="005F43DF"/>
    <w:rsid w:val="005F4435"/>
    <w:rsid w:val="005F467C"/>
    <w:rsid w:val="005F4A22"/>
    <w:rsid w:val="005F4AB8"/>
    <w:rsid w:val="005F4B53"/>
    <w:rsid w:val="005F4CFF"/>
    <w:rsid w:val="005F4D5A"/>
    <w:rsid w:val="005F4E9F"/>
    <w:rsid w:val="005F51A4"/>
    <w:rsid w:val="005F5495"/>
    <w:rsid w:val="005F5A77"/>
    <w:rsid w:val="005F5CC5"/>
    <w:rsid w:val="005F5D54"/>
    <w:rsid w:val="005F5E8E"/>
    <w:rsid w:val="005F5F73"/>
    <w:rsid w:val="005F6363"/>
    <w:rsid w:val="005F6470"/>
    <w:rsid w:val="005F649E"/>
    <w:rsid w:val="005F64B7"/>
    <w:rsid w:val="005F6544"/>
    <w:rsid w:val="005F6920"/>
    <w:rsid w:val="005F6A9B"/>
    <w:rsid w:val="005F70F3"/>
    <w:rsid w:val="005F7366"/>
    <w:rsid w:val="005F73F8"/>
    <w:rsid w:val="005F748A"/>
    <w:rsid w:val="005F77A8"/>
    <w:rsid w:val="005F787C"/>
    <w:rsid w:val="005F7AEC"/>
    <w:rsid w:val="005F7BCE"/>
    <w:rsid w:val="00600014"/>
    <w:rsid w:val="0060009F"/>
    <w:rsid w:val="006006BC"/>
    <w:rsid w:val="0060085E"/>
    <w:rsid w:val="0060086E"/>
    <w:rsid w:val="00600E6E"/>
    <w:rsid w:val="00601D9B"/>
    <w:rsid w:val="00602279"/>
    <w:rsid w:val="0060310D"/>
    <w:rsid w:val="006033CF"/>
    <w:rsid w:val="00603931"/>
    <w:rsid w:val="00603E8C"/>
    <w:rsid w:val="00604158"/>
    <w:rsid w:val="006042A7"/>
    <w:rsid w:val="00604A97"/>
    <w:rsid w:val="00604B04"/>
    <w:rsid w:val="00604D10"/>
    <w:rsid w:val="00605425"/>
    <w:rsid w:val="00605829"/>
    <w:rsid w:val="006058B1"/>
    <w:rsid w:val="00605F34"/>
    <w:rsid w:val="00606044"/>
    <w:rsid w:val="006063E2"/>
    <w:rsid w:val="0060642D"/>
    <w:rsid w:val="0060645B"/>
    <w:rsid w:val="0060650D"/>
    <w:rsid w:val="00606636"/>
    <w:rsid w:val="00606A0D"/>
    <w:rsid w:val="00606C50"/>
    <w:rsid w:val="00606CB5"/>
    <w:rsid w:val="00606F14"/>
    <w:rsid w:val="0060709F"/>
    <w:rsid w:val="0060718F"/>
    <w:rsid w:val="00607481"/>
    <w:rsid w:val="00607D29"/>
    <w:rsid w:val="00610398"/>
    <w:rsid w:val="00610B04"/>
    <w:rsid w:val="00610E87"/>
    <w:rsid w:val="00610FE1"/>
    <w:rsid w:val="00611138"/>
    <w:rsid w:val="006116D1"/>
    <w:rsid w:val="006117DA"/>
    <w:rsid w:val="006117DF"/>
    <w:rsid w:val="00611815"/>
    <w:rsid w:val="00611EB5"/>
    <w:rsid w:val="006123AA"/>
    <w:rsid w:val="00612752"/>
    <w:rsid w:val="00612C80"/>
    <w:rsid w:val="00612E46"/>
    <w:rsid w:val="0061320E"/>
    <w:rsid w:val="00613299"/>
    <w:rsid w:val="00613356"/>
    <w:rsid w:val="006133BB"/>
    <w:rsid w:val="006133E7"/>
    <w:rsid w:val="00613B3A"/>
    <w:rsid w:val="00613F47"/>
    <w:rsid w:val="006141A4"/>
    <w:rsid w:val="006145A7"/>
    <w:rsid w:val="00614A29"/>
    <w:rsid w:val="00615038"/>
    <w:rsid w:val="00615206"/>
    <w:rsid w:val="00615301"/>
    <w:rsid w:val="00615677"/>
    <w:rsid w:val="00615B2A"/>
    <w:rsid w:val="0061604B"/>
    <w:rsid w:val="006160B0"/>
    <w:rsid w:val="006161F4"/>
    <w:rsid w:val="00616252"/>
    <w:rsid w:val="006162DF"/>
    <w:rsid w:val="00616323"/>
    <w:rsid w:val="00616402"/>
    <w:rsid w:val="00616443"/>
    <w:rsid w:val="00616FA7"/>
    <w:rsid w:val="0061751C"/>
    <w:rsid w:val="006176DE"/>
    <w:rsid w:val="00617F0C"/>
    <w:rsid w:val="00617F55"/>
    <w:rsid w:val="00620017"/>
    <w:rsid w:val="006200E6"/>
    <w:rsid w:val="0062011F"/>
    <w:rsid w:val="006207D7"/>
    <w:rsid w:val="00620904"/>
    <w:rsid w:val="00620D7F"/>
    <w:rsid w:val="00620DD6"/>
    <w:rsid w:val="00621702"/>
    <w:rsid w:val="0062182E"/>
    <w:rsid w:val="00621FD0"/>
    <w:rsid w:val="006222A2"/>
    <w:rsid w:val="006222E0"/>
    <w:rsid w:val="006223ED"/>
    <w:rsid w:val="00622416"/>
    <w:rsid w:val="00622BB4"/>
    <w:rsid w:val="00622ED4"/>
    <w:rsid w:val="00623448"/>
    <w:rsid w:val="00623538"/>
    <w:rsid w:val="0062367B"/>
    <w:rsid w:val="0062369F"/>
    <w:rsid w:val="00623982"/>
    <w:rsid w:val="00623A13"/>
    <w:rsid w:val="00623BAE"/>
    <w:rsid w:val="00623E30"/>
    <w:rsid w:val="00623F65"/>
    <w:rsid w:val="00624144"/>
    <w:rsid w:val="006243C2"/>
    <w:rsid w:val="00624449"/>
    <w:rsid w:val="00624E4F"/>
    <w:rsid w:val="006250FA"/>
    <w:rsid w:val="00625161"/>
    <w:rsid w:val="0062536B"/>
    <w:rsid w:val="006255E7"/>
    <w:rsid w:val="006257F2"/>
    <w:rsid w:val="0062582B"/>
    <w:rsid w:val="00625C68"/>
    <w:rsid w:val="00625F67"/>
    <w:rsid w:val="00625FBF"/>
    <w:rsid w:val="00625FDF"/>
    <w:rsid w:val="00626227"/>
    <w:rsid w:val="00626250"/>
    <w:rsid w:val="006268D4"/>
    <w:rsid w:val="00626C48"/>
    <w:rsid w:val="00626FF7"/>
    <w:rsid w:val="00627BB4"/>
    <w:rsid w:val="00627D81"/>
    <w:rsid w:val="00627ECE"/>
    <w:rsid w:val="006301AE"/>
    <w:rsid w:val="00630731"/>
    <w:rsid w:val="00630775"/>
    <w:rsid w:val="00630A9C"/>
    <w:rsid w:val="00630AE8"/>
    <w:rsid w:val="00630DA9"/>
    <w:rsid w:val="00631131"/>
    <w:rsid w:val="006316C5"/>
    <w:rsid w:val="006317A2"/>
    <w:rsid w:val="00631CA6"/>
    <w:rsid w:val="00631E6B"/>
    <w:rsid w:val="00631F9F"/>
    <w:rsid w:val="006322D2"/>
    <w:rsid w:val="00632493"/>
    <w:rsid w:val="006325B2"/>
    <w:rsid w:val="00632650"/>
    <w:rsid w:val="00632A47"/>
    <w:rsid w:val="006331C3"/>
    <w:rsid w:val="006332D9"/>
    <w:rsid w:val="00633363"/>
    <w:rsid w:val="0063341D"/>
    <w:rsid w:val="006336A8"/>
    <w:rsid w:val="00633A89"/>
    <w:rsid w:val="00633E74"/>
    <w:rsid w:val="0063400A"/>
    <w:rsid w:val="006342B3"/>
    <w:rsid w:val="0063459A"/>
    <w:rsid w:val="0063485B"/>
    <w:rsid w:val="00634A8E"/>
    <w:rsid w:val="00634C99"/>
    <w:rsid w:val="00634D62"/>
    <w:rsid w:val="00634DE2"/>
    <w:rsid w:val="00635166"/>
    <w:rsid w:val="00635306"/>
    <w:rsid w:val="00635733"/>
    <w:rsid w:val="0063584A"/>
    <w:rsid w:val="00635872"/>
    <w:rsid w:val="00635C80"/>
    <w:rsid w:val="00635FE0"/>
    <w:rsid w:val="00636020"/>
    <w:rsid w:val="0063662D"/>
    <w:rsid w:val="00636829"/>
    <w:rsid w:val="006368BF"/>
    <w:rsid w:val="0063699D"/>
    <w:rsid w:val="00636A83"/>
    <w:rsid w:val="00636EE7"/>
    <w:rsid w:val="006371F6"/>
    <w:rsid w:val="0063720C"/>
    <w:rsid w:val="0063772B"/>
    <w:rsid w:val="006378E0"/>
    <w:rsid w:val="00637C47"/>
    <w:rsid w:val="00637E74"/>
    <w:rsid w:val="006400B1"/>
    <w:rsid w:val="0064056F"/>
    <w:rsid w:val="006405AB"/>
    <w:rsid w:val="0064061F"/>
    <w:rsid w:val="006408B3"/>
    <w:rsid w:val="00640E6F"/>
    <w:rsid w:val="00641A2B"/>
    <w:rsid w:val="00641B18"/>
    <w:rsid w:val="00641DDE"/>
    <w:rsid w:val="00642084"/>
    <w:rsid w:val="006420EA"/>
    <w:rsid w:val="006422A0"/>
    <w:rsid w:val="0064234E"/>
    <w:rsid w:val="006424BD"/>
    <w:rsid w:val="006427A7"/>
    <w:rsid w:val="00642D71"/>
    <w:rsid w:val="00642F0F"/>
    <w:rsid w:val="006430CC"/>
    <w:rsid w:val="0064316D"/>
    <w:rsid w:val="00643A6F"/>
    <w:rsid w:val="00643D13"/>
    <w:rsid w:val="00643D55"/>
    <w:rsid w:val="00643DD8"/>
    <w:rsid w:val="00643E34"/>
    <w:rsid w:val="006442DB"/>
    <w:rsid w:val="00644EBA"/>
    <w:rsid w:val="00644F3C"/>
    <w:rsid w:val="00645258"/>
    <w:rsid w:val="00645B95"/>
    <w:rsid w:val="00645E1D"/>
    <w:rsid w:val="0064652E"/>
    <w:rsid w:val="00646556"/>
    <w:rsid w:val="00646656"/>
    <w:rsid w:val="006466D4"/>
    <w:rsid w:val="00646D68"/>
    <w:rsid w:val="00646F04"/>
    <w:rsid w:val="00646F33"/>
    <w:rsid w:val="00647124"/>
    <w:rsid w:val="00647588"/>
    <w:rsid w:val="006476DC"/>
    <w:rsid w:val="006478B3"/>
    <w:rsid w:val="006479C1"/>
    <w:rsid w:val="00647B9E"/>
    <w:rsid w:val="00647E90"/>
    <w:rsid w:val="00650046"/>
    <w:rsid w:val="00650072"/>
    <w:rsid w:val="006500C2"/>
    <w:rsid w:val="006503A9"/>
    <w:rsid w:val="00650505"/>
    <w:rsid w:val="006505BA"/>
    <w:rsid w:val="006507A8"/>
    <w:rsid w:val="006509D0"/>
    <w:rsid w:val="00650A3B"/>
    <w:rsid w:val="00650D5D"/>
    <w:rsid w:val="0065100C"/>
    <w:rsid w:val="00651192"/>
    <w:rsid w:val="006513E2"/>
    <w:rsid w:val="006516A7"/>
    <w:rsid w:val="0065189F"/>
    <w:rsid w:val="00651F24"/>
    <w:rsid w:val="00652030"/>
    <w:rsid w:val="00652439"/>
    <w:rsid w:val="00652852"/>
    <w:rsid w:val="00652903"/>
    <w:rsid w:val="00652B92"/>
    <w:rsid w:val="0065310B"/>
    <w:rsid w:val="0065337B"/>
    <w:rsid w:val="00653676"/>
    <w:rsid w:val="0065378C"/>
    <w:rsid w:val="00653B14"/>
    <w:rsid w:val="00653B8C"/>
    <w:rsid w:val="00653CA4"/>
    <w:rsid w:val="00653D14"/>
    <w:rsid w:val="00653D18"/>
    <w:rsid w:val="00654058"/>
    <w:rsid w:val="00654531"/>
    <w:rsid w:val="0065477A"/>
    <w:rsid w:val="00654939"/>
    <w:rsid w:val="0065495D"/>
    <w:rsid w:val="00654E27"/>
    <w:rsid w:val="006552BB"/>
    <w:rsid w:val="006556AD"/>
    <w:rsid w:val="00655702"/>
    <w:rsid w:val="006557CE"/>
    <w:rsid w:val="00655A21"/>
    <w:rsid w:val="00655C65"/>
    <w:rsid w:val="00655EBC"/>
    <w:rsid w:val="00656126"/>
    <w:rsid w:val="006564C0"/>
    <w:rsid w:val="00656576"/>
    <w:rsid w:val="00656BBB"/>
    <w:rsid w:val="00656E01"/>
    <w:rsid w:val="00656EED"/>
    <w:rsid w:val="00656FBC"/>
    <w:rsid w:val="0065739B"/>
    <w:rsid w:val="00657606"/>
    <w:rsid w:val="0065779D"/>
    <w:rsid w:val="0065785C"/>
    <w:rsid w:val="00657C13"/>
    <w:rsid w:val="00657D3E"/>
    <w:rsid w:val="00657E03"/>
    <w:rsid w:val="00657EBE"/>
    <w:rsid w:val="006601A6"/>
    <w:rsid w:val="006606D9"/>
    <w:rsid w:val="006608C6"/>
    <w:rsid w:val="00660DA0"/>
    <w:rsid w:val="00661097"/>
    <w:rsid w:val="006612C2"/>
    <w:rsid w:val="006615EB"/>
    <w:rsid w:val="006616EA"/>
    <w:rsid w:val="00661837"/>
    <w:rsid w:val="00661C37"/>
    <w:rsid w:val="00661CCD"/>
    <w:rsid w:val="006625FB"/>
    <w:rsid w:val="00662B26"/>
    <w:rsid w:val="006633B2"/>
    <w:rsid w:val="006638CE"/>
    <w:rsid w:val="00663969"/>
    <w:rsid w:val="00663D33"/>
    <w:rsid w:val="00663F2C"/>
    <w:rsid w:val="00663F41"/>
    <w:rsid w:val="0066401A"/>
    <w:rsid w:val="00664172"/>
    <w:rsid w:val="00664245"/>
    <w:rsid w:val="0066452E"/>
    <w:rsid w:val="0066473B"/>
    <w:rsid w:val="0066479B"/>
    <w:rsid w:val="00664CE6"/>
    <w:rsid w:val="00664EEF"/>
    <w:rsid w:val="00664FB2"/>
    <w:rsid w:val="0066505F"/>
    <w:rsid w:val="00665A6E"/>
    <w:rsid w:val="00665BCF"/>
    <w:rsid w:val="006662B2"/>
    <w:rsid w:val="0066633B"/>
    <w:rsid w:val="0066657A"/>
    <w:rsid w:val="00666649"/>
    <w:rsid w:val="00666688"/>
    <w:rsid w:val="0066669B"/>
    <w:rsid w:val="00666B35"/>
    <w:rsid w:val="0066702D"/>
    <w:rsid w:val="00667046"/>
    <w:rsid w:val="00667939"/>
    <w:rsid w:val="00667A8B"/>
    <w:rsid w:val="00667B2C"/>
    <w:rsid w:val="00667F03"/>
    <w:rsid w:val="00670038"/>
    <w:rsid w:val="00670163"/>
    <w:rsid w:val="00670422"/>
    <w:rsid w:val="00670B83"/>
    <w:rsid w:val="00671216"/>
    <w:rsid w:val="00671485"/>
    <w:rsid w:val="00671870"/>
    <w:rsid w:val="006719AD"/>
    <w:rsid w:val="006719F9"/>
    <w:rsid w:val="00671E76"/>
    <w:rsid w:val="00671FC1"/>
    <w:rsid w:val="00671FD8"/>
    <w:rsid w:val="00672063"/>
    <w:rsid w:val="006720E6"/>
    <w:rsid w:val="0067235C"/>
    <w:rsid w:val="006725C8"/>
    <w:rsid w:val="006727EF"/>
    <w:rsid w:val="00672968"/>
    <w:rsid w:val="00673137"/>
    <w:rsid w:val="00673383"/>
    <w:rsid w:val="00673475"/>
    <w:rsid w:val="0067362C"/>
    <w:rsid w:val="00673DE8"/>
    <w:rsid w:val="0067402E"/>
    <w:rsid w:val="00674374"/>
    <w:rsid w:val="006746F6"/>
    <w:rsid w:val="006747D8"/>
    <w:rsid w:val="00674A57"/>
    <w:rsid w:val="00674B02"/>
    <w:rsid w:val="00674C69"/>
    <w:rsid w:val="0067551D"/>
    <w:rsid w:val="00675F85"/>
    <w:rsid w:val="00676065"/>
    <w:rsid w:val="006769EA"/>
    <w:rsid w:val="00676C4B"/>
    <w:rsid w:val="00676DA7"/>
    <w:rsid w:val="00676F2F"/>
    <w:rsid w:val="00677322"/>
    <w:rsid w:val="0067742B"/>
    <w:rsid w:val="00677905"/>
    <w:rsid w:val="00677913"/>
    <w:rsid w:val="00677A63"/>
    <w:rsid w:val="0068010A"/>
    <w:rsid w:val="00680611"/>
    <w:rsid w:val="0068065F"/>
    <w:rsid w:val="00680A9D"/>
    <w:rsid w:val="00680BE2"/>
    <w:rsid w:val="00681254"/>
    <w:rsid w:val="00681689"/>
    <w:rsid w:val="006819A5"/>
    <w:rsid w:val="00681B99"/>
    <w:rsid w:val="00681C7F"/>
    <w:rsid w:val="00681E44"/>
    <w:rsid w:val="00681EC2"/>
    <w:rsid w:val="00682373"/>
    <w:rsid w:val="00682F8A"/>
    <w:rsid w:val="00683125"/>
    <w:rsid w:val="0068359D"/>
    <w:rsid w:val="006836E6"/>
    <w:rsid w:val="00683BCB"/>
    <w:rsid w:val="00683F2D"/>
    <w:rsid w:val="00683FDE"/>
    <w:rsid w:val="00684102"/>
    <w:rsid w:val="00684321"/>
    <w:rsid w:val="006843CB"/>
    <w:rsid w:val="00684B44"/>
    <w:rsid w:val="00684F39"/>
    <w:rsid w:val="00685220"/>
    <w:rsid w:val="006857F5"/>
    <w:rsid w:val="0068590E"/>
    <w:rsid w:val="00685C0C"/>
    <w:rsid w:val="006868A1"/>
    <w:rsid w:val="00686AAC"/>
    <w:rsid w:val="00686DB4"/>
    <w:rsid w:val="006871E1"/>
    <w:rsid w:val="00687354"/>
    <w:rsid w:val="0068781D"/>
    <w:rsid w:val="00687BF6"/>
    <w:rsid w:val="006908E6"/>
    <w:rsid w:val="00690D77"/>
    <w:rsid w:val="00690ED2"/>
    <w:rsid w:val="006910D4"/>
    <w:rsid w:val="00691262"/>
    <w:rsid w:val="006918DB"/>
    <w:rsid w:val="00691E02"/>
    <w:rsid w:val="00691F90"/>
    <w:rsid w:val="006922F5"/>
    <w:rsid w:val="0069233E"/>
    <w:rsid w:val="00692BDF"/>
    <w:rsid w:val="00692E79"/>
    <w:rsid w:val="006933BC"/>
    <w:rsid w:val="0069433E"/>
    <w:rsid w:val="006950DA"/>
    <w:rsid w:val="0069525D"/>
    <w:rsid w:val="00695457"/>
    <w:rsid w:val="00695D25"/>
    <w:rsid w:val="00695F29"/>
    <w:rsid w:val="0069632E"/>
    <w:rsid w:val="00696CDC"/>
    <w:rsid w:val="00697246"/>
    <w:rsid w:val="0069751A"/>
    <w:rsid w:val="006975F9"/>
    <w:rsid w:val="006976F7"/>
    <w:rsid w:val="00697C47"/>
    <w:rsid w:val="00697DA4"/>
    <w:rsid w:val="00697EF6"/>
    <w:rsid w:val="006A004F"/>
    <w:rsid w:val="006A009B"/>
    <w:rsid w:val="006A00B7"/>
    <w:rsid w:val="006A040F"/>
    <w:rsid w:val="006A0E17"/>
    <w:rsid w:val="006A0E7F"/>
    <w:rsid w:val="006A0F08"/>
    <w:rsid w:val="006A11C6"/>
    <w:rsid w:val="006A15E4"/>
    <w:rsid w:val="006A1C77"/>
    <w:rsid w:val="006A1C87"/>
    <w:rsid w:val="006A2435"/>
    <w:rsid w:val="006A27B7"/>
    <w:rsid w:val="006A2959"/>
    <w:rsid w:val="006A2987"/>
    <w:rsid w:val="006A2BAB"/>
    <w:rsid w:val="006A3204"/>
    <w:rsid w:val="006A3368"/>
    <w:rsid w:val="006A3385"/>
    <w:rsid w:val="006A3410"/>
    <w:rsid w:val="006A36BB"/>
    <w:rsid w:val="006A3B73"/>
    <w:rsid w:val="006A3F31"/>
    <w:rsid w:val="006A4505"/>
    <w:rsid w:val="006A45BA"/>
    <w:rsid w:val="006A4606"/>
    <w:rsid w:val="006A47D1"/>
    <w:rsid w:val="006A4974"/>
    <w:rsid w:val="006A4BF6"/>
    <w:rsid w:val="006A4E98"/>
    <w:rsid w:val="006A4F0E"/>
    <w:rsid w:val="006A5293"/>
    <w:rsid w:val="006A53A8"/>
    <w:rsid w:val="006A5847"/>
    <w:rsid w:val="006A5B3A"/>
    <w:rsid w:val="006A5B61"/>
    <w:rsid w:val="006A5C84"/>
    <w:rsid w:val="006A5D75"/>
    <w:rsid w:val="006A684B"/>
    <w:rsid w:val="006A69B8"/>
    <w:rsid w:val="006A6CAC"/>
    <w:rsid w:val="006A6D0B"/>
    <w:rsid w:val="006A6DD9"/>
    <w:rsid w:val="006A6EE9"/>
    <w:rsid w:val="006A6FC6"/>
    <w:rsid w:val="006A72C9"/>
    <w:rsid w:val="006A76C9"/>
    <w:rsid w:val="006A7D88"/>
    <w:rsid w:val="006B0823"/>
    <w:rsid w:val="006B094F"/>
    <w:rsid w:val="006B09B6"/>
    <w:rsid w:val="006B0A10"/>
    <w:rsid w:val="006B0A4E"/>
    <w:rsid w:val="006B0CCA"/>
    <w:rsid w:val="006B0D31"/>
    <w:rsid w:val="006B0DC0"/>
    <w:rsid w:val="006B1328"/>
    <w:rsid w:val="006B185D"/>
    <w:rsid w:val="006B1D0A"/>
    <w:rsid w:val="006B1FC4"/>
    <w:rsid w:val="006B273F"/>
    <w:rsid w:val="006B2B06"/>
    <w:rsid w:val="006B2B33"/>
    <w:rsid w:val="006B342B"/>
    <w:rsid w:val="006B3CE3"/>
    <w:rsid w:val="006B3F1A"/>
    <w:rsid w:val="006B3F50"/>
    <w:rsid w:val="006B4047"/>
    <w:rsid w:val="006B4934"/>
    <w:rsid w:val="006B4E08"/>
    <w:rsid w:val="006B4ED3"/>
    <w:rsid w:val="006B4FC8"/>
    <w:rsid w:val="006B4FE9"/>
    <w:rsid w:val="006B52A9"/>
    <w:rsid w:val="006B53BB"/>
    <w:rsid w:val="006B55EF"/>
    <w:rsid w:val="006B5906"/>
    <w:rsid w:val="006B616D"/>
    <w:rsid w:val="006B6241"/>
    <w:rsid w:val="006B6460"/>
    <w:rsid w:val="006B6861"/>
    <w:rsid w:val="006B6A3A"/>
    <w:rsid w:val="006B6A71"/>
    <w:rsid w:val="006B6B1C"/>
    <w:rsid w:val="006B6BB9"/>
    <w:rsid w:val="006B6CEC"/>
    <w:rsid w:val="006B6E75"/>
    <w:rsid w:val="006B6FDF"/>
    <w:rsid w:val="006B77BB"/>
    <w:rsid w:val="006B7841"/>
    <w:rsid w:val="006B7BB1"/>
    <w:rsid w:val="006B7E36"/>
    <w:rsid w:val="006C0189"/>
    <w:rsid w:val="006C03F3"/>
    <w:rsid w:val="006C061B"/>
    <w:rsid w:val="006C0C4D"/>
    <w:rsid w:val="006C1305"/>
    <w:rsid w:val="006C143B"/>
    <w:rsid w:val="006C1531"/>
    <w:rsid w:val="006C18B5"/>
    <w:rsid w:val="006C1B5C"/>
    <w:rsid w:val="006C1FAA"/>
    <w:rsid w:val="006C2122"/>
    <w:rsid w:val="006C287D"/>
    <w:rsid w:val="006C2997"/>
    <w:rsid w:val="006C3088"/>
    <w:rsid w:val="006C31E3"/>
    <w:rsid w:val="006C31F0"/>
    <w:rsid w:val="006C3201"/>
    <w:rsid w:val="006C3267"/>
    <w:rsid w:val="006C355D"/>
    <w:rsid w:val="006C3632"/>
    <w:rsid w:val="006C3975"/>
    <w:rsid w:val="006C3A7F"/>
    <w:rsid w:val="006C4118"/>
    <w:rsid w:val="006C451A"/>
    <w:rsid w:val="006C456D"/>
    <w:rsid w:val="006C4A85"/>
    <w:rsid w:val="006C4D17"/>
    <w:rsid w:val="006C51D1"/>
    <w:rsid w:val="006C5475"/>
    <w:rsid w:val="006C5911"/>
    <w:rsid w:val="006C5AB3"/>
    <w:rsid w:val="006C5FA9"/>
    <w:rsid w:val="006C6524"/>
    <w:rsid w:val="006C652D"/>
    <w:rsid w:val="006C6635"/>
    <w:rsid w:val="006C6913"/>
    <w:rsid w:val="006C6BCC"/>
    <w:rsid w:val="006C6C40"/>
    <w:rsid w:val="006C6F6F"/>
    <w:rsid w:val="006C70B7"/>
    <w:rsid w:val="006C7FAB"/>
    <w:rsid w:val="006D02C6"/>
    <w:rsid w:val="006D062F"/>
    <w:rsid w:val="006D09EE"/>
    <w:rsid w:val="006D0C12"/>
    <w:rsid w:val="006D0D58"/>
    <w:rsid w:val="006D0DE2"/>
    <w:rsid w:val="006D0FA3"/>
    <w:rsid w:val="006D1083"/>
    <w:rsid w:val="006D1672"/>
    <w:rsid w:val="006D1862"/>
    <w:rsid w:val="006D195F"/>
    <w:rsid w:val="006D1CF7"/>
    <w:rsid w:val="006D2282"/>
    <w:rsid w:val="006D275E"/>
    <w:rsid w:val="006D2F7C"/>
    <w:rsid w:val="006D3006"/>
    <w:rsid w:val="006D31BB"/>
    <w:rsid w:val="006D335B"/>
    <w:rsid w:val="006D3643"/>
    <w:rsid w:val="006D3AC5"/>
    <w:rsid w:val="006D3CD8"/>
    <w:rsid w:val="006D3D73"/>
    <w:rsid w:val="006D3E9B"/>
    <w:rsid w:val="006D3F27"/>
    <w:rsid w:val="006D40EA"/>
    <w:rsid w:val="006D4105"/>
    <w:rsid w:val="006D41E0"/>
    <w:rsid w:val="006D47C4"/>
    <w:rsid w:val="006D48E7"/>
    <w:rsid w:val="006D4A48"/>
    <w:rsid w:val="006D4AC2"/>
    <w:rsid w:val="006D4C46"/>
    <w:rsid w:val="006D50F6"/>
    <w:rsid w:val="006D541C"/>
    <w:rsid w:val="006D5AA6"/>
    <w:rsid w:val="006D5CD6"/>
    <w:rsid w:val="006D5E74"/>
    <w:rsid w:val="006D5EC0"/>
    <w:rsid w:val="006D642D"/>
    <w:rsid w:val="006D6745"/>
    <w:rsid w:val="006D6799"/>
    <w:rsid w:val="006D69ED"/>
    <w:rsid w:val="006D6A8C"/>
    <w:rsid w:val="006D6B0B"/>
    <w:rsid w:val="006D7008"/>
    <w:rsid w:val="006D70E7"/>
    <w:rsid w:val="006D745B"/>
    <w:rsid w:val="006D7941"/>
    <w:rsid w:val="006D7A2A"/>
    <w:rsid w:val="006D7B62"/>
    <w:rsid w:val="006D7BB4"/>
    <w:rsid w:val="006D7CCA"/>
    <w:rsid w:val="006D7DFE"/>
    <w:rsid w:val="006D7E61"/>
    <w:rsid w:val="006D7F4E"/>
    <w:rsid w:val="006D7FF7"/>
    <w:rsid w:val="006E0409"/>
    <w:rsid w:val="006E0759"/>
    <w:rsid w:val="006E0BCF"/>
    <w:rsid w:val="006E0D06"/>
    <w:rsid w:val="006E0D5E"/>
    <w:rsid w:val="006E0DF9"/>
    <w:rsid w:val="006E11BF"/>
    <w:rsid w:val="006E14EA"/>
    <w:rsid w:val="006E1BBC"/>
    <w:rsid w:val="006E1E93"/>
    <w:rsid w:val="006E1F5F"/>
    <w:rsid w:val="006E200A"/>
    <w:rsid w:val="006E209D"/>
    <w:rsid w:val="006E21E9"/>
    <w:rsid w:val="006E25C3"/>
    <w:rsid w:val="006E306E"/>
    <w:rsid w:val="006E318D"/>
    <w:rsid w:val="006E33D1"/>
    <w:rsid w:val="006E33E3"/>
    <w:rsid w:val="006E3D03"/>
    <w:rsid w:val="006E3F86"/>
    <w:rsid w:val="006E3FFE"/>
    <w:rsid w:val="006E4045"/>
    <w:rsid w:val="006E414B"/>
    <w:rsid w:val="006E42FA"/>
    <w:rsid w:val="006E45B9"/>
    <w:rsid w:val="006E473F"/>
    <w:rsid w:val="006E4820"/>
    <w:rsid w:val="006E4A2A"/>
    <w:rsid w:val="006E4B76"/>
    <w:rsid w:val="006E50DA"/>
    <w:rsid w:val="006E547F"/>
    <w:rsid w:val="006E5624"/>
    <w:rsid w:val="006E5645"/>
    <w:rsid w:val="006E56A2"/>
    <w:rsid w:val="006E5777"/>
    <w:rsid w:val="006E5A08"/>
    <w:rsid w:val="006E5C6E"/>
    <w:rsid w:val="006E5CB8"/>
    <w:rsid w:val="006E5E1E"/>
    <w:rsid w:val="006E5E41"/>
    <w:rsid w:val="006E5E65"/>
    <w:rsid w:val="006E6021"/>
    <w:rsid w:val="006E69F5"/>
    <w:rsid w:val="006E6D94"/>
    <w:rsid w:val="006E6F7A"/>
    <w:rsid w:val="006E70EA"/>
    <w:rsid w:val="006E7134"/>
    <w:rsid w:val="006E7206"/>
    <w:rsid w:val="006E73E4"/>
    <w:rsid w:val="006E7563"/>
    <w:rsid w:val="006E77AC"/>
    <w:rsid w:val="006E77E9"/>
    <w:rsid w:val="006E7D08"/>
    <w:rsid w:val="006E7F96"/>
    <w:rsid w:val="006F021D"/>
    <w:rsid w:val="006F02AB"/>
    <w:rsid w:val="006F03C1"/>
    <w:rsid w:val="006F047D"/>
    <w:rsid w:val="006F04AE"/>
    <w:rsid w:val="006F069B"/>
    <w:rsid w:val="006F0797"/>
    <w:rsid w:val="006F0897"/>
    <w:rsid w:val="006F0FC2"/>
    <w:rsid w:val="006F1039"/>
    <w:rsid w:val="006F10BC"/>
    <w:rsid w:val="006F1214"/>
    <w:rsid w:val="006F1350"/>
    <w:rsid w:val="006F1359"/>
    <w:rsid w:val="006F187A"/>
    <w:rsid w:val="006F1C52"/>
    <w:rsid w:val="006F1D47"/>
    <w:rsid w:val="006F21FD"/>
    <w:rsid w:val="006F2293"/>
    <w:rsid w:val="006F237C"/>
    <w:rsid w:val="006F263E"/>
    <w:rsid w:val="006F29FF"/>
    <w:rsid w:val="006F3619"/>
    <w:rsid w:val="006F389F"/>
    <w:rsid w:val="006F391B"/>
    <w:rsid w:val="006F392D"/>
    <w:rsid w:val="006F3E6F"/>
    <w:rsid w:val="006F4062"/>
    <w:rsid w:val="006F451B"/>
    <w:rsid w:val="006F45ED"/>
    <w:rsid w:val="006F48AF"/>
    <w:rsid w:val="006F4B88"/>
    <w:rsid w:val="006F4BE5"/>
    <w:rsid w:val="006F4C94"/>
    <w:rsid w:val="006F4DA2"/>
    <w:rsid w:val="006F4E2D"/>
    <w:rsid w:val="006F5178"/>
    <w:rsid w:val="006F550F"/>
    <w:rsid w:val="006F5641"/>
    <w:rsid w:val="006F59F3"/>
    <w:rsid w:val="006F5A99"/>
    <w:rsid w:val="006F5B7F"/>
    <w:rsid w:val="006F5DE1"/>
    <w:rsid w:val="006F62AA"/>
    <w:rsid w:val="006F6781"/>
    <w:rsid w:val="006F67CF"/>
    <w:rsid w:val="006F6E8F"/>
    <w:rsid w:val="006F7223"/>
    <w:rsid w:val="006F7344"/>
    <w:rsid w:val="006F7820"/>
    <w:rsid w:val="006F798F"/>
    <w:rsid w:val="006F7D09"/>
    <w:rsid w:val="006F7FD0"/>
    <w:rsid w:val="0070023D"/>
    <w:rsid w:val="00700246"/>
    <w:rsid w:val="007002F1"/>
    <w:rsid w:val="00700774"/>
    <w:rsid w:val="00700974"/>
    <w:rsid w:val="00700A0E"/>
    <w:rsid w:val="00700AD3"/>
    <w:rsid w:val="00700ED3"/>
    <w:rsid w:val="007014E5"/>
    <w:rsid w:val="00701B46"/>
    <w:rsid w:val="00701CD0"/>
    <w:rsid w:val="00702189"/>
    <w:rsid w:val="0070235E"/>
    <w:rsid w:val="00702569"/>
    <w:rsid w:val="00702805"/>
    <w:rsid w:val="00702C5E"/>
    <w:rsid w:val="0070354A"/>
    <w:rsid w:val="00703BB4"/>
    <w:rsid w:val="00703C69"/>
    <w:rsid w:val="0070429B"/>
    <w:rsid w:val="00704343"/>
    <w:rsid w:val="007043BF"/>
    <w:rsid w:val="007049C8"/>
    <w:rsid w:val="00704CE4"/>
    <w:rsid w:val="00704ECD"/>
    <w:rsid w:val="00704F02"/>
    <w:rsid w:val="00704F9E"/>
    <w:rsid w:val="00705382"/>
    <w:rsid w:val="00705714"/>
    <w:rsid w:val="0070589F"/>
    <w:rsid w:val="007063E8"/>
    <w:rsid w:val="007066BB"/>
    <w:rsid w:val="007069C8"/>
    <w:rsid w:val="00706CC1"/>
    <w:rsid w:val="00706F02"/>
    <w:rsid w:val="00706F5E"/>
    <w:rsid w:val="00707471"/>
    <w:rsid w:val="00707C5E"/>
    <w:rsid w:val="00707E4B"/>
    <w:rsid w:val="00707E89"/>
    <w:rsid w:val="00710043"/>
    <w:rsid w:val="0071005E"/>
    <w:rsid w:val="0071040B"/>
    <w:rsid w:val="0071047C"/>
    <w:rsid w:val="007105D5"/>
    <w:rsid w:val="00711286"/>
    <w:rsid w:val="00711364"/>
    <w:rsid w:val="007115B5"/>
    <w:rsid w:val="0071168F"/>
    <w:rsid w:val="0071180A"/>
    <w:rsid w:val="00711A00"/>
    <w:rsid w:val="00711AD7"/>
    <w:rsid w:val="00711CF6"/>
    <w:rsid w:val="00711D4F"/>
    <w:rsid w:val="00712137"/>
    <w:rsid w:val="00712355"/>
    <w:rsid w:val="00712923"/>
    <w:rsid w:val="00713100"/>
    <w:rsid w:val="00713224"/>
    <w:rsid w:val="00713278"/>
    <w:rsid w:val="007133DF"/>
    <w:rsid w:val="00713C80"/>
    <w:rsid w:val="00713D09"/>
    <w:rsid w:val="00714A7A"/>
    <w:rsid w:val="00714AB2"/>
    <w:rsid w:val="00714C64"/>
    <w:rsid w:val="00714CA0"/>
    <w:rsid w:val="00715321"/>
    <w:rsid w:val="00715493"/>
    <w:rsid w:val="00715818"/>
    <w:rsid w:val="00715822"/>
    <w:rsid w:val="0071597A"/>
    <w:rsid w:val="00715D0F"/>
    <w:rsid w:val="00715D57"/>
    <w:rsid w:val="00715EE1"/>
    <w:rsid w:val="00715F22"/>
    <w:rsid w:val="0071608C"/>
    <w:rsid w:val="007160C0"/>
    <w:rsid w:val="0071611B"/>
    <w:rsid w:val="007161F4"/>
    <w:rsid w:val="007162AC"/>
    <w:rsid w:val="007167A7"/>
    <w:rsid w:val="00716B11"/>
    <w:rsid w:val="00717374"/>
    <w:rsid w:val="00717520"/>
    <w:rsid w:val="00717537"/>
    <w:rsid w:val="0071789E"/>
    <w:rsid w:val="00717B23"/>
    <w:rsid w:val="00717B34"/>
    <w:rsid w:val="00717EE6"/>
    <w:rsid w:val="00717F77"/>
    <w:rsid w:val="007201C0"/>
    <w:rsid w:val="0072062E"/>
    <w:rsid w:val="007208D3"/>
    <w:rsid w:val="007208F9"/>
    <w:rsid w:val="00720A63"/>
    <w:rsid w:val="00720B27"/>
    <w:rsid w:val="0072164A"/>
    <w:rsid w:val="00721702"/>
    <w:rsid w:val="00721BAB"/>
    <w:rsid w:val="00721CBA"/>
    <w:rsid w:val="00721D60"/>
    <w:rsid w:val="007221B8"/>
    <w:rsid w:val="0072256C"/>
    <w:rsid w:val="0072272A"/>
    <w:rsid w:val="00722882"/>
    <w:rsid w:val="007228FE"/>
    <w:rsid w:val="0072296F"/>
    <w:rsid w:val="00723055"/>
    <w:rsid w:val="0072361D"/>
    <w:rsid w:val="00723706"/>
    <w:rsid w:val="00723748"/>
    <w:rsid w:val="0072395E"/>
    <w:rsid w:val="00723A7B"/>
    <w:rsid w:val="00723F38"/>
    <w:rsid w:val="00723F51"/>
    <w:rsid w:val="00724144"/>
    <w:rsid w:val="007242F9"/>
    <w:rsid w:val="00724946"/>
    <w:rsid w:val="00724974"/>
    <w:rsid w:val="00724FB9"/>
    <w:rsid w:val="00724FF1"/>
    <w:rsid w:val="00725256"/>
    <w:rsid w:val="00725BE3"/>
    <w:rsid w:val="00725E7A"/>
    <w:rsid w:val="00726091"/>
    <w:rsid w:val="0072629D"/>
    <w:rsid w:val="00726419"/>
    <w:rsid w:val="0072651D"/>
    <w:rsid w:val="0072685B"/>
    <w:rsid w:val="00726B3E"/>
    <w:rsid w:val="0072782E"/>
    <w:rsid w:val="00727B24"/>
    <w:rsid w:val="00727C40"/>
    <w:rsid w:val="00727C85"/>
    <w:rsid w:val="007304D8"/>
    <w:rsid w:val="00730619"/>
    <w:rsid w:val="00730A6C"/>
    <w:rsid w:val="00730BF8"/>
    <w:rsid w:val="00731568"/>
    <w:rsid w:val="0073164E"/>
    <w:rsid w:val="007317CB"/>
    <w:rsid w:val="0073199F"/>
    <w:rsid w:val="00731C82"/>
    <w:rsid w:val="00731E16"/>
    <w:rsid w:val="00731EC7"/>
    <w:rsid w:val="00732542"/>
    <w:rsid w:val="0073267E"/>
    <w:rsid w:val="0073297C"/>
    <w:rsid w:val="00732D65"/>
    <w:rsid w:val="007335B7"/>
    <w:rsid w:val="00733615"/>
    <w:rsid w:val="0073379A"/>
    <w:rsid w:val="0073389F"/>
    <w:rsid w:val="007339E3"/>
    <w:rsid w:val="00733AB0"/>
    <w:rsid w:val="00733EE4"/>
    <w:rsid w:val="00733EEA"/>
    <w:rsid w:val="00734342"/>
    <w:rsid w:val="0073445D"/>
    <w:rsid w:val="007348D7"/>
    <w:rsid w:val="0073496D"/>
    <w:rsid w:val="00734B65"/>
    <w:rsid w:val="00734B9C"/>
    <w:rsid w:val="00734B9F"/>
    <w:rsid w:val="00734CBE"/>
    <w:rsid w:val="00734E62"/>
    <w:rsid w:val="007350D3"/>
    <w:rsid w:val="00735599"/>
    <w:rsid w:val="00735768"/>
    <w:rsid w:val="007359B0"/>
    <w:rsid w:val="00735B1C"/>
    <w:rsid w:val="00735F16"/>
    <w:rsid w:val="007360DB"/>
    <w:rsid w:val="00736290"/>
    <w:rsid w:val="00736841"/>
    <w:rsid w:val="00736933"/>
    <w:rsid w:val="00736E5D"/>
    <w:rsid w:val="007371D2"/>
    <w:rsid w:val="00737239"/>
    <w:rsid w:val="007373CF"/>
    <w:rsid w:val="00737736"/>
    <w:rsid w:val="00737766"/>
    <w:rsid w:val="0073784B"/>
    <w:rsid w:val="0073792B"/>
    <w:rsid w:val="00737E76"/>
    <w:rsid w:val="007400B1"/>
    <w:rsid w:val="00740119"/>
    <w:rsid w:val="007402C4"/>
    <w:rsid w:val="007403D5"/>
    <w:rsid w:val="0074078D"/>
    <w:rsid w:val="00740B54"/>
    <w:rsid w:val="00741034"/>
    <w:rsid w:val="00741285"/>
    <w:rsid w:val="0074188D"/>
    <w:rsid w:val="0074199A"/>
    <w:rsid w:val="00742119"/>
    <w:rsid w:val="0074277F"/>
    <w:rsid w:val="00742B48"/>
    <w:rsid w:val="00743378"/>
    <w:rsid w:val="00743B1F"/>
    <w:rsid w:val="00743D7B"/>
    <w:rsid w:val="00743E8B"/>
    <w:rsid w:val="00743ED1"/>
    <w:rsid w:val="007442A6"/>
    <w:rsid w:val="007442D1"/>
    <w:rsid w:val="0074497D"/>
    <w:rsid w:val="00744EAB"/>
    <w:rsid w:val="00745120"/>
    <w:rsid w:val="0074530B"/>
    <w:rsid w:val="0074580A"/>
    <w:rsid w:val="00745C4E"/>
    <w:rsid w:val="00747484"/>
    <w:rsid w:val="007475E3"/>
    <w:rsid w:val="0074762B"/>
    <w:rsid w:val="00747792"/>
    <w:rsid w:val="00747E00"/>
    <w:rsid w:val="007502D9"/>
    <w:rsid w:val="00750EBE"/>
    <w:rsid w:val="00751319"/>
    <w:rsid w:val="007515D6"/>
    <w:rsid w:val="0075186F"/>
    <w:rsid w:val="00751F7B"/>
    <w:rsid w:val="007522A9"/>
    <w:rsid w:val="00752444"/>
    <w:rsid w:val="007525A4"/>
    <w:rsid w:val="00752B74"/>
    <w:rsid w:val="00753666"/>
    <w:rsid w:val="00753776"/>
    <w:rsid w:val="00753842"/>
    <w:rsid w:val="007539CD"/>
    <w:rsid w:val="00753A4C"/>
    <w:rsid w:val="00753C18"/>
    <w:rsid w:val="00754397"/>
    <w:rsid w:val="007543EA"/>
    <w:rsid w:val="007545E7"/>
    <w:rsid w:val="0075467C"/>
    <w:rsid w:val="00754C58"/>
    <w:rsid w:val="00755069"/>
    <w:rsid w:val="0075532D"/>
    <w:rsid w:val="00755546"/>
    <w:rsid w:val="007555AA"/>
    <w:rsid w:val="00755C81"/>
    <w:rsid w:val="00755DF9"/>
    <w:rsid w:val="007560C1"/>
    <w:rsid w:val="00756155"/>
    <w:rsid w:val="007561A6"/>
    <w:rsid w:val="00756282"/>
    <w:rsid w:val="007563B7"/>
    <w:rsid w:val="00756561"/>
    <w:rsid w:val="007566D7"/>
    <w:rsid w:val="00756B8C"/>
    <w:rsid w:val="00757167"/>
    <w:rsid w:val="007575C7"/>
    <w:rsid w:val="0075762D"/>
    <w:rsid w:val="00757670"/>
    <w:rsid w:val="00757B5D"/>
    <w:rsid w:val="0076060E"/>
    <w:rsid w:val="0076096D"/>
    <w:rsid w:val="00760C0F"/>
    <w:rsid w:val="00760E34"/>
    <w:rsid w:val="00761162"/>
    <w:rsid w:val="007613D1"/>
    <w:rsid w:val="0076148A"/>
    <w:rsid w:val="007617C4"/>
    <w:rsid w:val="0076184E"/>
    <w:rsid w:val="00761FAC"/>
    <w:rsid w:val="007623AA"/>
    <w:rsid w:val="007623AD"/>
    <w:rsid w:val="007626EC"/>
    <w:rsid w:val="00762BF4"/>
    <w:rsid w:val="00762DC0"/>
    <w:rsid w:val="007630A7"/>
    <w:rsid w:val="007637A5"/>
    <w:rsid w:val="00763C16"/>
    <w:rsid w:val="00763D60"/>
    <w:rsid w:val="00763FB4"/>
    <w:rsid w:val="007640F6"/>
    <w:rsid w:val="0076464E"/>
    <w:rsid w:val="007647B2"/>
    <w:rsid w:val="00764E4C"/>
    <w:rsid w:val="0076519A"/>
    <w:rsid w:val="00765237"/>
    <w:rsid w:val="00765379"/>
    <w:rsid w:val="00765404"/>
    <w:rsid w:val="007654C2"/>
    <w:rsid w:val="0076552F"/>
    <w:rsid w:val="007655F5"/>
    <w:rsid w:val="0076619D"/>
    <w:rsid w:val="0076630E"/>
    <w:rsid w:val="0076649E"/>
    <w:rsid w:val="007667CA"/>
    <w:rsid w:val="00767B6E"/>
    <w:rsid w:val="00770004"/>
    <w:rsid w:val="007700AA"/>
    <w:rsid w:val="0077022A"/>
    <w:rsid w:val="007704F0"/>
    <w:rsid w:val="007709A4"/>
    <w:rsid w:val="007713B0"/>
    <w:rsid w:val="00771431"/>
    <w:rsid w:val="007716EB"/>
    <w:rsid w:val="00771FE8"/>
    <w:rsid w:val="0077201F"/>
    <w:rsid w:val="007722DF"/>
    <w:rsid w:val="00772780"/>
    <w:rsid w:val="007730D0"/>
    <w:rsid w:val="007730DD"/>
    <w:rsid w:val="00773273"/>
    <w:rsid w:val="007733D9"/>
    <w:rsid w:val="0077362E"/>
    <w:rsid w:val="007737F7"/>
    <w:rsid w:val="007738FF"/>
    <w:rsid w:val="00773B9A"/>
    <w:rsid w:val="00773BD1"/>
    <w:rsid w:val="007742C6"/>
    <w:rsid w:val="007744B2"/>
    <w:rsid w:val="0077453A"/>
    <w:rsid w:val="007745A2"/>
    <w:rsid w:val="007746F8"/>
    <w:rsid w:val="00774844"/>
    <w:rsid w:val="00774C07"/>
    <w:rsid w:val="00774FB9"/>
    <w:rsid w:val="007752A6"/>
    <w:rsid w:val="00775757"/>
    <w:rsid w:val="00775C04"/>
    <w:rsid w:val="00775D4A"/>
    <w:rsid w:val="00775E12"/>
    <w:rsid w:val="00776268"/>
    <w:rsid w:val="00776351"/>
    <w:rsid w:val="00776375"/>
    <w:rsid w:val="007763C5"/>
    <w:rsid w:val="0077670B"/>
    <w:rsid w:val="00776744"/>
    <w:rsid w:val="00776DE9"/>
    <w:rsid w:val="00776E01"/>
    <w:rsid w:val="00777247"/>
    <w:rsid w:val="00777292"/>
    <w:rsid w:val="00777427"/>
    <w:rsid w:val="00777723"/>
    <w:rsid w:val="00777811"/>
    <w:rsid w:val="00777A8C"/>
    <w:rsid w:val="00777D33"/>
    <w:rsid w:val="00777D59"/>
    <w:rsid w:val="00780654"/>
    <w:rsid w:val="007806CF"/>
    <w:rsid w:val="00780EE3"/>
    <w:rsid w:val="0078104C"/>
    <w:rsid w:val="00781109"/>
    <w:rsid w:val="007816A6"/>
    <w:rsid w:val="007817EE"/>
    <w:rsid w:val="00781902"/>
    <w:rsid w:val="00781A51"/>
    <w:rsid w:val="00781B21"/>
    <w:rsid w:val="00781D36"/>
    <w:rsid w:val="007822D7"/>
    <w:rsid w:val="007823BC"/>
    <w:rsid w:val="007825FE"/>
    <w:rsid w:val="00783347"/>
    <w:rsid w:val="00783CF7"/>
    <w:rsid w:val="00783E9F"/>
    <w:rsid w:val="007841C4"/>
    <w:rsid w:val="007842E3"/>
    <w:rsid w:val="007842F5"/>
    <w:rsid w:val="007844F8"/>
    <w:rsid w:val="007845A8"/>
    <w:rsid w:val="0078483E"/>
    <w:rsid w:val="00784BBD"/>
    <w:rsid w:val="00784D93"/>
    <w:rsid w:val="007850E8"/>
    <w:rsid w:val="00785189"/>
    <w:rsid w:val="007851F1"/>
    <w:rsid w:val="00785257"/>
    <w:rsid w:val="007852C6"/>
    <w:rsid w:val="00785651"/>
    <w:rsid w:val="00785D61"/>
    <w:rsid w:val="00785F8B"/>
    <w:rsid w:val="00785FEE"/>
    <w:rsid w:val="0078608C"/>
    <w:rsid w:val="007864BB"/>
    <w:rsid w:val="00786518"/>
    <w:rsid w:val="007868CF"/>
    <w:rsid w:val="00786A08"/>
    <w:rsid w:val="00786AC0"/>
    <w:rsid w:val="00786F7D"/>
    <w:rsid w:val="00787287"/>
    <w:rsid w:val="00787435"/>
    <w:rsid w:val="00787729"/>
    <w:rsid w:val="007878FF"/>
    <w:rsid w:val="0079013B"/>
    <w:rsid w:val="00790149"/>
    <w:rsid w:val="007903E2"/>
    <w:rsid w:val="0079044D"/>
    <w:rsid w:val="0079090B"/>
    <w:rsid w:val="0079092E"/>
    <w:rsid w:val="00790BE5"/>
    <w:rsid w:val="00790D85"/>
    <w:rsid w:val="00790E1B"/>
    <w:rsid w:val="00790FA0"/>
    <w:rsid w:val="007919C4"/>
    <w:rsid w:val="007919DD"/>
    <w:rsid w:val="00791AD2"/>
    <w:rsid w:val="00792079"/>
    <w:rsid w:val="00792164"/>
    <w:rsid w:val="0079219A"/>
    <w:rsid w:val="00792274"/>
    <w:rsid w:val="007928DD"/>
    <w:rsid w:val="00792B02"/>
    <w:rsid w:val="00792C57"/>
    <w:rsid w:val="00792CA9"/>
    <w:rsid w:val="00793523"/>
    <w:rsid w:val="007935A4"/>
    <w:rsid w:val="007936C4"/>
    <w:rsid w:val="0079371D"/>
    <w:rsid w:val="00793ADE"/>
    <w:rsid w:val="00793DA3"/>
    <w:rsid w:val="00793F01"/>
    <w:rsid w:val="00793F3B"/>
    <w:rsid w:val="00793FEE"/>
    <w:rsid w:val="00794013"/>
    <w:rsid w:val="0079421A"/>
    <w:rsid w:val="007946BF"/>
    <w:rsid w:val="00794B46"/>
    <w:rsid w:val="007951E4"/>
    <w:rsid w:val="007953C3"/>
    <w:rsid w:val="00795413"/>
    <w:rsid w:val="0079574B"/>
    <w:rsid w:val="00795780"/>
    <w:rsid w:val="00795987"/>
    <w:rsid w:val="00795B9A"/>
    <w:rsid w:val="00796126"/>
    <w:rsid w:val="0079635B"/>
    <w:rsid w:val="0079663A"/>
    <w:rsid w:val="00796850"/>
    <w:rsid w:val="0079687D"/>
    <w:rsid w:val="00796D35"/>
    <w:rsid w:val="00796F9B"/>
    <w:rsid w:val="00797231"/>
    <w:rsid w:val="00797745"/>
    <w:rsid w:val="007977CB"/>
    <w:rsid w:val="00797E59"/>
    <w:rsid w:val="00797FFB"/>
    <w:rsid w:val="007A053A"/>
    <w:rsid w:val="007A0672"/>
    <w:rsid w:val="007A0675"/>
    <w:rsid w:val="007A087A"/>
    <w:rsid w:val="007A0931"/>
    <w:rsid w:val="007A0C75"/>
    <w:rsid w:val="007A0CF5"/>
    <w:rsid w:val="007A0F4C"/>
    <w:rsid w:val="007A1707"/>
    <w:rsid w:val="007A1D27"/>
    <w:rsid w:val="007A1D3B"/>
    <w:rsid w:val="007A1ED7"/>
    <w:rsid w:val="007A216E"/>
    <w:rsid w:val="007A219D"/>
    <w:rsid w:val="007A22E6"/>
    <w:rsid w:val="007A2BF8"/>
    <w:rsid w:val="007A2CD8"/>
    <w:rsid w:val="007A3439"/>
    <w:rsid w:val="007A3A6A"/>
    <w:rsid w:val="007A4321"/>
    <w:rsid w:val="007A43F0"/>
    <w:rsid w:val="007A4487"/>
    <w:rsid w:val="007A47B1"/>
    <w:rsid w:val="007A4C4E"/>
    <w:rsid w:val="007A516E"/>
    <w:rsid w:val="007A5277"/>
    <w:rsid w:val="007A5383"/>
    <w:rsid w:val="007A5891"/>
    <w:rsid w:val="007A5975"/>
    <w:rsid w:val="007A62BC"/>
    <w:rsid w:val="007A63D1"/>
    <w:rsid w:val="007A68A2"/>
    <w:rsid w:val="007A6DC3"/>
    <w:rsid w:val="007A6EEB"/>
    <w:rsid w:val="007A72D2"/>
    <w:rsid w:val="007A782F"/>
    <w:rsid w:val="007A7A7B"/>
    <w:rsid w:val="007A7C0F"/>
    <w:rsid w:val="007A7FAB"/>
    <w:rsid w:val="007A7FBA"/>
    <w:rsid w:val="007B0729"/>
    <w:rsid w:val="007B0D7A"/>
    <w:rsid w:val="007B1639"/>
    <w:rsid w:val="007B164B"/>
    <w:rsid w:val="007B181C"/>
    <w:rsid w:val="007B195B"/>
    <w:rsid w:val="007B1C0D"/>
    <w:rsid w:val="007B2526"/>
    <w:rsid w:val="007B25CC"/>
    <w:rsid w:val="007B2F76"/>
    <w:rsid w:val="007B33D6"/>
    <w:rsid w:val="007B3471"/>
    <w:rsid w:val="007B3B62"/>
    <w:rsid w:val="007B3CD4"/>
    <w:rsid w:val="007B3E15"/>
    <w:rsid w:val="007B3EEE"/>
    <w:rsid w:val="007B3F75"/>
    <w:rsid w:val="007B41FC"/>
    <w:rsid w:val="007B434D"/>
    <w:rsid w:val="007B4759"/>
    <w:rsid w:val="007B4B66"/>
    <w:rsid w:val="007B4E02"/>
    <w:rsid w:val="007B4E48"/>
    <w:rsid w:val="007B4E6C"/>
    <w:rsid w:val="007B4F77"/>
    <w:rsid w:val="007B50A2"/>
    <w:rsid w:val="007B5384"/>
    <w:rsid w:val="007B54FE"/>
    <w:rsid w:val="007B5568"/>
    <w:rsid w:val="007B5B1C"/>
    <w:rsid w:val="007B5BCD"/>
    <w:rsid w:val="007B5BF8"/>
    <w:rsid w:val="007B5C7D"/>
    <w:rsid w:val="007B5CD7"/>
    <w:rsid w:val="007B63C6"/>
    <w:rsid w:val="007B64DB"/>
    <w:rsid w:val="007B656F"/>
    <w:rsid w:val="007B657C"/>
    <w:rsid w:val="007B69FE"/>
    <w:rsid w:val="007B6C1A"/>
    <w:rsid w:val="007B7EDD"/>
    <w:rsid w:val="007B7F49"/>
    <w:rsid w:val="007C0037"/>
    <w:rsid w:val="007C1140"/>
    <w:rsid w:val="007C134A"/>
    <w:rsid w:val="007C1450"/>
    <w:rsid w:val="007C1AC1"/>
    <w:rsid w:val="007C1C44"/>
    <w:rsid w:val="007C223D"/>
    <w:rsid w:val="007C24A3"/>
    <w:rsid w:val="007C26B3"/>
    <w:rsid w:val="007C2B83"/>
    <w:rsid w:val="007C302C"/>
    <w:rsid w:val="007C34B0"/>
    <w:rsid w:val="007C3834"/>
    <w:rsid w:val="007C39BC"/>
    <w:rsid w:val="007C3AEA"/>
    <w:rsid w:val="007C3B23"/>
    <w:rsid w:val="007C3D98"/>
    <w:rsid w:val="007C3FDD"/>
    <w:rsid w:val="007C437F"/>
    <w:rsid w:val="007C48A6"/>
    <w:rsid w:val="007C4902"/>
    <w:rsid w:val="007C4906"/>
    <w:rsid w:val="007C498F"/>
    <w:rsid w:val="007C5171"/>
    <w:rsid w:val="007C548D"/>
    <w:rsid w:val="007C571F"/>
    <w:rsid w:val="007C589C"/>
    <w:rsid w:val="007C5D40"/>
    <w:rsid w:val="007C611B"/>
    <w:rsid w:val="007C6219"/>
    <w:rsid w:val="007C6526"/>
    <w:rsid w:val="007C6AD7"/>
    <w:rsid w:val="007C6BD9"/>
    <w:rsid w:val="007C7282"/>
    <w:rsid w:val="007C757E"/>
    <w:rsid w:val="007C75F0"/>
    <w:rsid w:val="007C763E"/>
    <w:rsid w:val="007C7A52"/>
    <w:rsid w:val="007C7FAD"/>
    <w:rsid w:val="007D0108"/>
    <w:rsid w:val="007D0114"/>
    <w:rsid w:val="007D0501"/>
    <w:rsid w:val="007D060B"/>
    <w:rsid w:val="007D0897"/>
    <w:rsid w:val="007D0A92"/>
    <w:rsid w:val="007D1326"/>
    <w:rsid w:val="007D134B"/>
    <w:rsid w:val="007D1656"/>
    <w:rsid w:val="007D170E"/>
    <w:rsid w:val="007D18F8"/>
    <w:rsid w:val="007D1A4B"/>
    <w:rsid w:val="007D1AA8"/>
    <w:rsid w:val="007D1C23"/>
    <w:rsid w:val="007D21F4"/>
    <w:rsid w:val="007D2314"/>
    <w:rsid w:val="007D27B2"/>
    <w:rsid w:val="007D2A5C"/>
    <w:rsid w:val="007D2A60"/>
    <w:rsid w:val="007D30F0"/>
    <w:rsid w:val="007D3177"/>
    <w:rsid w:val="007D3B00"/>
    <w:rsid w:val="007D3C06"/>
    <w:rsid w:val="007D3DDC"/>
    <w:rsid w:val="007D44C3"/>
    <w:rsid w:val="007D4602"/>
    <w:rsid w:val="007D48BD"/>
    <w:rsid w:val="007D4D0D"/>
    <w:rsid w:val="007D4E2C"/>
    <w:rsid w:val="007D5501"/>
    <w:rsid w:val="007D5B65"/>
    <w:rsid w:val="007D5D6C"/>
    <w:rsid w:val="007D61E9"/>
    <w:rsid w:val="007D6328"/>
    <w:rsid w:val="007D650D"/>
    <w:rsid w:val="007D6692"/>
    <w:rsid w:val="007D66CB"/>
    <w:rsid w:val="007D69FC"/>
    <w:rsid w:val="007D6A18"/>
    <w:rsid w:val="007D6BD6"/>
    <w:rsid w:val="007D71E6"/>
    <w:rsid w:val="007D75E3"/>
    <w:rsid w:val="007D79BD"/>
    <w:rsid w:val="007D7CD3"/>
    <w:rsid w:val="007E0096"/>
    <w:rsid w:val="007E0168"/>
    <w:rsid w:val="007E05B7"/>
    <w:rsid w:val="007E0DEF"/>
    <w:rsid w:val="007E0E43"/>
    <w:rsid w:val="007E10F3"/>
    <w:rsid w:val="007E1205"/>
    <w:rsid w:val="007E154A"/>
    <w:rsid w:val="007E17B1"/>
    <w:rsid w:val="007E1BF6"/>
    <w:rsid w:val="007E232F"/>
    <w:rsid w:val="007E24F6"/>
    <w:rsid w:val="007E2535"/>
    <w:rsid w:val="007E264B"/>
    <w:rsid w:val="007E2B13"/>
    <w:rsid w:val="007E2C62"/>
    <w:rsid w:val="007E2C7A"/>
    <w:rsid w:val="007E3049"/>
    <w:rsid w:val="007E328D"/>
    <w:rsid w:val="007E335F"/>
    <w:rsid w:val="007E33C6"/>
    <w:rsid w:val="007E362A"/>
    <w:rsid w:val="007E39A3"/>
    <w:rsid w:val="007E39E1"/>
    <w:rsid w:val="007E3AE1"/>
    <w:rsid w:val="007E3D0D"/>
    <w:rsid w:val="007E3F39"/>
    <w:rsid w:val="007E4084"/>
    <w:rsid w:val="007E423D"/>
    <w:rsid w:val="007E45A1"/>
    <w:rsid w:val="007E481D"/>
    <w:rsid w:val="007E51AD"/>
    <w:rsid w:val="007E5481"/>
    <w:rsid w:val="007E559D"/>
    <w:rsid w:val="007E5800"/>
    <w:rsid w:val="007E5B26"/>
    <w:rsid w:val="007E60AD"/>
    <w:rsid w:val="007E6241"/>
    <w:rsid w:val="007E66D8"/>
    <w:rsid w:val="007E67C5"/>
    <w:rsid w:val="007E6D73"/>
    <w:rsid w:val="007E6E6E"/>
    <w:rsid w:val="007E6F09"/>
    <w:rsid w:val="007E7031"/>
    <w:rsid w:val="007E70D5"/>
    <w:rsid w:val="007E7189"/>
    <w:rsid w:val="007E71A8"/>
    <w:rsid w:val="007E7765"/>
    <w:rsid w:val="007E7949"/>
    <w:rsid w:val="007E7B96"/>
    <w:rsid w:val="007E7B97"/>
    <w:rsid w:val="007E7E89"/>
    <w:rsid w:val="007F0098"/>
    <w:rsid w:val="007F00B5"/>
    <w:rsid w:val="007F062B"/>
    <w:rsid w:val="007F0A9A"/>
    <w:rsid w:val="007F14C3"/>
    <w:rsid w:val="007F15C7"/>
    <w:rsid w:val="007F18C8"/>
    <w:rsid w:val="007F193D"/>
    <w:rsid w:val="007F1BC4"/>
    <w:rsid w:val="007F1CE0"/>
    <w:rsid w:val="007F1EF0"/>
    <w:rsid w:val="007F23B3"/>
    <w:rsid w:val="007F2568"/>
    <w:rsid w:val="007F2803"/>
    <w:rsid w:val="007F310A"/>
    <w:rsid w:val="007F3121"/>
    <w:rsid w:val="007F31BF"/>
    <w:rsid w:val="007F3F01"/>
    <w:rsid w:val="007F42FE"/>
    <w:rsid w:val="007F46EA"/>
    <w:rsid w:val="007F4AAD"/>
    <w:rsid w:val="007F51FD"/>
    <w:rsid w:val="007F5240"/>
    <w:rsid w:val="007F531D"/>
    <w:rsid w:val="007F5779"/>
    <w:rsid w:val="007F5B85"/>
    <w:rsid w:val="007F5D76"/>
    <w:rsid w:val="007F5FDE"/>
    <w:rsid w:val="007F646E"/>
    <w:rsid w:val="007F64EC"/>
    <w:rsid w:val="007F65EA"/>
    <w:rsid w:val="007F6758"/>
    <w:rsid w:val="007F67DE"/>
    <w:rsid w:val="007F6C9A"/>
    <w:rsid w:val="007F6CFD"/>
    <w:rsid w:val="007F70BB"/>
    <w:rsid w:val="007F7561"/>
    <w:rsid w:val="007F7853"/>
    <w:rsid w:val="007F798B"/>
    <w:rsid w:val="007F7E30"/>
    <w:rsid w:val="00800204"/>
    <w:rsid w:val="008002BA"/>
    <w:rsid w:val="008004C2"/>
    <w:rsid w:val="00800C20"/>
    <w:rsid w:val="00801214"/>
    <w:rsid w:val="00801219"/>
    <w:rsid w:val="00801639"/>
    <w:rsid w:val="00802219"/>
    <w:rsid w:val="008022AB"/>
    <w:rsid w:val="008024BD"/>
    <w:rsid w:val="0080259F"/>
    <w:rsid w:val="00802D35"/>
    <w:rsid w:val="00802F82"/>
    <w:rsid w:val="008031C0"/>
    <w:rsid w:val="008032FA"/>
    <w:rsid w:val="0080393A"/>
    <w:rsid w:val="00803B69"/>
    <w:rsid w:val="00803B88"/>
    <w:rsid w:val="008040F5"/>
    <w:rsid w:val="00804248"/>
    <w:rsid w:val="00804975"/>
    <w:rsid w:val="00804B6E"/>
    <w:rsid w:val="00804FBD"/>
    <w:rsid w:val="008055C5"/>
    <w:rsid w:val="008058B6"/>
    <w:rsid w:val="008058DE"/>
    <w:rsid w:val="008062C8"/>
    <w:rsid w:val="008066AA"/>
    <w:rsid w:val="0080686D"/>
    <w:rsid w:val="00806A4D"/>
    <w:rsid w:val="00806D6E"/>
    <w:rsid w:val="00806E67"/>
    <w:rsid w:val="00806EE6"/>
    <w:rsid w:val="0080768D"/>
    <w:rsid w:val="00807CD8"/>
    <w:rsid w:val="00807F33"/>
    <w:rsid w:val="00810063"/>
    <w:rsid w:val="00810106"/>
    <w:rsid w:val="008101F6"/>
    <w:rsid w:val="00810227"/>
    <w:rsid w:val="00810253"/>
    <w:rsid w:val="008102F6"/>
    <w:rsid w:val="0081036F"/>
    <w:rsid w:val="00810499"/>
    <w:rsid w:val="0081080B"/>
    <w:rsid w:val="0081080E"/>
    <w:rsid w:val="00810A71"/>
    <w:rsid w:val="00810C66"/>
    <w:rsid w:val="00810D39"/>
    <w:rsid w:val="008110C8"/>
    <w:rsid w:val="008112C6"/>
    <w:rsid w:val="0081144D"/>
    <w:rsid w:val="008114C0"/>
    <w:rsid w:val="008116B8"/>
    <w:rsid w:val="00811EB9"/>
    <w:rsid w:val="00811ECC"/>
    <w:rsid w:val="00812028"/>
    <w:rsid w:val="00812118"/>
    <w:rsid w:val="00812754"/>
    <w:rsid w:val="00812842"/>
    <w:rsid w:val="00813150"/>
    <w:rsid w:val="0081354C"/>
    <w:rsid w:val="00813A1B"/>
    <w:rsid w:val="00813ACC"/>
    <w:rsid w:val="00813D8E"/>
    <w:rsid w:val="00813FB4"/>
    <w:rsid w:val="00814238"/>
    <w:rsid w:val="008144EE"/>
    <w:rsid w:val="00814820"/>
    <w:rsid w:val="00814A1B"/>
    <w:rsid w:val="00814B19"/>
    <w:rsid w:val="00814CA5"/>
    <w:rsid w:val="008152C1"/>
    <w:rsid w:val="00815671"/>
    <w:rsid w:val="008156DA"/>
    <w:rsid w:val="0081575C"/>
    <w:rsid w:val="008162BD"/>
    <w:rsid w:val="0081678A"/>
    <w:rsid w:val="00816CFF"/>
    <w:rsid w:val="008170D3"/>
    <w:rsid w:val="00817372"/>
    <w:rsid w:val="008174FF"/>
    <w:rsid w:val="00817863"/>
    <w:rsid w:val="00817AEE"/>
    <w:rsid w:val="00817D7A"/>
    <w:rsid w:val="008200E8"/>
    <w:rsid w:val="00820951"/>
    <w:rsid w:val="00820D20"/>
    <w:rsid w:val="0082125F"/>
    <w:rsid w:val="0082163A"/>
    <w:rsid w:val="00821B3F"/>
    <w:rsid w:val="00821CFB"/>
    <w:rsid w:val="00821DF5"/>
    <w:rsid w:val="00821E13"/>
    <w:rsid w:val="0082209C"/>
    <w:rsid w:val="00822522"/>
    <w:rsid w:val="008228E1"/>
    <w:rsid w:val="00822A47"/>
    <w:rsid w:val="00822C7F"/>
    <w:rsid w:val="00822FF5"/>
    <w:rsid w:val="008232B6"/>
    <w:rsid w:val="008238C0"/>
    <w:rsid w:val="00823953"/>
    <w:rsid w:val="008239CE"/>
    <w:rsid w:val="00823A5C"/>
    <w:rsid w:val="00823F84"/>
    <w:rsid w:val="008243F3"/>
    <w:rsid w:val="00824784"/>
    <w:rsid w:val="00824BA0"/>
    <w:rsid w:val="00824FF4"/>
    <w:rsid w:val="00825240"/>
    <w:rsid w:val="008253BC"/>
    <w:rsid w:val="008257A0"/>
    <w:rsid w:val="008259E9"/>
    <w:rsid w:val="00825B09"/>
    <w:rsid w:val="00825BF9"/>
    <w:rsid w:val="008262A2"/>
    <w:rsid w:val="0082641C"/>
    <w:rsid w:val="008265B3"/>
    <w:rsid w:val="0082662E"/>
    <w:rsid w:val="008269C4"/>
    <w:rsid w:val="00826DDF"/>
    <w:rsid w:val="00826F16"/>
    <w:rsid w:val="00827652"/>
    <w:rsid w:val="0082784E"/>
    <w:rsid w:val="008279EB"/>
    <w:rsid w:val="00827B71"/>
    <w:rsid w:val="00827F9C"/>
    <w:rsid w:val="008300DA"/>
    <w:rsid w:val="008302AD"/>
    <w:rsid w:val="008303D6"/>
    <w:rsid w:val="00830451"/>
    <w:rsid w:val="00830662"/>
    <w:rsid w:val="00830A93"/>
    <w:rsid w:val="00830E76"/>
    <w:rsid w:val="00831186"/>
    <w:rsid w:val="00831351"/>
    <w:rsid w:val="008314D6"/>
    <w:rsid w:val="0083184E"/>
    <w:rsid w:val="00831A5E"/>
    <w:rsid w:val="00832B9E"/>
    <w:rsid w:val="00832C96"/>
    <w:rsid w:val="008332AA"/>
    <w:rsid w:val="00833792"/>
    <w:rsid w:val="00833880"/>
    <w:rsid w:val="00833920"/>
    <w:rsid w:val="00833A46"/>
    <w:rsid w:val="00833BCC"/>
    <w:rsid w:val="00833CCC"/>
    <w:rsid w:val="00833F7C"/>
    <w:rsid w:val="00833F9D"/>
    <w:rsid w:val="00834224"/>
    <w:rsid w:val="008343FC"/>
    <w:rsid w:val="00834494"/>
    <w:rsid w:val="008346A6"/>
    <w:rsid w:val="00834773"/>
    <w:rsid w:val="008348CB"/>
    <w:rsid w:val="0083513F"/>
    <w:rsid w:val="00835599"/>
    <w:rsid w:val="00835B49"/>
    <w:rsid w:val="00835BCA"/>
    <w:rsid w:val="00835C03"/>
    <w:rsid w:val="00835E92"/>
    <w:rsid w:val="008363D5"/>
    <w:rsid w:val="0083654C"/>
    <w:rsid w:val="00836701"/>
    <w:rsid w:val="0083693D"/>
    <w:rsid w:val="00836E7D"/>
    <w:rsid w:val="00837103"/>
    <w:rsid w:val="00837206"/>
    <w:rsid w:val="008401F0"/>
    <w:rsid w:val="008404E6"/>
    <w:rsid w:val="008406F1"/>
    <w:rsid w:val="0084083B"/>
    <w:rsid w:val="00840C90"/>
    <w:rsid w:val="00840E37"/>
    <w:rsid w:val="00840F6F"/>
    <w:rsid w:val="008410EF"/>
    <w:rsid w:val="0084110C"/>
    <w:rsid w:val="0084112D"/>
    <w:rsid w:val="0084140C"/>
    <w:rsid w:val="00841BEE"/>
    <w:rsid w:val="00841EAF"/>
    <w:rsid w:val="008421DF"/>
    <w:rsid w:val="00842574"/>
    <w:rsid w:val="008426B7"/>
    <w:rsid w:val="008428AB"/>
    <w:rsid w:val="00842FD6"/>
    <w:rsid w:val="008433F9"/>
    <w:rsid w:val="008434FB"/>
    <w:rsid w:val="00843772"/>
    <w:rsid w:val="008438AF"/>
    <w:rsid w:val="008438B1"/>
    <w:rsid w:val="00843B7D"/>
    <w:rsid w:val="00843E62"/>
    <w:rsid w:val="00843EEE"/>
    <w:rsid w:val="008440AE"/>
    <w:rsid w:val="008440B2"/>
    <w:rsid w:val="008440D5"/>
    <w:rsid w:val="008444BA"/>
    <w:rsid w:val="00844635"/>
    <w:rsid w:val="00844667"/>
    <w:rsid w:val="008446E7"/>
    <w:rsid w:val="00844BB5"/>
    <w:rsid w:val="008451F9"/>
    <w:rsid w:val="00845746"/>
    <w:rsid w:val="008458D3"/>
    <w:rsid w:val="00845FD8"/>
    <w:rsid w:val="00846356"/>
    <w:rsid w:val="00846A0A"/>
    <w:rsid w:val="00846B78"/>
    <w:rsid w:val="00846FA5"/>
    <w:rsid w:val="00847026"/>
    <w:rsid w:val="00847042"/>
    <w:rsid w:val="00847125"/>
    <w:rsid w:val="00847334"/>
    <w:rsid w:val="008473B9"/>
    <w:rsid w:val="0084748E"/>
    <w:rsid w:val="008474A3"/>
    <w:rsid w:val="008474FB"/>
    <w:rsid w:val="00847526"/>
    <w:rsid w:val="00847551"/>
    <w:rsid w:val="0084763D"/>
    <w:rsid w:val="0084788C"/>
    <w:rsid w:val="00847A02"/>
    <w:rsid w:val="00847B64"/>
    <w:rsid w:val="00850024"/>
    <w:rsid w:val="008500F2"/>
    <w:rsid w:val="0085041A"/>
    <w:rsid w:val="00850BEC"/>
    <w:rsid w:val="00850D76"/>
    <w:rsid w:val="00850DE3"/>
    <w:rsid w:val="008511C2"/>
    <w:rsid w:val="00851295"/>
    <w:rsid w:val="00851409"/>
    <w:rsid w:val="0085175F"/>
    <w:rsid w:val="00851911"/>
    <w:rsid w:val="00851CFB"/>
    <w:rsid w:val="00851F83"/>
    <w:rsid w:val="008521DB"/>
    <w:rsid w:val="008523D2"/>
    <w:rsid w:val="008523E4"/>
    <w:rsid w:val="00852559"/>
    <w:rsid w:val="00852821"/>
    <w:rsid w:val="008528E3"/>
    <w:rsid w:val="00852A37"/>
    <w:rsid w:val="00852AF7"/>
    <w:rsid w:val="00852C52"/>
    <w:rsid w:val="00852EE2"/>
    <w:rsid w:val="0085393E"/>
    <w:rsid w:val="00854008"/>
    <w:rsid w:val="008540C6"/>
    <w:rsid w:val="0085473B"/>
    <w:rsid w:val="0085482D"/>
    <w:rsid w:val="008549E3"/>
    <w:rsid w:val="00854A64"/>
    <w:rsid w:val="008551BE"/>
    <w:rsid w:val="008551F3"/>
    <w:rsid w:val="008554A7"/>
    <w:rsid w:val="00855D85"/>
    <w:rsid w:val="00856187"/>
    <w:rsid w:val="008566D9"/>
    <w:rsid w:val="008567C2"/>
    <w:rsid w:val="0085699E"/>
    <w:rsid w:val="00856ED0"/>
    <w:rsid w:val="008573E3"/>
    <w:rsid w:val="00857837"/>
    <w:rsid w:val="0086006E"/>
    <w:rsid w:val="00860086"/>
    <w:rsid w:val="00860480"/>
    <w:rsid w:val="008606CB"/>
    <w:rsid w:val="008607A3"/>
    <w:rsid w:val="008609A9"/>
    <w:rsid w:val="00860D5A"/>
    <w:rsid w:val="00860D9F"/>
    <w:rsid w:val="00860F7E"/>
    <w:rsid w:val="0086110F"/>
    <w:rsid w:val="00861469"/>
    <w:rsid w:val="00861834"/>
    <w:rsid w:val="008618F5"/>
    <w:rsid w:val="00861DE5"/>
    <w:rsid w:val="00861E3F"/>
    <w:rsid w:val="00861FE9"/>
    <w:rsid w:val="0086218F"/>
    <w:rsid w:val="0086225E"/>
    <w:rsid w:val="0086228B"/>
    <w:rsid w:val="008625C2"/>
    <w:rsid w:val="00862780"/>
    <w:rsid w:val="00863037"/>
    <w:rsid w:val="00863141"/>
    <w:rsid w:val="00863185"/>
    <w:rsid w:val="008632B0"/>
    <w:rsid w:val="0086339C"/>
    <w:rsid w:val="00863A09"/>
    <w:rsid w:val="00863ACB"/>
    <w:rsid w:val="00863AE8"/>
    <w:rsid w:val="008641D2"/>
    <w:rsid w:val="0086489E"/>
    <w:rsid w:val="00864C97"/>
    <w:rsid w:val="00864CC6"/>
    <w:rsid w:val="00864F1F"/>
    <w:rsid w:val="00864F26"/>
    <w:rsid w:val="00864F65"/>
    <w:rsid w:val="00865511"/>
    <w:rsid w:val="008655A1"/>
    <w:rsid w:val="008658F6"/>
    <w:rsid w:val="00865905"/>
    <w:rsid w:val="00865F9D"/>
    <w:rsid w:val="00866498"/>
    <w:rsid w:val="008665B7"/>
    <w:rsid w:val="008667CC"/>
    <w:rsid w:val="00866862"/>
    <w:rsid w:val="00866987"/>
    <w:rsid w:val="00866A46"/>
    <w:rsid w:val="00866D38"/>
    <w:rsid w:val="008679B2"/>
    <w:rsid w:val="00867EA0"/>
    <w:rsid w:val="008702CC"/>
    <w:rsid w:val="00870B4C"/>
    <w:rsid w:val="00870D6A"/>
    <w:rsid w:val="00870EC6"/>
    <w:rsid w:val="008710D3"/>
    <w:rsid w:val="008711E9"/>
    <w:rsid w:val="00871286"/>
    <w:rsid w:val="0087152F"/>
    <w:rsid w:val="00871B9B"/>
    <w:rsid w:val="00871E4C"/>
    <w:rsid w:val="00871F08"/>
    <w:rsid w:val="008720D6"/>
    <w:rsid w:val="008721D2"/>
    <w:rsid w:val="00872266"/>
    <w:rsid w:val="0087237D"/>
    <w:rsid w:val="00872566"/>
    <w:rsid w:val="00872803"/>
    <w:rsid w:val="008729D3"/>
    <w:rsid w:val="00872A03"/>
    <w:rsid w:val="00872C5D"/>
    <w:rsid w:val="00872E9B"/>
    <w:rsid w:val="00873FD1"/>
    <w:rsid w:val="00873FDD"/>
    <w:rsid w:val="00874304"/>
    <w:rsid w:val="00874471"/>
    <w:rsid w:val="00874479"/>
    <w:rsid w:val="0087476D"/>
    <w:rsid w:val="00874778"/>
    <w:rsid w:val="00874AA8"/>
    <w:rsid w:val="00874C06"/>
    <w:rsid w:val="008756C4"/>
    <w:rsid w:val="00875911"/>
    <w:rsid w:val="0087592D"/>
    <w:rsid w:val="00875EAE"/>
    <w:rsid w:val="00875EBD"/>
    <w:rsid w:val="00875F83"/>
    <w:rsid w:val="008763CD"/>
    <w:rsid w:val="0087645A"/>
    <w:rsid w:val="0087685A"/>
    <w:rsid w:val="00876868"/>
    <w:rsid w:val="00876D10"/>
    <w:rsid w:val="008770E4"/>
    <w:rsid w:val="008773B4"/>
    <w:rsid w:val="00877429"/>
    <w:rsid w:val="0088018C"/>
    <w:rsid w:val="0088020D"/>
    <w:rsid w:val="00880437"/>
    <w:rsid w:val="008806C6"/>
    <w:rsid w:val="008807E9"/>
    <w:rsid w:val="00880848"/>
    <w:rsid w:val="00880896"/>
    <w:rsid w:val="008809FC"/>
    <w:rsid w:val="00880C8B"/>
    <w:rsid w:val="00881125"/>
    <w:rsid w:val="0088126E"/>
    <w:rsid w:val="008817C3"/>
    <w:rsid w:val="008819A6"/>
    <w:rsid w:val="008819E7"/>
    <w:rsid w:val="00881AC2"/>
    <w:rsid w:val="00881B12"/>
    <w:rsid w:val="00881F62"/>
    <w:rsid w:val="008820B6"/>
    <w:rsid w:val="00882117"/>
    <w:rsid w:val="008824CF"/>
    <w:rsid w:val="00882674"/>
    <w:rsid w:val="0088272F"/>
    <w:rsid w:val="008828A6"/>
    <w:rsid w:val="008828F3"/>
    <w:rsid w:val="008832AF"/>
    <w:rsid w:val="008834B5"/>
    <w:rsid w:val="00883654"/>
    <w:rsid w:val="008839FD"/>
    <w:rsid w:val="00883CF6"/>
    <w:rsid w:val="00883D08"/>
    <w:rsid w:val="0088400A"/>
    <w:rsid w:val="008842B1"/>
    <w:rsid w:val="008842E1"/>
    <w:rsid w:val="0088438F"/>
    <w:rsid w:val="008844A1"/>
    <w:rsid w:val="008846C7"/>
    <w:rsid w:val="0088481B"/>
    <w:rsid w:val="00884831"/>
    <w:rsid w:val="0088565B"/>
    <w:rsid w:val="00885898"/>
    <w:rsid w:val="00885C1E"/>
    <w:rsid w:val="0088608D"/>
    <w:rsid w:val="00886235"/>
    <w:rsid w:val="00886DAA"/>
    <w:rsid w:val="00886FBF"/>
    <w:rsid w:val="008872C9"/>
    <w:rsid w:val="008872E8"/>
    <w:rsid w:val="0088732B"/>
    <w:rsid w:val="0088758F"/>
    <w:rsid w:val="008877E3"/>
    <w:rsid w:val="00887952"/>
    <w:rsid w:val="00887A26"/>
    <w:rsid w:val="00887ABB"/>
    <w:rsid w:val="00887DB0"/>
    <w:rsid w:val="0089011E"/>
    <w:rsid w:val="0089017F"/>
    <w:rsid w:val="008901B9"/>
    <w:rsid w:val="0089021A"/>
    <w:rsid w:val="008904D4"/>
    <w:rsid w:val="00890609"/>
    <w:rsid w:val="00890651"/>
    <w:rsid w:val="008908D9"/>
    <w:rsid w:val="00890939"/>
    <w:rsid w:val="00890EB9"/>
    <w:rsid w:val="0089102F"/>
    <w:rsid w:val="00891195"/>
    <w:rsid w:val="00891463"/>
    <w:rsid w:val="0089153A"/>
    <w:rsid w:val="008916C3"/>
    <w:rsid w:val="008919D2"/>
    <w:rsid w:val="00891C30"/>
    <w:rsid w:val="008920C2"/>
    <w:rsid w:val="008920E5"/>
    <w:rsid w:val="0089233B"/>
    <w:rsid w:val="0089252C"/>
    <w:rsid w:val="00892776"/>
    <w:rsid w:val="00892903"/>
    <w:rsid w:val="0089291B"/>
    <w:rsid w:val="00892AF5"/>
    <w:rsid w:val="00892B92"/>
    <w:rsid w:val="00892D7B"/>
    <w:rsid w:val="0089337C"/>
    <w:rsid w:val="00893446"/>
    <w:rsid w:val="0089365C"/>
    <w:rsid w:val="00893701"/>
    <w:rsid w:val="008937C5"/>
    <w:rsid w:val="00893929"/>
    <w:rsid w:val="00893B47"/>
    <w:rsid w:val="00893D2E"/>
    <w:rsid w:val="00893E0D"/>
    <w:rsid w:val="00893E10"/>
    <w:rsid w:val="008942D8"/>
    <w:rsid w:val="0089479B"/>
    <w:rsid w:val="008949A0"/>
    <w:rsid w:val="00894F2A"/>
    <w:rsid w:val="00894F85"/>
    <w:rsid w:val="00894FDD"/>
    <w:rsid w:val="00894FEE"/>
    <w:rsid w:val="008952FD"/>
    <w:rsid w:val="008954FA"/>
    <w:rsid w:val="00895675"/>
    <w:rsid w:val="00895707"/>
    <w:rsid w:val="00895D92"/>
    <w:rsid w:val="00895EE2"/>
    <w:rsid w:val="00895FDD"/>
    <w:rsid w:val="008963B2"/>
    <w:rsid w:val="008963DA"/>
    <w:rsid w:val="00896636"/>
    <w:rsid w:val="00896B8A"/>
    <w:rsid w:val="00896D3D"/>
    <w:rsid w:val="00896DCD"/>
    <w:rsid w:val="00896EA6"/>
    <w:rsid w:val="008970CC"/>
    <w:rsid w:val="00897600"/>
    <w:rsid w:val="00897C82"/>
    <w:rsid w:val="00897FBB"/>
    <w:rsid w:val="008A05AD"/>
    <w:rsid w:val="008A069D"/>
    <w:rsid w:val="008A096C"/>
    <w:rsid w:val="008A0AE0"/>
    <w:rsid w:val="008A0D0F"/>
    <w:rsid w:val="008A0F4E"/>
    <w:rsid w:val="008A13A0"/>
    <w:rsid w:val="008A14ED"/>
    <w:rsid w:val="008A193A"/>
    <w:rsid w:val="008A195D"/>
    <w:rsid w:val="008A1A3F"/>
    <w:rsid w:val="008A1DCE"/>
    <w:rsid w:val="008A2398"/>
    <w:rsid w:val="008A24F4"/>
    <w:rsid w:val="008A2741"/>
    <w:rsid w:val="008A2949"/>
    <w:rsid w:val="008A2B4E"/>
    <w:rsid w:val="008A2CA9"/>
    <w:rsid w:val="008A2CE2"/>
    <w:rsid w:val="008A2F23"/>
    <w:rsid w:val="008A311A"/>
    <w:rsid w:val="008A323C"/>
    <w:rsid w:val="008A3272"/>
    <w:rsid w:val="008A3502"/>
    <w:rsid w:val="008A3736"/>
    <w:rsid w:val="008A3807"/>
    <w:rsid w:val="008A3852"/>
    <w:rsid w:val="008A3B94"/>
    <w:rsid w:val="008A4018"/>
    <w:rsid w:val="008A4131"/>
    <w:rsid w:val="008A416A"/>
    <w:rsid w:val="008A4657"/>
    <w:rsid w:val="008A49DB"/>
    <w:rsid w:val="008A5308"/>
    <w:rsid w:val="008A5422"/>
    <w:rsid w:val="008A548F"/>
    <w:rsid w:val="008A551D"/>
    <w:rsid w:val="008A5589"/>
    <w:rsid w:val="008A5645"/>
    <w:rsid w:val="008A5657"/>
    <w:rsid w:val="008A56C3"/>
    <w:rsid w:val="008A576A"/>
    <w:rsid w:val="008A58C8"/>
    <w:rsid w:val="008A5B93"/>
    <w:rsid w:val="008A5DB4"/>
    <w:rsid w:val="008A5DF7"/>
    <w:rsid w:val="008A609B"/>
    <w:rsid w:val="008A639C"/>
    <w:rsid w:val="008A65D2"/>
    <w:rsid w:val="008A6786"/>
    <w:rsid w:val="008A6DAF"/>
    <w:rsid w:val="008A6F1A"/>
    <w:rsid w:val="008A71C7"/>
    <w:rsid w:val="008A74DD"/>
    <w:rsid w:val="008A76D6"/>
    <w:rsid w:val="008A771A"/>
    <w:rsid w:val="008A7F0B"/>
    <w:rsid w:val="008B00FE"/>
    <w:rsid w:val="008B02E2"/>
    <w:rsid w:val="008B082C"/>
    <w:rsid w:val="008B0F3D"/>
    <w:rsid w:val="008B0F80"/>
    <w:rsid w:val="008B1035"/>
    <w:rsid w:val="008B1436"/>
    <w:rsid w:val="008B1994"/>
    <w:rsid w:val="008B1EB5"/>
    <w:rsid w:val="008B21E9"/>
    <w:rsid w:val="008B2276"/>
    <w:rsid w:val="008B23BA"/>
    <w:rsid w:val="008B2462"/>
    <w:rsid w:val="008B24CD"/>
    <w:rsid w:val="008B2633"/>
    <w:rsid w:val="008B265D"/>
    <w:rsid w:val="008B2C4A"/>
    <w:rsid w:val="008B2E5B"/>
    <w:rsid w:val="008B3515"/>
    <w:rsid w:val="008B35E7"/>
    <w:rsid w:val="008B3699"/>
    <w:rsid w:val="008B3DCD"/>
    <w:rsid w:val="008B3F16"/>
    <w:rsid w:val="008B4034"/>
    <w:rsid w:val="008B4404"/>
    <w:rsid w:val="008B46B8"/>
    <w:rsid w:val="008B4989"/>
    <w:rsid w:val="008B4B3E"/>
    <w:rsid w:val="008B4B3F"/>
    <w:rsid w:val="008B4CE0"/>
    <w:rsid w:val="008B4DAA"/>
    <w:rsid w:val="008B4E4B"/>
    <w:rsid w:val="008B4EB1"/>
    <w:rsid w:val="008B5069"/>
    <w:rsid w:val="008B5414"/>
    <w:rsid w:val="008B54BD"/>
    <w:rsid w:val="008B54CA"/>
    <w:rsid w:val="008B5504"/>
    <w:rsid w:val="008B55D6"/>
    <w:rsid w:val="008B5B68"/>
    <w:rsid w:val="008B5C7B"/>
    <w:rsid w:val="008B5E50"/>
    <w:rsid w:val="008B615F"/>
    <w:rsid w:val="008B67A9"/>
    <w:rsid w:val="008B6E2A"/>
    <w:rsid w:val="008B6E43"/>
    <w:rsid w:val="008B6EAC"/>
    <w:rsid w:val="008B6F77"/>
    <w:rsid w:val="008B7015"/>
    <w:rsid w:val="008B7980"/>
    <w:rsid w:val="008B7A3D"/>
    <w:rsid w:val="008C0675"/>
    <w:rsid w:val="008C0C4F"/>
    <w:rsid w:val="008C0C9E"/>
    <w:rsid w:val="008C10B6"/>
    <w:rsid w:val="008C10CE"/>
    <w:rsid w:val="008C1945"/>
    <w:rsid w:val="008C1AD7"/>
    <w:rsid w:val="008C1B20"/>
    <w:rsid w:val="008C1F4A"/>
    <w:rsid w:val="008C20D7"/>
    <w:rsid w:val="008C2331"/>
    <w:rsid w:val="008C285B"/>
    <w:rsid w:val="008C28A1"/>
    <w:rsid w:val="008C29E2"/>
    <w:rsid w:val="008C2EDF"/>
    <w:rsid w:val="008C2F91"/>
    <w:rsid w:val="008C34BF"/>
    <w:rsid w:val="008C36A8"/>
    <w:rsid w:val="008C38E7"/>
    <w:rsid w:val="008C3D6D"/>
    <w:rsid w:val="008C3D7E"/>
    <w:rsid w:val="008C3D9A"/>
    <w:rsid w:val="008C447A"/>
    <w:rsid w:val="008C44E5"/>
    <w:rsid w:val="008C4570"/>
    <w:rsid w:val="008C4908"/>
    <w:rsid w:val="008C4957"/>
    <w:rsid w:val="008C4C39"/>
    <w:rsid w:val="008C501C"/>
    <w:rsid w:val="008C515D"/>
    <w:rsid w:val="008C5723"/>
    <w:rsid w:val="008C5DAF"/>
    <w:rsid w:val="008C5DD5"/>
    <w:rsid w:val="008C5E7A"/>
    <w:rsid w:val="008C6078"/>
    <w:rsid w:val="008C6607"/>
    <w:rsid w:val="008C681A"/>
    <w:rsid w:val="008C69E4"/>
    <w:rsid w:val="008C6A49"/>
    <w:rsid w:val="008C6B2B"/>
    <w:rsid w:val="008C6F31"/>
    <w:rsid w:val="008C70E0"/>
    <w:rsid w:val="008C751F"/>
    <w:rsid w:val="008C7AC4"/>
    <w:rsid w:val="008C7DC2"/>
    <w:rsid w:val="008C7ED1"/>
    <w:rsid w:val="008C7FDF"/>
    <w:rsid w:val="008D02E8"/>
    <w:rsid w:val="008D02EB"/>
    <w:rsid w:val="008D0629"/>
    <w:rsid w:val="008D07DA"/>
    <w:rsid w:val="008D08E8"/>
    <w:rsid w:val="008D099E"/>
    <w:rsid w:val="008D0C90"/>
    <w:rsid w:val="008D11CC"/>
    <w:rsid w:val="008D1260"/>
    <w:rsid w:val="008D12A8"/>
    <w:rsid w:val="008D167A"/>
    <w:rsid w:val="008D1698"/>
    <w:rsid w:val="008D18FB"/>
    <w:rsid w:val="008D1B1B"/>
    <w:rsid w:val="008D1C55"/>
    <w:rsid w:val="008D1C9B"/>
    <w:rsid w:val="008D1D23"/>
    <w:rsid w:val="008D1FAA"/>
    <w:rsid w:val="008D2037"/>
    <w:rsid w:val="008D249D"/>
    <w:rsid w:val="008D24EA"/>
    <w:rsid w:val="008D29DC"/>
    <w:rsid w:val="008D29E1"/>
    <w:rsid w:val="008D2A7B"/>
    <w:rsid w:val="008D2B9F"/>
    <w:rsid w:val="008D2D8B"/>
    <w:rsid w:val="008D30A6"/>
    <w:rsid w:val="008D3318"/>
    <w:rsid w:val="008D39C7"/>
    <w:rsid w:val="008D3CD4"/>
    <w:rsid w:val="008D3D5C"/>
    <w:rsid w:val="008D42DD"/>
    <w:rsid w:val="008D466F"/>
    <w:rsid w:val="008D480C"/>
    <w:rsid w:val="008D4F00"/>
    <w:rsid w:val="008D55C4"/>
    <w:rsid w:val="008D588C"/>
    <w:rsid w:val="008D58F0"/>
    <w:rsid w:val="008D5B8A"/>
    <w:rsid w:val="008D654C"/>
    <w:rsid w:val="008D6A4B"/>
    <w:rsid w:val="008D6D69"/>
    <w:rsid w:val="008D6E70"/>
    <w:rsid w:val="008D743B"/>
    <w:rsid w:val="008D746B"/>
    <w:rsid w:val="008D7521"/>
    <w:rsid w:val="008D7616"/>
    <w:rsid w:val="008D7662"/>
    <w:rsid w:val="008D776A"/>
    <w:rsid w:val="008D77E6"/>
    <w:rsid w:val="008D7ED7"/>
    <w:rsid w:val="008E0244"/>
    <w:rsid w:val="008E027E"/>
    <w:rsid w:val="008E0525"/>
    <w:rsid w:val="008E122D"/>
    <w:rsid w:val="008E1E4E"/>
    <w:rsid w:val="008E1E99"/>
    <w:rsid w:val="008E213A"/>
    <w:rsid w:val="008E2143"/>
    <w:rsid w:val="008E2278"/>
    <w:rsid w:val="008E22B3"/>
    <w:rsid w:val="008E230C"/>
    <w:rsid w:val="008E2468"/>
    <w:rsid w:val="008E28FD"/>
    <w:rsid w:val="008E32D1"/>
    <w:rsid w:val="008E34FC"/>
    <w:rsid w:val="008E3893"/>
    <w:rsid w:val="008E38AC"/>
    <w:rsid w:val="008E390C"/>
    <w:rsid w:val="008E3917"/>
    <w:rsid w:val="008E3B54"/>
    <w:rsid w:val="008E400C"/>
    <w:rsid w:val="008E4128"/>
    <w:rsid w:val="008E45D0"/>
    <w:rsid w:val="008E46A5"/>
    <w:rsid w:val="008E4E09"/>
    <w:rsid w:val="008E50EA"/>
    <w:rsid w:val="008E5253"/>
    <w:rsid w:val="008E576D"/>
    <w:rsid w:val="008E5938"/>
    <w:rsid w:val="008E64D0"/>
    <w:rsid w:val="008E65F4"/>
    <w:rsid w:val="008E6A7B"/>
    <w:rsid w:val="008E6E62"/>
    <w:rsid w:val="008E6F5B"/>
    <w:rsid w:val="008E6F91"/>
    <w:rsid w:val="008E72DC"/>
    <w:rsid w:val="008E7577"/>
    <w:rsid w:val="008E7D4C"/>
    <w:rsid w:val="008F0198"/>
    <w:rsid w:val="008F01C4"/>
    <w:rsid w:val="008F0379"/>
    <w:rsid w:val="008F08AE"/>
    <w:rsid w:val="008F0B99"/>
    <w:rsid w:val="008F0CAA"/>
    <w:rsid w:val="008F0FC1"/>
    <w:rsid w:val="008F1011"/>
    <w:rsid w:val="008F13A2"/>
    <w:rsid w:val="008F14E1"/>
    <w:rsid w:val="008F1686"/>
    <w:rsid w:val="008F1849"/>
    <w:rsid w:val="008F1970"/>
    <w:rsid w:val="008F1A44"/>
    <w:rsid w:val="008F1C06"/>
    <w:rsid w:val="008F1DA0"/>
    <w:rsid w:val="008F26DC"/>
    <w:rsid w:val="008F2E11"/>
    <w:rsid w:val="008F3046"/>
    <w:rsid w:val="008F3089"/>
    <w:rsid w:val="008F3126"/>
    <w:rsid w:val="008F35BE"/>
    <w:rsid w:val="008F35C8"/>
    <w:rsid w:val="008F3D90"/>
    <w:rsid w:val="008F4004"/>
    <w:rsid w:val="008F43F4"/>
    <w:rsid w:val="008F473F"/>
    <w:rsid w:val="008F4832"/>
    <w:rsid w:val="008F4AC7"/>
    <w:rsid w:val="008F4C76"/>
    <w:rsid w:val="008F5174"/>
    <w:rsid w:val="008F5362"/>
    <w:rsid w:val="008F553F"/>
    <w:rsid w:val="008F557B"/>
    <w:rsid w:val="008F55F6"/>
    <w:rsid w:val="008F5855"/>
    <w:rsid w:val="008F5C1D"/>
    <w:rsid w:val="008F5F16"/>
    <w:rsid w:val="008F6565"/>
    <w:rsid w:val="008F660C"/>
    <w:rsid w:val="008F67DF"/>
    <w:rsid w:val="008F6B8C"/>
    <w:rsid w:val="008F6CA2"/>
    <w:rsid w:val="008F7087"/>
    <w:rsid w:val="008F743C"/>
    <w:rsid w:val="008F7543"/>
    <w:rsid w:val="008F78A9"/>
    <w:rsid w:val="008F7EAC"/>
    <w:rsid w:val="00900055"/>
    <w:rsid w:val="009005A3"/>
    <w:rsid w:val="0090061C"/>
    <w:rsid w:val="009006BD"/>
    <w:rsid w:val="0090076A"/>
    <w:rsid w:val="0090077A"/>
    <w:rsid w:val="00900AFE"/>
    <w:rsid w:val="00900C43"/>
    <w:rsid w:val="00900F23"/>
    <w:rsid w:val="009012EA"/>
    <w:rsid w:val="0090131C"/>
    <w:rsid w:val="00901331"/>
    <w:rsid w:val="009013F7"/>
    <w:rsid w:val="00901BEB"/>
    <w:rsid w:val="00901F18"/>
    <w:rsid w:val="009023D0"/>
    <w:rsid w:val="00902510"/>
    <w:rsid w:val="009025B4"/>
    <w:rsid w:val="0090277F"/>
    <w:rsid w:val="00902D1D"/>
    <w:rsid w:val="00902E0B"/>
    <w:rsid w:val="009031C4"/>
    <w:rsid w:val="0090350A"/>
    <w:rsid w:val="0090368B"/>
    <w:rsid w:val="009038AC"/>
    <w:rsid w:val="009038CC"/>
    <w:rsid w:val="00903C61"/>
    <w:rsid w:val="00903C9A"/>
    <w:rsid w:val="00903E0D"/>
    <w:rsid w:val="00903F07"/>
    <w:rsid w:val="009040E5"/>
    <w:rsid w:val="0090414B"/>
    <w:rsid w:val="009041F9"/>
    <w:rsid w:val="0090434F"/>
    <w:rsid w:val="00904429"/>
    <w:rsid w:val="00904712"/>
    <w:rsid w:val="00904A1D"/>
    <w:rsid w:val="00904A66"/>
    <w:rsid w:val="00904AEA"/>
    <w:rsid w:val="00904BA4"/>
    <w:rsid w:val="00904EDE"/>
    <w:rsid w:val="00905040"/>
    <w:rsid w:val="0090509A"/>
    <w:rsid w:val="009053BA"/>
    <w:rsid w:val="009054C8"/>
    <w:rsid w:val="00905666"/>
    <w:rsid w:val="009057BE"/>
    <w:rsid w:val="00905DC6"/>
    <w:rsid w:val="009061B7"/>
    <w:rsid w:val="009067BE"/>
    <w:rsid w:val="00906A1F"/>
    <w:rsid w:val="00906E0E"/>
    <w:rsid w:val="009074B4"/>
    <w:rsid w:val="00907B44"/>
    <w:rsid w:val="00907B49"/>
    <w:rsid w:val="00907D19"/>
    <w:rsid w:val="00907E84"/>
    <w:rsid w:val="009109A2"/>
    <w:rsid w:val="00910A58"/>
    <w:rsid w:val="00910B7A"/>
    <w:rsid w:val="009113F6"/>
    <w:rsid w:val="0091143C"/>
    <w:rsid w:val="009117D7"/>
    <w:rsid w:val="0091180B"/>
    <w:rsid w:val="0091216C"/>
    <w:rsid w:val="009122F7"/>
    <w:rsid w:val="00912918"/>
    <w:rsid w:val="00912FC4"/>
    <w:rsid w:val="009130A0"/>
    <w:rsid w:val="00913834"/>
    <w:rsid w:val="0091391A"/>
    <w:rsid w:val="009144B8"/>
    <w:rsid w:val="009149A6"/>
    <w:rsid w:val="00914A7A"/>
    <w:rsid w:val="00914EFE"/>
    <w:rsid w:val="0091529F"/>
    <w:rsid w:val="009158B0"/>
    <w:rsid w:val="0091596F"/>
    <w:rsid w:val="00915AF0"/>
    <w:rsid w:val="00915D3C"/>
    <w:rsid w:val="009160DA"/>
    <w:rsid w:val="009163E9"/>
    <w:rsid w:val="0091648C"/>
    <w:rsid w:val="009165B0"/>
    <w:rsid w:val="009167F2"/>
    <w:rsid w:val="009169E6"/>
    <w:rsid w:val="00916A86"/>
    <w:rsid w:val="00916B59"/>
    <w:rsid w:val="00916C51"/>
    <w:rsid w:val="00916DF8"/>
    <w:rsid w:val="00916FF3"/>
    <w:rsid w:val="00917948"/>
    <w:rsid w:val="00917FD4"/>
    <w:rsid w:val="00920099"/>
    <w:rsid w:val="00920427"/>
    <w:rsid w:val="00920A82"/>
    <w:rsid w:val="00920FF7"/>
    <w:rsid w:val="00921379"/>
    <w:rsid w:val="00921412"/>
    <w:rsid w:val="009216D3"/>
    <w:rsid w:val="009218D4"/>
    <w:rsid w:val="00921D0D"/>
    <w:rsid w:val="00921D41"/>
    <w:rsid w:val="00921DBD"/>
    <w:rsid w:val="00921E16"/>
    <w:rsid w:val="00921E81"/>
    <w:rsid w:val="00922248"/>
    <w:rsid w:val="009226C9"/>
    <w:rsid w:val="00922C61"/>
    <w:rsid w:val="00922D6B"/>
    <w:rsid w:val="00923043"/>
    <w:rsid w:val="009237BC"/>
    <w:rsid w:val="00923B45"/>
    <w:rsid w:val="00923F0B"/>
    <w:rsid w:val="00924C7D"/>
    <w:rsid w:val="00924FFB"/>
    <w:rsid w:val="009254AF"/>
    <w:rsid w:val="009256DD"/>
    <w:rsid w:val="00925BC5"/>
    <w:rsid w:val="00925CB2"/>
    <w:rsid w:val="00926129"/>
    <w:rsid w:val="009261C3"/>
    <w:rsid w:val="00926316"/>
    <w:rsid w:val="009264C0"/>
    <w:rsid w:val="00926893"/>
    <w:rsid w:val="00926C6F"/>
    <w:rsid w:val="00927306"/>
    <w:rsid w:val="0092759F"/>
    <w:rsid w:val="00927755"/>
    <w:rsid w:val="009277E4"/>
    <w:rsid w:val="009277EA"/>
    <w:rsid w:val="00927849"/>
    <w:rsid w:val="00927B13"/>
    <w:rsid w:val="00927BD6"/>
    <w:rsid w:val="00927C8C"/>
    <w:rsid w:val="00927D5A"/>
    <w:rsid w:val="00927D61"/>
    <w:rsid w:val="009308AB"/>
    <w:rsid w:val="00930A76"/>
    <w:rsid w:val="00931122"/>
    <w:rsid w:val="009312F2"/>
    <w:rsid w:val="009317C4"/>
    <w:rsid w:val="009317E3"/>
    <w:rsid w:val="00931936"/>
    <w:rsid w:val="00931B66"/>
    <w:rsid w:val="00931D57"/>
    <w:rsid w:val="00931F08"/>
    <w:rsid w:val="0093202F"/>
    <w:rsid w:val="009326E5"/>
    <w:rsid w:val="009328BB"/>
    <w:rsid w:val="00932A9A"/>
    <w:rsid w:val="0093316E"/>
    <w:rsid w:val="0093344E"/>
    <w:rsid w:val="009336F2"/>
    <w:rsid w:val="009338DB"/>
    <w:rsid w:val="00933C79"/>
    <w:rsid w:val="00933E57"/>
    <w:rsid w:val="00934FC0"/>
    <w:rsid w:val="00935194"/>
    <w:rsid w:val="009353C5"/>
    <w:rsid w:val="009355F2"/>
    <w:rsid w:val="009359CE"/>
    <w:rsid w:val="00935D34"/>
    <w:rsid w:val="00935E64"/>
    <w:rsid w:val="0093609B"/>
    <w:rsid w:val="00936445"/>
    <w:rsid w:val="00937088"/>
    <w:rsid w:val="00937308"/>
    <w:rsid w:val="0093756C"/>
    <w:rsid w:val="00937817"/>
    <w:rsid w:val="00937F44"/>
    <w:rsid w:val="0094010B"/>
    <w:rsid w:val="00940288"/>
    <w:rsid w:val="009404BA"/>
    <w:rsid w:val="00940625"/>
    <w:rsid w:val="00940A34"/>
    <w:rsid w:val="00940B37"/>
    <w:rsid w:val="00940C3A"/>
    <w:rsid w:val="00940FAA"/>
    <w:rsid w:val="00941669"/>
    <w:rsid w:val="009416A6"/>
    <w:rsid w:val="009416CB"/>
    <w:rsid w:val="00941744"/>
    <w:rsid w:val="00941CC7"/>
    <w:rsid w:val="00941EC3"/>
    <w:rsid w:val="00941F58"/>
    <w:rsid w:val="0094276D"/>
    <w:rsid w:val="00942C0A"/>
    <w:rsid w:val="00942C2E"/>
    <w:rsid w:val="00942D02"/>
    <w:rsid w:val="00943551"/>
    <w:rsid w:val="00943BBF"/>
    <w:rsid w:val="00944190"/>
    <w:rsid w:val="00944D96"/>
    <w:rsid w:val="00944E41"/>
    <w:rsid w:val="0094511D"/>
    <w:rsid w:val="00945145"/>
    <w:rsid w:val="009454B9"/>
    <w:rsid w:val="009458A9"/>
    <w:rsid w:val="00945C9E"/>
    <w:rsid w:val="00945E07"/>
    <w:rsid w:val="009460E1"/>
    <w:rsid w:val="00946147"/>
    <w:rsid w:val="0094649E"/>
    <w:rsid w:val="009464A5"/>
    <w:rsid w:val="00946AD9"/>
    <w:rsid w:val="009473A8"/>
    <w:rsid w:val="0094753F"/>
    <w:rsid w:val="009475DD"/>
    <w:rsid w:val="00947874"/>
    <w:rsid w:val="00947B9C"/>
    <w:rsid w:val="00947C02"/>
    <w:rsid w:val="00947FDA"/>
    <w:rsid w:val="00950030"/>
    <w:rsid w:val="00950049"/>
    <w:rsid w:val="0095051E"/>
    <w:rsid w:val="0095089F"/>
    <w:rsid w:val="0095099E"/>
    <w:rsid w:val="00950A03"/>
    <w:rsid w:val="00950C89"/>
    <w:rsid w:val="00950EAF"/>
    <w:rsid w:val="00950F81"/>
    <w:rsid w:val="00950FDE"/>
    <w:rsid w:val="0095105F"/>
    <w:rsid w:val="009510AB"/>
    <w:rsid w:val="00951409"/>
    <w:rsid w:val="00951461"/>
    <w:rsid w:val="009514D0"/>
    <w:rsid w:val="00951746"/>
    <w:rsid w:val="009517C9"/>
    <w:rsid w:val="00951968"/>
    <w:rsid w:val="00951A07"/>
    <w:rsid w:val="00951B2A"/>
    <w:rsid w:val="00951DD9"/>
    <w:rsid w:val="00951EA1"/>
    <w:rsid w:val="009520FC"/>
    <w:rsid w:val="00952A03"/>
    <w:rsid w:val="00952AFA"/>
    <w:rsid w:val="00952C64"/>
    <w:rsid w:val="00952EFF"/>
    <w:rsid w:val="0095308A"/>
    <w:rsid w:val="009531E4"/>
    <w:rsid w:val="0095326C"/>
    <w:rsid w:val="0095327C"/>
    <w:rsid w:val="009534B9"/>
    <w:rsid w:val="00953F2D"/>
    <w:rsid w:val="009541EB"/>
    <w:rsid w:val="00954245"/>
    <w:rsid w:val="0095447D"/>
    <w:rsid w:val="009546BD"/>
    <w:rsid w:val="00954719"/>
    <w:rsid w:val="0095479B"/>
    <w:rsid w:val="00954E25"/>
    <w:rsid w:val="00954E50"/>
    <w:rsid w:val="009551A8"/>
    <w:rsid w:val="00955270"/>
    <w:rsid w:val="009554C4"/>
    <w:rsid w:val="0095598B"/>
    <w:rsid w:val="00955A69"/>
    <w:rsid w:val="00955BB1"/>
    <w:rsid w:val="00955BB3"/>
    <w:rsid w:val="00956792"/>
    <w:rsid w:val="00956A29"/>
    <w:rsid w:val="00956A40"/>
    <w:rsid w:val="00956CA2"/>
    <w:rsid w:val="00957165"/>
    <w:rsid w:val="009603F5"/>
    <w:rsid w:val="00960455"/>
    <w:rsid w:val="00960696"/>
    <w:rsid w:val="009606AE"/>
    <w:rsid w:val="00960901"/>
    <w:rsid w:val="00960A71"/>
    <w:rsid w:val="0096117E"/>
    <w:rsid w:val="009618C5"/>
    <w:rsid w:val="00961E0D"/>
    <w:rsid w:val="00962052"/>
    <w:rsid w:val="00962206"/>
    <w:rsid w:val="009622DB"/>
    <w:rsid w:val="00962731"/>
    <w:rsid w:val="00962990"/>
    <w:rsid w:val="00962A3A"/>
    <w:rsid w:val="00962F44"/>
    <w:rsid w:val="009639C5"/>
    <w:rsid w:val="009639CB"/>
    <w:rsid w:val="00963B3A"/>
    <w:rsid w:val="00963C60"/>
    <w:rsid w:val="00963CCE"/>
    <w:rsid w:val="00963CE2"/>
    <w:rsid w:val="00963D7B"/>
    <w:rsid w:val="00963E9D"/>
    <w:rsid w:val="009640E8"/>
    <w:rsid w:val="00964181"/>
    <w:rsid w:val="00964188"/>
    <w:rsid w:val="009644A1"/>
    <w:rsid w:val="00964E11"/>
    <w:rsid w:val="009650E1"/>
    <w:rsid w:val="00965139"/>
    <w:rsid w:val="0096525E"/>
    <w:rsid w:val="009657C2"/>
    <w:rsid w:val="009659A8"/>
    <w:rsid w:val="00965A06"/>
    <w:rsid w:val="00965B37"/>
    <w:rsid w:val="00965D93"/>
    <w:rsid w:val="00965FBD"/>
    <w:rsid w:val="0096635D"/>
    <w:rsid w:val="0096690F"/>
    <w:rsid w:val="00966A50"/>
    <w:rsid w:val="00967628"/>
    <w:rsid w:val="00967BDC"/>
    <w:rsid w:val="00967EF9"/>
    <w:rsid w:val="00967EFC"/>
    <w:rsid w:val="00970416"/>
    <w:rsid w:val="0097062C"/>
    <w:rsid w:val="009709C6"/>
    <w:rsid w:val="00970B39"/>
    <w:rsid w:val="00970C5C"/>
    <w:rsid w:val="00970C6D"/>
    <w:rsid w:val="0097145E"/>
    <w:rsid w:val="009714AA"/>
    <w:rsid w:val="00971521"/>
    <w:rsid w:val="0097153F"/>
    <w:rsid w:val="00971B60"/>
    <w:rsid w:val="00971E15"/>
    <w:rsid w:val="0097206B"/>
    <w:rsid w:val="009722F2"/>
    <w:rsid w:val="0097242D"/>
    <w:rsid w:val="009725C7"/>
    <w:rsid w:val="009725CB"/>
    <w:rsid w:val="00972B56"/>
    <w:rsid w:val="00972BD4"/>
    <w:rsid w:val="00972FB0"/>
    <w:rsid w:val="009732A8"/>
    <w:rsid w:val="00973789"/>
    <w:rsid w:val="00973C93"/>
    <w:rsid w:val="00973DBA"/>
    <w:rsid w:val="00973E05"/>
    <w:rsid w:val="00973F92"/>
    <w:rsid w:val="009741A6"/>
    <w:rsid w:val="009747EA"/>
    <w:rsid w:val="00974CB4"/>
    <w:rsid w:val="0097512D"/>
    <w:rsid w:val="00975247"/>
    <w:rsid w:val="0097553D"/>
    <w:rsid w:val="0097553F"/>
    <w:rsid w:val="00975717"/>
    <w:rsid w:val="009757DA"/>
    <w:rsid w:val="0097617C"/>
    <w:rsid w:val="009761F8"/>
    <w:rsid w:val="0097649E"/>
    <w:rsid w:val="009768EE"/>
    <w:rsid w:val="009769D2"/>
    <w:rsid w:val="00976C6E"/>
    <w:rsid w:val="00976FBC"/>
    <w:rsid w:val="00977034"/>
    <w:rsid w:val="00977038"/>
    <w:rsid w:val="00977152"/>
    <w:rsid w:val="009772CF"/>
    <w:rsid w:val="009778C2"/>
    <w:rsid w:val="009779A8"/>
    <w:rsid w:val="00977D47"/>
    <w:rsid w:val="00977E43"/>
    <w:rsid w:val="009802FE"/>
    <w:rsid w:val="009803B9"/>
    <w:rsid w:val="0098045E"/>
    <w:rsid w:val="00980790"/>
    <w:rsid w:val="00980DD9"/>
    <w:rsid w:val="0098112F"/>
    <w:rsid w:val="00981640"/>
    <w:rsid w:val="009818DF"/>
    <w:rsid w:val="009818EA"/>
    <w:rsid w:val="00981909"/>
    <w:rsid w:val="009819F2"/>
    <w:rsid w:val="00981C34"/>
    <w:rsid w:val="00981CAB"/>
    <w:rsid w:val="00981DB8"/>
    <w:rsid w:val="00981DEB"/>
    <w:rsid w:val="00981DF4"/>
    <w:rsid w:val="009822AE"/>
    <w:rsid w:val="00982300"/>
    <w:rsid w:val="009826EC"/>
    <w:rsid w:val="0098289B"/>
    <w:rsid w:val="009828B5"/>
    <w:rsid w:val="0098296B"/>
    <w:rsid w:val="00982A42"/>
    <w:rsid w:val="00982F72"/>
    <w:rsid w:val="0098383A"/>
    <w:rsid w:val="00983842"/>
    <w:rsid w:val="0098392A"/>
    <w:rsid w:val="009839D4"/>
    <w:rsid w:val="00983A34"/>
    <w:rsid w:val="00983C3D"/>
    <w:rsid w:val="00983C42"/>
    <w:rsid w:val="00983D9B"/>
    <w:rsid w:val="00983F3A"/>
    <w:rsid w:val="00984B6E"/>
    <w:rsid w:val="0098508E"/>
    <w:rsid w:val="0098516B"/>
    <w:rsid w:val="00985B1A"/>
    <w:rsid w:val="00985BDA"/>
    <w:rsid w:val="00985F8C"/>
    <w:rsid w:val="00986184"/>
    <w:rsid w:val="00986B2E"/>
    <w:rsid w:val="00986BCE"/>
    <w:rsid w:val="00987514"/>
    <w:rsid w:val="00987ABE"/>
    <w:rsid w:val="00987D27"/>
    <w:rsid w:val="009900DB"/>
    <w:rsid w:val="0099028D"/>
    <w:rsid w:val="00990480"/>
    <w:rsid w:val="00990AE1"/>
    <w:rsid w:val="00990E7C"/>
    <w:rsid w:val="00990FF7"/>
    <w:rsid w:val="00991370"/>
    <w:rsid w:val="009913E5"/>
    <w:rsid w:val="009916F3"/>
    <w:rsid w:val="00991BDC"/>
    <w:rsid w:val="0099213A"/>
    <w:rsid w:val="009921F2"/>
    <w:rsid w:val="009922D2"/>
    <w:rsid w:val="00992786"/>
    <w:rsid w:val="00992A1B"/>
    <w:rsid w:val="00992D49"/>
    <w:rsid w:val="0099307A"/>
    <w:rsid w:val="00993140"/>
    <w:rsid w:val="00993208"/>
    <w:rsid w:val="009933D9"/>
    <w:rsid w:val="009935E6"/>
    <w:rsid w:val="0099387D"/>
    <w:rsid w:val="009939AE"/>
    <w:rsid w:val="00993A6D"/>
    <w:rsid w:val="00993DEC"/>
    <w:rsid w:val="009940AA"/>
    <w:rsid w:val="009940B3"/>
    <w:rsid w:val="00994336"/>
    <w:rsid w:val="009944BC"/>
    <w:rsid w:val="009944ED"/>
    <w:rsid w:val="009946AE"/>
    <w:rsid w:val="00994944"/>
    <w:rsid w:val="009952DD"/>
    <w:rsid w:val="009954B2"/>
    <w:rsid w:val="009954C1"/>
    <w:rsid w:val="00995B9D"/>
    <w:rsid w:val="00995F12"/>
    <w:rsid w:val="00995F32"/>
    <w:rsid w:val="009965BF"/>
    <w:rsid w:val="009967F3"/>
    <w:rsid w:val="00996992"/>
    <w:rsid w:val="0099699F"/>
    <w:rsid w:val="00996A47"/>
    <w:rsid w:val="009971F1"/>
    <w:rsid w:val="00997AE6"/>
    <w:rsid w:val="00997C6B"/>
    <w:rsid w:val="00997F3B"/>
    <w:rsid w:val="009A0271"/>
    <w:rsid w:val="009A0273"/>
    <w:rsid w:val="009A05DF"/>
    <w:rsid w:val="009A07AF"/>
    <w:rsid w:val="009A09E5"/>
    <w:rsid w:val="009A0A55"/>
    <w:rsid w:val="009A1042"/>
    <w:rsid w:val="009A11FC"/>
    <w:rsid w:val="009A17E3"/>
    <w:rsid w:val="009A1907"/>
    <w:rsid w:val="009A1940"/>
    <w:rsid w:val="009A195E"/>
    <w:rsid w:val="009A259A"/>
    <w:rsid w:val="009A2700"/>
    <w:rsid w:val="009A27DA"/>
    <w:rsid w:val="009A2C9A"/>
    <w:rsid w:val="009A2DEA"/>
    <w:rsid w:val="009A2E3F"/>
    <w:rsid w:val="009A3389"/>
    <w:rsid w:val="009A349D"/>
    <w:rsid w:val="009A389B"/>
    <w:rsid w:val="009A3A29"/>
    <w:rsid w:val="009A3E13"/>
    <w:rsid w:val="009A3E9A"/>
    <w:rsid w:val="009A3EED"/>
    <w:rsid w:val="009A426B"/>
    <w:rsid w:val="009A471B"/>
    <w:rsid w:val="009A482E"/>
    <w:rsid w:val="009A4B28"/>
    <w:rsid w:val="009A519A"/>
    <w:rsid w:val="009A54D2"/>
    <w:rsid w:val="009A569F"/>
    <w:rsid w:val="009A56AF"/>
    <w:rsid w:val="009A577B"/>
    <w:rsid w:val="009A5875"/>
    <w:rsid w:val="009A58A7"/>
    <w:rsid w:val="009A5D7B"/>
    <w:rsid w:val="009A5EAE"/>
    <w:rsid w:val="009A5EE6"/>
    <w:rsid w:val="009A5F4C"/>
    <w:rsid w:val="009A5FA2"/>
    <w:rsid w:val="009A60DD"/>
    <w:rsid w:val="009A60F6"/>
    <w:rsid w:val="009A6262"/>
    <w:rsid w:val="009A654F"/>
    <w:rsid w:val="009A6640"/>
    <w:rsid w:val="009A6C5F"/>
    <w:rsid w:val="009A6C7B"/>
    <w:rsid w:val="009A6DCA"/>
    <w:rsid w:val="009A725B"/>
    <w:rsid w:val="009A74B7"/>
    <w:rsid w:val="009A76AA"/>
    <w:rsid w:val="009A7C59"/>
    <w:rsid w:val="009A7CD9"/>
    <w:rsid w:val="009B04B7"/>
    <w:rsid w:val="009B057A"/>
    <w:rsid w:val="009B09FD"/>
    <w:rsid w:val="009B0ABB"/>
    <w:rsid w:val="009B0E98"/>
    <w:rsid w:val="009B11C4"/>
    <w:rsid w:val="009B11D1"/>
    <w:rsid w:val="009B166E"/>
    <w:rsid w:val="009B194A"/>
    <w:rsid w:val="009B1D4E"/>
    <w:rsid w:val="009B20A9"/>
    <w:rsid w:val="009B23A5"/>
    <w:rsid w:val="009B25B2"/>
    <w:rsid w:val="009B25BA"/>
    <w:rsid w:val="009B26CE"/>
    <w:rsid w:val="009B2932"/>
    <w:rsid w:val="009B2C2C"/>
    <w:rsid w:val="009B2D02"/>
    <w:rsid w:val="009B2D4A"/>
    <w:rsid w:val="009B3A14"/>
    <w:rsid w:val="009B4C86"/>
    <w:rsid w:val="009B4CA9"/>
    <w:rsid w:val="009B5507"/>
    <w:rsid w:val="009B5526"/>
    <w:rsid w:val="009B5829"/>
    <w:rsid w:val="009B5F84"/>
    <w:rsid w:val="009B65AA"/>
    <w:rsid w:val="009B6693"/>
    <w:rsid w:val="009B6921"/>
    <w:rsid w:val="009B6EEC"/>
    <w:rsid w:val="009B72DD"/>
    <w:rsid w:val="009B7872"/>
    <w:rsid w:val="009B7B40"/>
    <w:rsid w:val="009B7C82"/>
    <w:rsid w:val="009C086D"/>
    <w:rsid w:val="009C08CC"/>
    <w:rsid w:val="009C0A5F"/>
    <w:rsid w:val="009C0FFA"/>
    <w:rsid w:val="009C12A1"/>
    <w:rsid w:val="009C1414"/>
    <w:rsid w:val="009C15B2"/>
    <w:rsid w:val="009C177A"/>
    <w:rsid w:val="009C17FC"/>
    <w:rsid w:val="009C1848"/>
    <w:rsid w:val="009C1873"/>
    <w:rsid w:val="009C1ACC"/>
    <w:rsid w:val="009C1B20"/>
    <w:rsid w:val="009C1BA5"/>
    <w:rsid w:val="009C23CA"/>
    <w:rsid w:val="009C23E0"/>
    <w:rsid w:val="009C249E"/>
    <w:rsid w:val="009C252B"/>
    <w:rsid w:val="009C29A0"/>
    <w:rsid w:val="009C2A26"/>
    <w:rsid w:val="009C2C38"/>
    <w:rsid w:val="009C35E4"/>
    <w:rsid w:val="009C3DBF"/>
    <w:rsid w:val="009C3E1D"/>
    <w:rsid w:val="009C432D"/>
    <w:rsid w:val="009C4445"/>
    <w:rsid w:val="009C46A8"/>
    <w:rsid w:val="009C473F"/>
    <w:rsid w:val="009C48FC"/>
    <w:rsid w:val="009C4A7D"/>
    <w:rsid w:val="009C4CDD"/>
    <w:rsid w:val="009C545A"/>
    <w:rsid w:val="009C5823"/>
    <w:rsid w:val="009C5A01"/>
    <w:rsid w:val="009C5C3D"/>
    <w:rsid w:val="009C5D34"/>
    <w:rsid w:val="009C5EEC"/>
    <w:rsid w:val="009C6353"/>
    <w:rsid w:val="009C6713"/>
    <w:rsid w:val="009C68A0"/>
    <w:rsid w:val="009C692A"/>
    <w:rsid w:val="009C6A9F"/>
    <w:rsid w:val="009C6E39"/>
    <w:rsid w:val="009C74F9"/>
    <w:rsid w:val="009C7907"/>
    <w:rsid w:val="009C7A53"/>
    <w:rsid w:val="009C7AB4"/>
    <w:rsid w:val="009C7C9E"/>
    <w:rsid w:val="009D01CE"/>
    <w:rsid w:val="009D031E"/>
    <w:rsid w:val="009D0368"/>
    <w:rsid w:val="009D0B8B"/>
    <w:rsid w:val="009D0C7C"/>
    <w:rsid w:val="009D1089"/>
    <w:rsid w:val="009D11B9"/>
    <w:rsid w:val="009D148A"/>
    <w:rsid w:val="009D190E"/>
    <w:rsid w:val="009D2548"/>
    <w:rsid w:val="009D277E"/>
    <w:rsid w:val="009D2D2A"/>
    <w:rsid w:val="009D2E0A"/>
    <w:rsid w:val="009D2F93"/>
    <w:rsid w:val="009D339C"/>
    <w:rsid w:val="009D3770"/>
    <w:rsid w:val="009D3A26"/>
    <w:rsid w:val="009D3A47"/>
    <w:rsid w:val="009D3B39"/>
    <w:rsid w:val="009D3E45"/>
    <w:rsid w:val="009D410D"/>
    <w:rsid w:val="009D4279"/>
    <w:rsid w:val="009D49E2"/>
    <w:rsid w:val="009D52D1"/>
    <w:rsid w:val="009D5472"/>
    <w:rsid w:val="009D5BA2"/>
    <w:rsid w:val="009D5C42"/>
    <w:rsid w:val="009D5DC3"/>
    <w:rsid w:val="009D5E1A"/>
    <w:rsid w:val="009D6615"/>
    <w:rsid w:val="009D67E8"/>
    <w:rsid w:val="009D6F85"/>
    <w:rsid w:val="009D7136"/>
    <w:rsid w:val="009D71A1"/>
    <w:rsid w:val="009D71ED"/>
    <w:rsid w:val="009D7229"/>
    <w:rsid w:val="009D73D9"/>
    <w:rsid w:val="009D7509"/>
    <w:rsid w:val="009D7617"/>
    <w:rsid w:val="009D79B1"/>
    <w:rsid w:val="009D7A7D"/>
    <w:rsid w:val="009D7A96"/>
    <w:rsid w:val="009E0094"/>
    <w:rsid w:val="009E011F"/>
    <w:rsid w:val="009E0D04"/>
    <w:rsid w:val="009E0E04"/>
    <w:rsid w:val="009E0F88"/>
    <w:rsid w:val="009E10AD"/>
    <w:rsid w:val="009E1187"/>
    <w:rsid w:val="009E135A"/>
    <w:rsid w:val="009E1372"/>
    <w:rsid w:val="009E18B3"/>
    <w:rsid w:val="009E1C1A"/>
    <w:rsid w:val="009E1C50"/>
    <w:rsid w:val="009E1C72"/>
    <w:rsid w:val="009E1D62"/>
    <w:rsid w:val="009E200D"/>
    <w:rsid w:val="009E2062"/>
    <w:rsid w:val="009E21C7"/>
    <w:rsid w:val="009E244C"/>
    <w:rsid w:val="009E24A9"/>
    <w:rsid w:val="009E2AA4"/>
    <w:rsid w:val="009E2C77"/>
    <w:rsid w:val="009E3098"/>
    <w:rsid w:val="009E30F4"/>
    <w:rsid w:val="009E3192"/>
    <w:rsid w:val="009E352B"/>
    <w:rsid w:val="009E3AF2"/>
    <w:rsid w:val="009E3B9E"/>
    <w:rsid w:val="009E4472"/>
    <w:rsid w:val="009E45CA"/>
    <w:rsid w:val="009E4DAF"/>
    <w:rsid w:val="009E4FFE"/>
    <w:rsid w:val="009E55CE"/>
    <w:rsid w:val="009E5A32"/>
    <w:rsid w:val="009E5E5A"/>
    <w:rsid w:val="009E6027"/>
    <w:rsid w:val="009E6109"/>
    <w:rsid w:val="009E64E3"/>
    <w:rsid w:val="009E6B51"/>
    <w:rsid w:val="009E7162"/>
    <w:rsid w:val="009E781C"/>
    <w:rsid w:val="009E7AF4"/>
    <w:rsid w:val="009E7CF4"/>
    <w:rsid w:val="009E7DC7"/>
    <w:rsid w:val="009E7F09"/>
    <w:rsid w:val="009F0372"/>
    <w:rsid w:val="009F0441"/>
    <w:rsid w:val="009F0983"/>
    <w:rsid w:val="009F09C0"/>
    <w:rsid w:val="009F0BAA"/>
    <w:rsid w:val="009F0DE2"/>
    <w:rsid w:val="009F1363"/>
    <w:rsid w:val="009F1795"/>
    <w:rsid w:val="009F17C1"/>
    <w:rsid w:val="009F1A61"/>
    <w:rsid w:val="009F1E9A"/>
    <w:rsid w:val="009F28C4"/>
    <w:rsid w:val="009F2DE6"/>
    <w:rsid w:val="009F2F32"/>
    <w:rsid w:val="009F32E7"/>
    <w:rsid w:val="009F32EF"/>
    <w:rsid w:val="009F35C0"/>
    <w:rsid w:val="009F3A18"/>
    <w:rsid w:val="009F40E0"/>
    <w:rsid w:val="009F43AA"/>
    <w:rsid w:val="009F444E"/>
    <w:rsid w:val="009F44A6"/>
    <w:rsid w:val="009F45C9"/>
    <w:rsid w:val="009F475E"/>
    <w:rsid w:val="009F47AC"/>
    <w:rsid w:val="009F4802"/>
    <w:rsid w:val="009F48EC"/>
    <w:rsid w:val="009F5595"/>
    <w:rsid w:val="009F584E"/>
    <w:rsid w:val="009F5CAA"/>
    <w:rsid w:val="009F5CDF"/>
    <w:rsid w:val="009F5E11"/>
    <w:rsid w:val="009F6077"/>
    <w:rsid w:val="009F62E3"/>
    <w:rsid w:val="009F6462"/>
    <w:rsid w:val="009F650F"/>
    <w:rsid w:val="009F6A7B"/>
    <w:rsid w:val="009F6B44"/>
    <w:rsid w:val="009F6DB6"/>
    <w:rsid w:val="009F7095"/>
    <w:rsid w:val="009F7C79"/>
    <w:rsid w:val="009F7D79"/>
    <w:rsid w:val="009F7E1B"/>
    <w:rsid w:val="00A009D5"/>
    <w:rsid w:val="00A00A57"/>
    <w:rsid w:val="00A00C08"/>
    <w:rsid w:val="00A00C2F"/>
    <w:rsid w:val="00A00C6F"/>
    <w:rsid w:val="00A00E24"/>
    <w:rsid w:val="00A01294"/>
    <w:rsid w:val="00A012A9"/>
    <w:rsid w:val="00A01883"/>
    <w:rsid w:val="00A01D44"/>
    <w:rsid w:val="00A01EC7"/>
    <w:rsid w:val="00A02501"/>
    <w:rsid w:val="00A02608"/>
    <w:rsid w:val="00A028D3"/>
    <w:rsid w:val="00A02B2D"/>
    <w:rsid w:val="00A02C34"/>
    <w:rsid w:val="00A03009"/>
    <w:rsid w:val="00A0349F"/>
    <w:rsid w:val="00A035EC"/>
    <w:rsid w:val="00A03BD5"/>
    <w:rsid w:val="00A03DDF"/>
    <w:rsid w:val="00A04041"/>
    <w:rsid w:val="00A043E4"/>
    <w:rsid w:val="00A04764"/>
    <w:rsid w:val="00A04A58"/>
    <w:rsid w:val="00A04E48"/>
    <w:rsid w:val="00A04F56"/>
    <w:rsid w:val="00A0501F"/>
    <w:rsid w:val="00A051F8"/>
    <w:rsid w:val="00A053FE"/>
    <w:rsid w:val="00A05449"/>
    <w:rsid w:val="00A0552E"/>
    <w:rsid w:val="00A056CB"/>
    <w:rsid w:val="00A05AE8"/>
    <w:rsid w:val="00A06013"/>
    <w:rsid w:val="00A0615F"/>
    <w:rsid w:val="00A063A4"/>
    <w:rsid w:val="00A063C8"/>
    <w:rsid w:val="00A063E3"/>
    <w:rsid w:val="00A0681A"/>
    <w:rsid w:val="00A06DE7"/>
    <w:rsid w:val="00A0725D"/>
    <w:rsid w:val="00A07614"/>
    <w:rsid w:val="00A07D48"/>
    <w:rsid w:val="00A07F3C"/>
    <w:rsid w:val="00A1007A"/>
    <w:rsid w:val="00A100D1"/>
    <w:rsid w:val="00A1043C"/>
    <w:rsid w:val="00A106CC"/>
    <w:rsid w:val="00A10D39"/>
    <w:rsid w:val="00A10FB3"/>
    <w:rsid w:val="00A1127D"/>
    <w:rsid w:val="00A11EAF"/>
    <w:rsid w:val="00A124E1"/>
    <w:rsid w:val="00A12766"/>
    <w:rsid w:val="00A12B2C"/>
    <w:rsid w:val="00A12FD3"/>
    <w:rsid w:val="00A13513"/>
    <w:rsid w:val="00A13AAE"/>
    <w:rsid w:val="00A13DAB"/>
    <w:rsid w:val="00A13F9E"/>
    <w:rsid w:val="00A1404D"/>
    <w:rsid w:val="00A1443E"/>
    <w:rsid w:val="00A14A34"/>
    <w:rsid w:val="00A14BA7"/>
    <w:rsid w:val="00A14BF0"/>
    <w:rsid w:val="00A14DCF"/>
    <w:rsid w:val="00A14F83"/>
    <w:rsid w:val="00A1517C"/>
    <w:rsid w:val="00A154A2"/>
    <w:rsid w:val="00A155E3"/>
    <w:rsid w:val="00A15B2B"/>
    <w:rsid w:val="00A161E6"/>
    <w:rsid w:val="00A1681D"/>
    <w:rsid w:val="00A169CE"/>
    <w:rsid w:val="00A16DF1"/>
    <w:rsid w:val="00A174DB"/>
    <w:rsid w:val="00A17843"/>
    <w:rsid w:val="00A178E8"/>
    <w:rsid w:val="00A17ADB"/>
    <w:rsid w:val="00A20244"/>
    <w:rsid w:val="00A207A8"/>
    <w:rsid w:val="00A209A7"/>
    <w:rsid w:val="00A20B43"/>
    <w:rsid w:val="00A214B4"/>
    <w:rsid w:val="00A2170A"/>
    <w:rsid w:val="00A21761"/>
    <w:rsid w:val="00A217A3"/>
    <w:rsid w:val="00A218C0"/>
    <w:rsid w:val="00A21ABE"/>
    <w:rsid w:val="00A22438"/>
    <w:rsid w:val="00A22439"/>
    <w:rsid w:val="00A224AC"/>
    <w:rsid w:val="00A227C1"/>
    <w:rsid w:val="00A22A6E"/>
    <w:rsid w:val="00A22AF0"/>
    <w:rsid w:val="00A22C2D"/>
    <w:rsid w:val="00A23222"/>
    <w:rsid w:val="00A23585"/>
    <w:rsid w:val="00A23749"/>
    <w:rsid w:val="00A23A10"/>
    <w:rsid w:val="00A24202"/>
    <w:rsid w:val="00A245CE"/>
    <w:rsid w:val="00A24808"/>
    <w:rsid w:val="00A24848"/>
    <w:rsid w:val="00A2485F"/>
    <w:rsid w:val="00A24CC4"/>
    <w:rsid w:val="00A24F01"/>
    <w:rsid w:val="00A24F3F"/>
    <w:rsid w:val="00A25010"/>
    <w:rsid w:val="00A250A5"/>
    <w:rsid w:val="00A25190"/>
    <w:rsid w:val="00A253F7"/>
    <w:rsid w:val="00A25567"/>
    <w:rsid w:val="00A257A9"/>
    <w:rsid w:val="00A25C2F"/>
    <w:rsid w:val="00A25D42"/>
    <w:rsid w:val="00A25D44"/>
    <w:rsid w:val="00A25D63"/>
    <w:rsid w:val="00A25E96"/>
    <w:rsid w:val="00A262CE"/>
    <w:rsid w:val="00A262D3"/>
    <w:rsid w:val="00A26BB0"/>
    <w:rsid w:val="00A26C26"/>
    <w:rsid w:val="00A272BE"/>
    <w:rsid w:val="00A2743B"/>
    <w:rsid w:val="00A27568"/>
    <w:rsid w:val="00A27778"/>
    <w:rsid w:val="00A27B6B"/>
    <w:rsid w:val="00A27C9B"/>
    <w:rsid w:val="00A27E1E"/>
    <w:rsid w:val="00A27E70"/>
    <w:rsid w:val="00A27F00"/>
    <w:rsid w:val="00A27F0C"/>
    <w:rsid w:val="00A30212"/>
    <w:rsid w:val="00A30952"/>
    <w:rsid w:val="00A3099D"/>
    <w:rsid w:val="00A30B09"/>
    <w:rsid w:val="00A31074"/>
    <w:rsid w:val="00A315F1"/>
    <w:rsid w:val="00A31B56"/>
    <w:rsid w:val="00A31B61"/>
    <w:rsid w:val="00A32525"/>
    <w:rsid w:val="00A32763"/>
    <w:rsid w:val="00A32AFC"/>
    <w:rsid w:val="00A33180"/>
    <w:rsid w:val="00A33593"/>
    <w:rsid w:val="00A3379B"/>
    <w:rsid w:val="00A3394A"/>
    <w:rsid w:val="00A33DAA"/>
    <w:rsid w:val="00A33E11"/>
    <w:rsid w:val="00A343E5"/>
    <w:rsid w:val="00A34966"/>
    <w:rsid w:val="00A34C4E"/>
    <w:rsid w:val="00A34C6B"/>
    <w:rsid w:val="00A34CAE"/>
    <w:rsid w:val="00A34CC9"/>
    <w:rsid w:val="00A34D2B"/>
    <w:rsid w:val="00A34E4B"/>
    <w:rsid w:val="00A34EFE"/>
    <w:rsid w:val="00A34F95"/>
    <w:rsid w:val="00A35125"/>
    <w:rsid w:val="00A353D8"/>
    <w:rsid w:val="00A35464"/>
    <w:rsid w:val="00A357F4"/>
    <w:rsid w:val="00A35B02"/>
    <w:rsid w:val="00A35BF3"/>
    <w:rsid w:val="00A35C75"/>
    <w:rsid w:val="00A35D38"/>
    <w:rsid w:val="00A35D96"/>
    <w:rsid w:val="00A3600F"/>
    <w:rsid w:val="00A36AF9"/>
    <w:rsid w:val="00A36CA7"/>
    <w:rsid w:val="00A36CCC"/>
    <w:rsid w:val="00A37012"/>
    <w:rsid w:val="00A3750D"/>
    <w:rsid w:val="00A37835"/>
    <w:rsid w:val="00A37C60"/>
    <w:rsid w:val="00A37D2E"/>
    <w:rsid w:val="00A37E4A"/>
    <w:rsid w:val="00A400E1"/>
    <w:rsid w:val="00A401C0"/>
    <w:rsid w:val="00A405DF"/>
    <w:rsid w:val="00A4064C"/>
    <w:rsid w:val="00A409A8"/>
    <w:rsid w:val="00A41142"/>
    <w:rsid w:val="00A412A9"/>
    <w:rsid w:val="00A4154E"/>
    <w:rsid w:val="00A415D6"/>
    <w:rsid w:val="00A4186E"/>
    <w:rsid w:val="00A418BF"/>
    <w:rsid w:val="00A41C9A"/>
    <w:rsid w:val="00A41D8D"/>
    <w:rsid w:val="00A41DC8"/>
    <w:rsid w:val="00A41E77"/>
    <w:rsid w:val="00A421CA"/>
    <w:rsid w:val="00A4245A"/>
    <w:rsid w:val="00A42588"/>
    <w:rsid w:val="00A428AE"/>
    <w:rsid w:val="00A42F25"/>
    <w:rsid w:val="00A4316E"/>
    <w:rsid w:val="00A434CC"/>
    <w:rsid w:val="00A435D6"/>
    <w:rsid w:val="00A437DF"/>
    <w:rsid w:val="00A43ADF"/>
    <w:rsid w:val="00A43D57"/>
    <w:rsid w:val="00A4402A"/>
    <w:rsid w:val="00A4439F"/>
    <w:rsid w:val="00A443B3"/>
    <w:rsid w:val="00A44660"/>
    <w:rsid w:val="00A44664"/>
    <w:rsid w:val="00A446EF"/>
    <w:rsid w:val="00A44C25"/>
    <w:rsid w:val="00A44D24"/>
    <w:rsid w:val="00A45095"/>
    <w:rsid w:val="00A4565D"/>
    <w:rsid w:val="00A456A7"/>
    <w:rsid w:val="00A4570A"/>
    <w:rsid w:val="00A45797"/>
    <w:rsid w:val="00A45BC3"/>
    <w:rsid w:val="00A462A9"/>
    <w:rsid w:val="00A4692A"/>
    <w:rsid w:val="00A46D35"/>
    <w:rsid w:val="00A46E20"/>
    <w:rsid w:val="00A4701C"/>
    <w:rsid w:val="00A472FF"/>
    <w:rsid w:val="00A478F1"/>
    <w:rsid w:val="00A47E38"/>
    <w:rsid w:val="00A50137"/>
    <w:rsid w:val="00A503D0"/>
    <w:rsid w:val="00A50403"/>
    <w:rsid w:val="00A50464"/>
    <w:rsid w:val="00A50954"/>
    <w:rsid w:val="00A509C7"/>
    <w:rsid w:val="00A50E0C"/>
    <w:rsid w:val="00A50EE2"/>
    <w:rsid w:val="00A50F2F"/>
    <w:rsid w:val="00A50F44"/>
    <w:rsid w:val="00A51647"/>
    <w:rsid w:val="00A51654"/>
    <w:rsid w:val="00A51B41"/>
    <w:rsid w:val="00A51E09"/>
    <w:rsid w:val="00A52093"/>
    <w:rsid w:val="00A520D8"/>
    <w:rsid w:val="00A525D0"/>
    <w:rsid w:val="00A5273F"/>
    <w:rsid w:val="00A52B2D"/>
    <w:rsid w:val="00A532B3"/>
    <w:rsid w:val="00A532FA"/>
    <w:rsid w:val="00A5332D"/>
    <w:rsid w:val="00A5349E"/>
    <w:rsid w:val="00A5356B"/>
    <w:rsid w:val="00A53783"/>
    <w:rsid w:val="00A53899"/>
    <w:rsid w:val="00A53BB6"/>
    <w:rsid w:val="00A53C84"/>
    <w:rsid w:val="00A53DA6"/>
    <w:rsid w:val="00A5456E"/>
    <w:rsid w:val="00A546A8"/>
    <w:rsid w:val="00A54B90"/>
    <w:rsid w:val="00A54EBD"/>
    <w:rsid w:val="00A54EEC"/>
    <w:rsid w:val="00A54FAD"/>
    <w:rsid w:val="00A55046"/>
    <w:rsid w:val="00A552DD"/>
    <w:rsid w:val="00A55332"/>
    <w:rsid w:val="00A55436"/>
    <w:rsid w:val="00A5591C"/>
    <w:rsid w:val="00A55EB7"/>
    <w:rsid w:val="00A562FF"/>
    <w:rsid w:val="00A565E9"/>
    <w:rsid w:val="00A56BEE"/>
    <w:rsid w:val="00A56DFB"/>
    <w:rsid w:val="00A56E69"/>
    <w:rsid w:val="00A56FE8"/>
    <w:rsid w:val="00A5707A"/>
    <w:rsid w:val="00A57156"/>
    <w:rsid w:val="00A57384"/>
    <w:rsid w:val="00A57645"/>
    <w:rsid w:val="00A57A31"/>
    <w:rsid w:val="00A608E1"/>
    <w:rsid w:val="00A60C61"/>
    <w:rsid w:val="00A6110F"/>
    <w:rsid w:val="00A61346"/>
    <w:rsid w:val="00A616D3"/>
    <w:rsid w:val="00A61C22"/>
    <w:rsid w:val="00A6216D"/>
    <w:rsid w:val="00A62E22"/>
    <w:rsid w:val="00A62F36"/>
    <w:rsid w:val="00A63419"/>
    <w:rsid w:val="00A634DA"/>
    <w:rsid w:val="00A63675"/>
    <w:rsid w:val="00A6380E"/>
    <w:rsid w:val="00A639F1"/>
    <w:rsid w:val="00A63A9B"/>
    <w:rsid w:val="00A63BA8"/>
    <w:rsid w:val="00A63C65"/>
    <w:rsid w:val="00A63D59"/>
    <w:rsid w:val="00A63DE2"/>
    <w:rsid w:val="00A63DEF"/>
    <w:rsid w:val="00A644CB"/>
    <w:rsid w:val="00A64680"/>
    <w:rsid w:val="00A64C0E"/>
    <w:rsid w:val="00A64D54"/>
    <w:rsid w:val="00A65F4E"/>
    <w:rsid w:val="00A66037"/>
    <w:rsid w:val="00A665D2"/>
    <w:rsid w:val="00A66747"/>
    <w:rsid w:val="00A670A9"/>
    <w:rsid w:val="00A67253"/>
    <w:rsid w:val="00A673AA"/>
    <w:rsid w:val="00A67910"/>
    <w:rsid w:val="00A67923"/>
    <w:rsid w:val="00A67AF9"/>
    <w:rsid w:val="00A7024A"/>
    <w:rsid w:val="00A70485"/>
    <w:rsid w:val="00A7049F"/>
    <w:rsid w:val="00A7075C"/>
    <w:rsid w:val="00A707C3"/>
    <w:rsid w:val="00A70887"/>
    <w:rsid w:val="00A70890"/>
    <w:rsid w:val="00A70D79"/>
    <w:rsid w:val="00A70ED6"/>
    <w:rsid w:val="00A70F04"/>
    <w:rsid w:val="00A71000"/>
    <w:rsid w:val="00A7116F"/>
    <w:rsid w:val="00A7119E"/>
    <w:rsid w:val="00A712FB"/>
    <w:rsid w:val="00A713CA"/>
    <w:rsid w:val="00A71499"/>
    <w:rsid w:val="00A714EB"/>
    <w:rsid w:val="00A71518"/>
    <w:rsid w:val="00A715A5"/>
    <w:rsid w:val="00A71DEC"/>
    <w:rsid w:val="00A72287"/>
    <w:rsid w:val="00A72425"/>
    <w:rsid w:val="00A72555"/>
    <w:rsid w:val="00A726CF"/>
    <w:rsid w:val="00A726DE"/>
    <w:rsid w:val="00A7285A"/>
    <w:rsid w:val="00A729F1"/>
    <w:rsid w:val="00A72A88"/>
    <w:rsid w:val="00A72B6A"/>
    <w:rsid w:val="00A730DB"/>
    <w:rsid w:val="00A7336E"/>
    <w:rsid w:val="00A73544"/>
    <w:rsid w:val="00A736D5"/>
    <w:rsid w:val="00A737E5"/>
    <w:rsid w:val="00A73B11"/>
    <w:rsid w:val="00A73B19"/>
    <w:rsid w:val="00A73EE5"/>
    <w:rsid w:val="00A7412B"/>
    <w:rsid w:val="00A7421B"/>
    <w:rsid w:val="00A74429"/>
    <w:rsid w:val="00A74604"/>
    <w:rsid w:val="00A74714"/>
    <w:rsid w:val="00A7480D"/>
    <w:rsid w:val="00A74811"/>
    <w:rsid w:val="00A7494C"/>
    <w:rsid w:val="00A74AE1"/>
    <w:rsid w:val="00A74B6E"/>
    <w:rsid w:val="00A74C42"/>
    <w:rsid w:val="00A74CCE"/>
    <w:rsid w:val="00A75036"/>
    <w:rsid w:val="00A7589E"/>
    <w:rsid w:val="00A75B6F"/>
    <w:rsid w:val="00A76207"/>
    <w:rsid w:val="00A762E5"/>
    <w:rsid w:val="00A763AD"/>
    <w:rsid w:val="00A765B4"/>
    <w:rsid w:val="00A76666"/>
    <w:rsid w:val="00A76BE0"/>
    <w:rsid w:val="00A7706B"/>
    <w:rsid w:val="00A7717A"/>
    <w:rsid w:val="00A773C9"/>
    <w:rsid w:val="00A774FA"/>
    <w:rsid w:val="00A7761D"/>
    <w:rsid w:val="00A776EB"/>
    <w:rsid w:val="00A77A25"/>
    <w:rsid w:val="00A77D3F"/>
    <w:rsid w:val="00A8056C"/>
    <w:rsid w:val="00A8061F"/>
    <w:rsid w:val="00A807BE"/>
    <w:rsid w:val="00A80AF5"/>
    <w:rsid w:val="00A80BBB"/>
    <w:rsid w:val="00A80CBA"/>
    <w:rsid w:val="00A80F3B"/>
    <w:rsid w:val="00A80FEB"/>
    <w:rsid w:val="00A812F1"/>
    <w:rsid w:val="00A8162E"/>
    <w:rsid w:val="00A81727"/>
    <w:rsid w:val="00A817E4"/>
    <w:rsid w:val="00A81B32"/>
    <w:rsid w:val="00A81CBE"/>
    <w:rsid w:val="00A82444"/>
    <w:rsid w:val="00A82CF0"/>
    <w:rsid w:val="00A82D04"/>
    <w:rsid w:val="00A82DA1"/>
    <w:rsid w:val="00A831EB"/>
    <w:rsid w:val="00A83212"/>
    <w:rsid w:val="00A83B95"/>
    <w:rsid w:val="00A83DE8"/>
    <w:rsid w:val="00A83F07"/>
    <w:rsid w:val="00A843FE"/>
    <w:rsid w:val="00A84732"/>
    <w:rsid w:val="00A84751"/>
    <w:rsid w:val="00A84A08"/>
    <w:rsid w:val="00A85029"/>
    <w:rsid w:val="00A850DB"/>
    <w:rsid w:val="00A85469"/>
    <w:rsid w:val="00A856E8"/>
    <w:rsid w:val="00A859D0"/>
    <w:rsid w:val="00A86BE1"/>
    <w:rsid w:val="00A86DC5"/>
    <w:rsid w:val="00A86DCF"/>
    <w:rsid w:val="00A874BD"/>
    <w:rsid w:val="00A879BF"/>
    <w:rsid w:val="00A87AFE"/>
    <w:rsid w:val="00A87C27"/>
    <w:rsid w:val="00A87C4B"/>
    <w:rsid w:val="00A90043"/>
    <w:rsid w:val="00A9017A"/>
    <w:rsid w:val="00A90200"/>
    <w:rsid w:val="00A903AB"/>
    <w:rsid w:val="00A90642"/>
    <w:rsid w:val="00A9085A"/>
    <w:rsid w:val="00A90948"/>
    <w:rsid w:val="00A90B86"/>
    <w:rsid w:val="00A913D5"/>
    <w:rsid w:val="00A91982"/>
    <w:rsid w:val="00A919C1"/>
    <w:rsid w:val="00A91F6D"/>
    <w:rsid w:val="00A92191"/>
    <w:rsid w:val="00A927A0"/>
    <w:rsid w:val="00A9283A"/>
    <w:rsid w:val="00A92884"/>
    <w:rsid w:val="00A928D1"/>
    <w:rsid w:val="00A92E70"/>
    <w:rsid w:val="00A9308E"/>
    <w:rsid w:val="00A93216"/>
    <w:rsid w:val="00A93578"/>
    <w:rsid w:val="00A9376F"/>
    <w:rsid w:val="00A937DB"/>
    <w:rsid w:val="00A9383E"/>
    <w:rsid w:val="00A9395F"/>
    <w:rsid w:val="00A94724"/>
    <w:rsid w:val="00A94B0B"/>
    <w:rsid w:val="00A94D61"/>
    <w:rsid w:val="00A95075"/>
    <w:rsid w:val="00A9523F"/>
    <w:rsid w:val="00A95393"/>
    <w:rsid w:val="00A955BF"/>
    <w:rsid w:val="00A95B1A"/>
    <w:rsid w:val="00A95BA1"/>
    <w:rsid w:val="00A962A6"/>
    <w:rsid w:val="00A96305"/>
    <w:rsid w:val="00A96349"/>
    <w:rsid w:val="00A964BD"/>
    <w:rsid w:val="00A965B6"/>
    <w:rsid w:val="00A968DC"/>
    <w:rsid w:val="00A96A6A"/>
    <w:rsid w:val="00A96D7A"/>
    <w:rsid w:val="00A97052"/>
    <w:rsid w:val="00A977ED"/>
    <w:rsid w:val="00A97CBC"/>
    <w:rsid w:val="00A97FD2"/>
    <w:rsid w:val="00AA051D"/>
    <w:rsid w:val="00AA0599"/>
    <w:rsid w:val="00AA083A"/>
    <w:rsid w:val="00AA0A92"/>
    <w:rsid w:val="00AA0F95"/>
    <w:rsid w:val="00AA1072"/>
    <w:rsid w:val="00AA116E"/>
    <w:rsid w:val="00AA1526"/>
    <w:rsid w:val="00AA153C"/>
    <w:rsid w:val="00AA1551"/>
    <w:rsid w:val="00AA1B92"/>
    <w:rsid w:val="00AA1DC7"/>
    <w:rsid w:val="00AA1E75"/>
    <w:rsid w:val="00AA1F7F"/>
    <w:rsid w:val="00AA2027"/>
    <w:rsid w:val="00AA202E"/>
    <w:rsid w:val="00AA2167"/>
    <w:rsid w:val="00AA228B"/>
    <w:rsid w:val="00AA2425"/>
    <w:rsid w:val="00AA2874"/>
    <w:rsid w:val="00AA2D0D"/>
    <w:rsid w:val="00AA3022"/>
    <w:rsid w:val="00AA307F"/>
    <w:rsid w:val="00AA341E"/>
    <w:rsid w:val="00AA3472"/>
    <w:rsid w:val="00AA37F9"/>
    <w:rsid w:val="00AA390C"/>
    <w:rsid w:val="00AA3A2C"/>
    <w:rsid w:val="00AA3E5A"/>
    <w:rsid w:val="00AA3FD2"/>
    <w:rsid w:val="00AA4019"/>
    <w:rsid w:val="00AA43A8"/>
    <w:rsid w:val="00AA43AC"/>
    <w:rsid w:val="00AA44DD"/>
    <w:rsid w:val="00AA4F4A"/>
    <w:rsid w:val="00AA54E7"/>
    <w:rsid w:val="00AA5613"/>
    <w:rsid w:val="00AA5926"/>
    <w:rsid w:val="00AA59BE"/>
    <w:rsid w:val="00AA5E31"/>
    <w:rsid w:val="00AA6158"/>
    <w:rsid w:val="00AA61A0"/>
    <w:rsid w:val="00AA62FF"/>
    <w:rsid w:val="00AA638F"/>
    <w:rsid w:val="00AA65A9"/>
    <w:rsid w:val="00AA6697"/>
    <w:rsid w:val="00AA6789"/>
    <w:rsid w:val="00AA67BA"/>
    <w:rsid w:val="00AA6D27"/>
    <w:rsid w:val="00AA7F87"/>
    <w:rsid w:val="00AB04B6"/>
    <w:rsid w:val="00AB04CE"/>
    <w:rsid w:val="00AB0501"/>
    <w:rsid w:val="00AB05AF"/>
    <w:rsid w:val="00AB05E8"/>
    <w:rsid w:val="00AB05F2"/>
    <w:rsid w:val="00AB09EA"/>
    <w:rsid w:val="00AB0A8E"/>
    <w:rsid w:val="00AB0BC2"/>
    <w:rsid w:val="00AB1074"/>
    <w:rsid w:val="00AB10B5"/>
    <w:rsid w:val="00AB11DC"/>
    <w:rsid w:val="00AB1284"/>
    <w:rsid w:val="00AB134F"/>
    <w:rsid w:val="00AB1439"/>
    <w:rsid w:val="00AB1619"/>
    <w:rsid w:val="00AB17D9"/>
    <w:rsid w:val="00AB1824"/>
    <w:rsid w:val="00AB1AA9"/>
    <w:rsid w:val="00AB2577"/>
    <w:rsid w:val="00AB261E"/>
    <w:rsid w:val="00AB274C"/>
    <w:rsid w:val="00AB2A84"/>
    <w:rsid w:val="00AB3063"/>
    <w:rsid w:val="00AB3A19"/>
    <w:rsid w:val="00AB3AE3"/>
    <w:rsid w:val="00AB3B86"/>
    <w:rsid w:val="00AB3D98"/>
    <w:rsid w:val="00AB456A"/>
    <w:rsid w:val="00AB4594"/>
    <w:rsid w:val="00AB4643"/>
    <w:rsid w:val="00AB4CBD"/>
    <w:rsid w:val="00AB4D9A"/>
    <w:rsid w:val="00AB52B3"/>
    <w:rsid w:val="00AB5306"/>
    <w:rsid w:val="00AB57F3"/>
    <w:rsid w:val="00AB5874"/>
    <w:rsid w:val="00AB5E1F"/>
    <w:rsid w:val="00AB5F4E"/>
    <w:rsid w:val="00AB5FE3"/>
    <w:rsid w:val="00AB61E4"/>
    <w:rsid w:val="00AB6276"/>
    <w:rsid w:val="00AB6911"/>
    <w:rsid w:val="00AB694B"/>
    <w:rsid w:val="00AB6E52"/>
    <w:rsid w:val="00AB7183"/>
    <w:rsid w:val="00AB72D9"/>
    <w:rsid w:val="00AB749A"/>
    <w:rsid w:val="00AB76C8"/>
    <w:rsid w:val="00AB7874"/>
    <w:rsid w:val="00AB78BD"/>
    <w:rsid w:val="00AB7942"/>
    <w:rsid w:val="00AC00AF"/>
    <w:rsid w:val="00AC02EA"/>
    <w:rsid w:val="00AC03A6"/>
    <w:rsid w:val="00AC0582"/>
    <w:rsid w:val="00AC062B"/>
    <w:rsid w:val="00AC119A"/>
    <w:rsid w:val="00AC1425"/>
    <w:rsid w:val="00AC15A3"/>
    <w:rsid w:val="00AC1802"/>
    <w:rsid w:val="00AC187E"/>
    <w:rsid w:val="00AC1AAC"/>
    <w:rsid w:val="00AC1BDB"/>
    <w:rsid w:val="00AC24B3"/>
    <w:rsid w:val="00AC273A"/>
    <w:rsid w:val="00AC2C8B"/>
    <w:rsid w:val="00AC2DC3"/>
    <w:rsid w:val="00AC2E01"/>
    <w:rsid w:val="00AC329B"/>
    <w:rsid w:val="00AC3376"/>
    <w:rsid w:val="00AC33AF"/>
    <w:rsid w:val="00AC378F"/>
    <w:rsid w:val="00AC38D8"/>
    <w:rsid w:val="00AC396B"/>
    <w:rsid w:val="00AC3973"/>
    <w:rsid w:val="00AC3EBC"/>
    <w:rsid w:val="00AC3F0B"/>
    <w:rsid w:val="00AC3F27"/>
    <w:rsid w:val="00AC4628"/>
    <w:rsid w:val="00AC4799"/>
    <w:rsid w:val="00AC4923"/>
    <w:rsid w:val="00AC4A12"/>
    <w:rsid w:val="00AC4A6B"/>
    <w:rsid w:val="00AC4B23"/>
    <w:rsid w:val="00AC4D77"/>
    <w:rsid w:val="00AC4D90"/>
    <w:rsid w:val="00AC4EB5"/>
    <w:rsid w:val="00AC50D6"/>
    <w:rsid w:val="00AC5197"/>
    <w:rsid w:val="00AC54E8"/>
    <w:rsid w:val="00AC55DD"/>
    <w:rsid w:val="00AC59F0"/>
    <w:rsid w:val="00AC5DBA"/>
    <w:rsid w:val="00AC5E66"/>
    <w:rsid w:val="00AC5F9D"/>
    <w:rsid w:val="00AC618F"/>
    <w:rsid w:val="00AC61EC"/>
    <w:rsid w:val="00AC6209"/>
    <w:rsid w:val="00AC6291"/>
    <w:rsid w:val="00AC666C"/>
    <w:rsid w:val="00AC6C16"/>
    <w:rsid w:val="00AC6EC8"/>
    <w:rsid w:val="00AC6FBC"/>
    <w:rsid w:val="00AC70EB"/>
    <w:rsid w:val="00AC71A6"/>
    <w:rsid w:val="00AC7574"/>
    <w:rsid w:val="00AC7867"/>
    <w:rsid w:val="00AC7A1E"/>
    <w:rsid w:val="00AC7B43"/>
    <w:rsid w:val="00AC7CC7"/>
    <w:rsid w:val="00AD05BC"/>
    <w:rsid w:val="00AD082C"/>
    <w:rsid w:val="00AD097A"/>
    <w:rsid w:val="00AD09BC"/>
    <w:rsid w:val="00AD1691"/>
    <w:rsid w:val="00AD1B6E"/>
    <w:rsid w:val="00AD1D34"/>
    <w:rsid w:val="00AD2600"/>
    <w:rsid w:val="00AD2790"/>
    <w:rsid w:val="00AD2AD0"/>
    <w:rsid w:val="00AD3208"/>
    <w:rsid w:val="00AD34B0"/>
    <w:rsid w:val="00AD3C74"/>
    <w:rsid w:val="00AD3D01"/>
    <w:rsid w:val="00AD4277"/>
    <w:rsid w:val="00AD4931"/>
    <w:rsid w:val="00AD4B30"/>
    <w:rsid w:val="00AD4FE0"/>
    <w:rsid w:val="00AD5144"/>
    <w:rsid w:val="00AD533C"/>
    <w:rsid w:val="00AD5452"/>
    <w:rsid w:val="00AD5474"/>
    <w:rsid w:val="00AD55A9"/>
    <w:rsid w:val="00AD580F"/>
    <w:rsid w:val="00AD5CC1"/>
    <w:rsid w:val="00AD6013"/>
    <w:rsid w:val="00AD6985"/>
    <w:rsid w:val="00AD6A9C"/>
    <w:rsid w:val="00AD6CE3"/>
    <w:rsid w:val="00AD6F48"/>
    <w:rsid w:val="00AD7070"/>
    <w:rsid w:val="00AD70FB"/>
    <w:rsid w:val="00AD7211"/>
    <w:rsid w:val="00AD75E7"/>
    <w:rsid w:val="00AD7997"/>
    <w:rsid w:val="00AD79A9"/>
    <w:rsid w:val="00AE0236"/>
    <w:rsid w:val="00AE029D"/>
    <w:rsid w:val="00AE092F"/>
    <w:rsid w:val="00AE0A7F"/>
    <w:rsid w:val="00AE0E90"/>
    <w:rsid w:val="00AE13EC"/>
    <w:rsid w:val="00AE14A9"/>
    <w:rsid w:val="00AE15A4"/>
    <w:rsid w:val="00AE1E33"/>
    <w:rsid w:val="00AE1F20"/>
    <w:rsid w:val="00AE268E"/>
    <w:rsid w:val="00AE278F"/>
    <w:rsid w:val="00AE2798"/>
    <w:rsid w:val="00AE2891"/>
    <w:rsid w:val="00AE2893"/>
    <w:rsid w:val="00AE28BC"/>
    <w:rsid w:val="00AE296D"/>
    <w:rsid w:val="00AE2ACB"/>
    <w:rsid w:val="00AE2CCB"/>
    <w:rsid w:val="00AE2D91"/>
    <w:rsid w:val="00AE30E3"/>
    <w:rsid w:val="00AE32A7"/>
    <w:rsid w:val="00AE3952"/>
    <w:rsid w:val="00AE397C"/>
    <w:rsid w:val="00AE40CD"/>
    <w:rsid w:val="00AE41A2"/>
    <w:rsid w:val="00AE426D"/>
    <w:rsid w:val="00AE46A3"/>
    <w:rsid w:val="00AE473C"/>
    <w:rsid w:val="00AE48AA"/>
    <w:rsid w:val="00AE48BA"/>
    <w:rsid w:val="00AE48BE"/>
    <w:rsid w:val="00AE4C9B"/>
    <w:rsid w:val="00AE4F05"/>
    <w:rsid w:val="00AE4FE6"/>
    <w:rsid w:val="00AE51C9"/>
    <w:rsid w:val="00AE56B4"/>
    <w:rsid w:val="00AE56F9"/>
    <w:rsid w:val="00AE58D0"/>
    <w:rsid w:val="00AE5B21"/>
    <w:rsid w:val="00AE6243"/>
    <w:rsid w:val="00AE664D"/>
    <w:rsid w:val="00AE66B1"/>
    <w:rsid w:val="00AE686A"/>
    <w:rsid w:val="00AE6C29"/>
    <w:rsid w:val="00AE6CCC"/>
    <w:rsid w:val="00AE6CDE"/>
    <w:rsid w:val="00AE6E19"/>
    <w:rsid w:val="00AE6ED3"/>
    <w:rsid w:val="00AE6FCD"/>
    <w:rsid w:val="00AE7391"/>
    <w:rsid w:val="00AE74A0"/>
    <w:rsid w:val="00AE757F"/>
    <w:rsid w:val="00AE76D5"/>
    <w:rsid w:val="00AE7841"/>
    <w:rsid w:val="00AE7AFF"/>
    <w:rsid w:val="00AE7B25"/>
    <w:rsid w:val="00AE7B26"/>
    <w:rsid w:val="00AE7F62"/>
    <w:rsid w:val="00AF01CB"/>
    <w:rsid w:val="00AF02C6"/>
    <w:rsid w:val="00AF0957"/>
    <w:rsid w:val="00AF0B21"/>
    <w:rsid w:val="00AF1D04"/>
    <w:rsid w:val="00AF21E0"/>
    <w:rsid w:val="00AF2530"/>
    <w:rsid w:val="00AF2610"/>
    <w:rsid w:val="00AF2732"/>
    <w:rsid w:val="00AF27AB"/>
    <w:rsid w:val="00AF286C"/>
    <w:rsid w:val="00AF29A5"/>
    <w:rsid w:val="00AF2AE6"/>
    <w:rsid w:val="00AF2E5D"/>
    <w:rsid w:val="00AF308A"/>
    <w:rsid w:val="00AF308D"/>
    <w:rsid w:val="00AF3CEF"/>
    <w:rsid w:val="00AF3D01"/>
    <w:rsid w:val="00AF41DE"/>
    <w:rsid w:val="00AF45C2"/>
    <w:rsid w:val="00AF4885"/>
    <w:rsid w:val="00AF49FC"/>
    <w:rsid w:val="00AF4AEB"/>
    <w:rsid w:val="00AF4CC5"/>
    <w:rsid w:val="00AF5144"/>
    <w:rsid w:val="00AF5637"/>
    <w:rsid w:val="00AF56A0"/>
    <w:rsid w:val="00AF56BC"/>
    <w:rsid w:val="00AF59EF"/>
    <w:rsid w:val="00AF5D05"/>
    <w:rsid w:val="00AF5DBD"/>
    <w:rsid w:val="00AF5E25"/>
    <w:rsid w:val="00AF6274"/>
    <w:rsid w:val="00AF62DE"/>
    <w:rsid w:val="00AF6E47"/>
    <w:rsid w:val="00AF7070"/>
    <w:rsid w:val="00AF728C"/>
    <w:rsid w:val="00AF7633"/>
    <w:rsid w:val="00AF77DE"/>
    <w:rsid w:val="00AF7AEF"/>
    <w:rsid w:val="00B0003D"/>
    <w:rsid w:val="00B000EC"/>
    <w:rsid w:val="00B00277"/>
    <w:rsid w:val="00B0029D"/>
    <w:rsid w:val="00B004F7"/>
    <w:rsid w:val="00B006C1"/>
    <w:rsid w:val="00B009A1"/>
    <w:rsid w:val="00B00C17"/>
    <w:rsid w:val="00B00CB3"/>
    <w:rsid w:val="00B00D8F"/>
    <w:rsid w:val="00B00E23"/>
    <w:rsid w:val="00B00F82"/>
    <w:rsid w:val="00B013FF"/>
    <w:rsid w:val="00B01997"/>
    <w:rsid w:val="00B01BE2"/>
    <w:rsid w:val="00B01CB7"/>
    <w:rsid w:val="00B01EBD"/>
    <w:rsid w:val="00B02353"/>
    <w:rsid w:val="00B0281D"/>
    <w:rsid w:val="00B0282C"/>
    <w:rsid w:val="00B0287B"/>
    <w:rsid w:val="00B02888"/>
    <w:rsid w:val="00B028E7"/>
    <w:rsid w:val="00B02FDA"/>
    <w:rsid w:val="00B03199"/>
    <w:rsid w:val="00B0328A"/>
    <w:rsid w:val="00B0335C"/>
    <w:rsid w:val="00B03831"/>
    <w:rsid w:val="00B03852"/>
    <w:rsid w:val="00B0449D"/>
    <w:rsid w:val="00B04516"/>
    <w:rsid w:val="00B046B9"/>
    <w:rsid w:val="00B04A7C"/>
    <w:rsid w:val="00B04CB3"/>
    <w:rsid w:val="00B04FBB"/>
    <w:rsid w:val="00B055AC"/>
    <w:rsid w:val="00B055CA"/>
    <w:rsid w:val="00B056C1"/>
    <w:rsid w:val="00B05866"/>
    <w:rsid w:val="00B05CB2"/>
    <w:rsid w:val="00B05E0A"/>
    <w:rsid w:val="00B05E3E"/>
    <w:rsid w:val="00B064C0"/>
    <w:rsid w:val="00B065EC"/>
    <w:rsid w:val="00B06B3F"/>
    <w:rsid w:val="00B06EC3"/>
    <w:rsid w:val="00B06F59"/>
    <w:rsid w:val="00B076A0"/>
    <w:rsid w:val="00B0773B"/>
    <w:rsid w:val="00B079A2"/>
    <w:rsid w:val="00B07AAD"/>
    <w:rsid w:val="00B07BFE"/>
    <w:rsid w:val="00B1033C"/>
    <w:rsid w:val="00B103A0"/>
    <w:rsid w:val="00B104D4"/>
    <w:rsid w:val="00B10902"/>
    <w:rsid w:val="00B10959"/>
    <w:rsid w:val="00B10EEA"/>
    <w:rsid w:val="00B10F98"/>
    <w:rsid w:val="00B116EB"/>
    <w:rsid w:val="00B11986"/>
    <w:rsid w:val="00B119CE"/>
    <w:rsid w:val="00B119DC"/>
    <w:rsid w:val="00B119F3"/>
    <w:rsid w:val="00B11A79"/>
    <w:rsid w:val="00B11B1B"/>
    <w:rsid w:val="00B11D4E"/>
    <w:rsid w:val="00B11DDF"/>
    <w:rsid w:val="00B1207A"/>
    <w:rsid w:val="00B12341"/>
    <w:rsid w:val="00B123CD"/>
    <w:rsid w:val="00B12628"/>
    <w:rsid w:val="00B12799"/>
    <w:rsid w:val="00B128D2"/>
    <w:rsid w:val="00B1291D"/>
    <w:rsid w:val="00B12C19"/>
    <w:rsid w:val="00B12DD2"/>
    <w:rsid w:val="00B131FD"/>
    <w:rsid w:val="00B1330B"/>
    <w:rsid w:val="00B13995"/>
    <w:rsid w:val="00B140DA"/>
    <w:rsid w:val="00B14181"/>
    <w:rsid w:val="00B14266"/>
    <w:rsid w:val="00B14289"/>
    <w:rsid w:val="00B14701"/>
    <w:rsid w:val="00B14859"/>
    <w:rsid w:val="00B14DE4"/>
    <w:rsid w:val="00B14E85"/>
    <w:rsid w:val="00B14F1F"/>
    <w:rsid w:val="00B15231"/>
    <w:rsid w:val="00B15462"/>
    <w:rsid w:val="00B15C48"/>
    <w:rsid w:val="00B15C72"/>
    <w:rsid w:val="00B16229"/>
    <w:rsid w:val="00B16486"/>
    <w:rsid w:val="00B165B7"/>
    <w:rsid w:val="00B16B09"/>
    <w:rsid w:val="00B16D28"/>
    <w:rsid w:val="00B1748D"/>
    <w:rsid w:val="00B17536"/>
    <w:rsid w:val="00B178FA"/>
    <w:rsid w:val="00B17A14"/>
    <w:rsid w:val="00B17F78"/>
    <w:rsid w:val="00B20134"/>
    <w:rsid w:val="00B20345"/>
    <w:rsid w:val="00B2039E"/>
    <w:rsid w:val="00B2080A"/>
    <w:rsid w:val="00B2086A"/>
    <w:rsid w:val="00B209AA"/>
    <w:rsid w:val="00B20AC9"/>
    <w:rsid w:val="00B20C14"/>
    <w:rsid w:val="00B20EEF"/>
    <w:rsid w:val="00B21005"/>
    <w:rsid w:val="00B211B9"/>
    <w:rsid w:val="00B213AB"/>
    <w:rsid w:val="00B213E2"/>
    <w:rsid w:val="00B2154C"/>
    <w:rsid w:val="00B215E1"/>
    <w:rsid w:val="00B21706"/>
    <w:rsid w:val="00B21D0D"/>
    <w:rsid w:val="00B21D39"/>
    <w:rsid w:val="00B220FF"/>
    <w:rsid w:val="00B222C9"/>
    <w:rsid w:val="00B224D9"/>
    <w:rsid w:val="00B22627"/>
    <w:rsid w:val="00B22CBF"/>
    <w:rsid w:val="00B22E63"/>
    <w:rsid w:val="00B23028"/>
    <w:rsid w:val="00B2322C"/>
    <w:rsid w:val="00B23315"/>
    <w:rsid w:val="00B2389C"/>
    <w:rsid w:val="00B23DCF"/>
    <w:rsid w:val="00B23E48"/>
    <w:rsid w:val="00B243CA"/>
    <w:rsid w:val="00B24940"/>
    <w:rsid w:val="00B24944"/>
    <w:rsid w:val="00B24B9E"/>
    <w:rsid w:val="00B24CB6"/>
    <w:rsid w:val="00B24D14"/>
    <w:rsid w:val="00B24E89"/>
    <w:rsid w:val="00B24E8A"/>
    <w:rsid w:val="00B2522E"/>
    <w:rsid w:val="00B2560A"/>
    <w:rsid w:val="00B25805"/>
    <w:rsid w:val="00B25A09"/>
    <w:rsid w:val="00B25BA0"/>
    <w:rsid w:val="00B25BD5"/>
    <w:rsid w:val="00B25BE2"/>
    <w:rsid w:val="00B25E31"/>
    <w:rsid w:val="00B26124"/>
    <w:rsid w:val="00B26160"/>
    <w:rsid w:val="00B261E1"/>
    <w:rsid w:val="00B2657F"/>
    <w:rsid w:val="00B265C3"/>
    <w:rsid w:val="00B266DD"/>
    <w:rsid w:val="00B26929"/>
    <w:rsid w:val="00B26BBC"/>
    <w:rsid w:val="00B26F1B"/>
    <w:rsid w:val="00B273BF"/>
    <w:rsid w:val="00B273D6"/>
    <w:rsid w:val="00B274E7"/>
    <w:rsid w:val="00B278FC"/>
    <w:rsid w:val="00B27A0F"/>
    <w:rsid w:val="00B27C6F"/>
    <w:rsid w:val="00B27CDC"/>
    <w:rsid w:val="00B30054"/>
    <w:rsid w:val="00B301A0"/>
    <w:rsid w:val="00B307FE"/>
    <w:rsid w:val="00B308B6"/>
    <w:rsid w:val="00B30E72"/>
    <w:rsid w:val="00B31068"/>
    <w:rsid w:val="00B3150D"/>
    <w:rsid w:val="00B31A93"/>
    <w:rsid w:val="00B31C7B"/>
    <w:rsid w:val="00B31D65"/>
    <w:rsid w:val="00B31E65"/>
    <w:rsid w:val="00B31F72"/>
    <w:rsid w:val="00B32171"/>
    <w:rsid w:val="00B324D7"/>
    <w:rsid w:val="00B3257E"/>
    <w:rsid w:val="00B32A3C"/>
    <w:rsid w:val="00B32B06"/>
    <w:rsid w:val="00B32C53"/>
    <w:rsid w:val="00B32C82"/>
    <w:rsid w:val="00B32ED4"/>
    <w:rsid w:val="00B32F50"/>
    <w:rsid w:val="00B33037"/>
    <w:rsid w:val="00B33246"/>
    <w:rsid w:val="00B3330F"/>
    <w:rsid w:val="00B33C22"/>
    <w:rsid w:val="00B33DA0"/>
    <w:rsid w:val="00B33F18"/>
    <w:rsid w:val="00B34171"/>
    <w:rsid w:val="00B342B4"/>
    <w:rsid w:val="00B345E0"/>
    <w:rsid w:val="00B345F0"/>
    <w:rsid w:val="00B34B3E"/>
    <w:rsid w:val="00B353F6"/>
    <w:rsid w:val="00B35BA7"/>
    <w:rsid w:val="00B35BF6"/>
    <w:rsid w:val="00B361EA"/>
    <w:rsid w:val="00B363C9"/>
    <w:rsid w:val="00B363E5"/>
    <w:rsid w:val="00B36434"/>
    <w:rsid w:val="00B36921"/>
    <w:rsid w:val="00B37F43"/>
    <w:rsid w:val="00B400A3"/>
    <w:rsid w:val="00B406FB"/>
    <w:rsid w:val="00B4087F"/>
    <w:rsid w:val="00B40AB0"/>
    <w:rsid w:val="00B40AFC"/>
    <w:rsid w:val="00B40BC3"/>
    <w:rsid w:val="00B40F59"/>
    <w:rsid w:val="00B413AF"/>
    <w:rsid w:val="00B41433"/>
    <w:rsid w:val="00B4163F"/>
    <w:rsid w:val="00B4170D"/>
    <w:rsid w:val="00B41B92"/>
    <w:rsid w:val="00B41E94"/>
    <w:rsid w:val="00B41FCE"/>
    <w:rsid w:val="00B4229C"/>
    <w:rsid w:val="00B422B9"/>
    <w:rsid w:val="00B42302"/>
    <w:rsid w:val="00B42333"/>
    <w:rsid w:val="00B423CE"/>
    <w:rsid w:val="00B42A2B"/>
    <w:rsid w:val="00B42B1D"/>
    <w:rsid w:val="00B42CBA"/>
    <w:rsid w:val="00B42D77"/>
    <w:rsid w:val="00B43210"/>
    <w:rsid w:val="00B4334A"/>
    <w:rsid w:val="00B43939"/>
    <w:rsid w:val="00B43AF5"/>
    <w:rsid w:val="00B441D3"/>
    <w:rsid w:val="00B4423A"/>
    <w:rsid w:val="00B44285"/>
    <w:rsid w:val="00B44296"/>
    <w:rsid w:val="00B4430B"/>
    <w:rsid w:val="00B4469E"/>
    <w:rsid w:val="00B447BF"/>
    <w:rsid w:val="00B45153"/>
    <w:rsid w:val="00B45351"/>
    <w:rsid w:val="00B45395"/>
    <w:rsid w:val="00B45AF6"/>
    <w:rsid w:val="00B45C21"/>
    <w:rsid w:val="00B45F99"/>
    <w:rsid w:val="00B46655"/>
    <w:rsid w:val="00B466E5"/>
    <w:rsid w:val="00B46989"/>
    <w:rsid w:val="00B46F72"/>
    <w:rsid w:val="00B4715D"/>
    <w:rsid w:val="00B47912"/>
    <w:rsid w:val="00B47BB1"/>
    <w:rsid w:val="00B502A6"/>
    <w:rsid w:val="00B50490"/>
    <w:rsid w:val="00B507BC"/>
    <w:rsid w:val="00B50D1B"/>
    <w:rsid w:val="00B50E8C"/>
    <w:rsid w:val="00B50FD9"/>
    <w:rsid w:val="00B514FD"/>
    <w:rsid w:val="00B516BF"/>
    <w:rsid w:val="00B5180A"/>
    <w:rsid w:val="00B5180E"/>
    <w:rsid w:val="00B518B2"/>
    <w:rsid w:val="00B51972"/>
    <w:rsid w:val="00B51A91"/>
    <w:rsid w:val="00B51B90"/>
    <w:rsid w:val="00B51CA6"/>
    <w:rsid w:val="00B51D9C"/>
    <w:rsid w:val="00B52094"/>
    <w:rsid w:val="00B5221C"/>
    <w:rsid w:val="00B5225F"/>
    <w:rsid w:val="00B523A7"/>
    <w:rsid w:val="00B5250D"/>
    <w:rsid w:val="00B52DC1"/>
    <w:rsid w:val="00B530B3"/>
    <w:rsid w:val="00B531D8"/>
    <w:rsid w:val="00B5325C"/>
    <w:rsid w:val="00B53294"/>
    <w:rsid w:val="00B53773"/>
    <w:rsid w:val="00B53A44"/>
    <w:rsid w:val="00B53EC1"/>
    <w:rsid w:val="00B540A1"/>
    <w:rsid w:val="00B541BE"/>
    <w:rsid w:val="00B54857"/>
    <w:rsid w:val="00B54B9C"/>
    <w:rsid w:val="00B54C35"/>
    <w:rsid w:val="00B55062"/>
    <w:rsid w:val="00B55480"/>
    <w:rsid w:val="00B5557F"/>
    <w:rsid w:val="00B5632D"/>
    <w:rsid w:val="00B56493"/>
    <w:rsid w:val="00B5670F"/>
    <w:rsid w:val="00B569FD"/>
    <w:rsid w:val="00B56A25"/>
    <w:rsid w:val="00B56BD4"/>
    <w:rsid w:val="00B56C2F"/>
    <w:rsid w:val="00B574DD"/>
    <w:rsid w:val="00B57D63"/>
    <w:rsid w:val="00B60259"/>
    <w:rsid w:val="00B60307"/>
    <w:rsid w:val="00B6046E"/>
    <w:rsid w:val="00B6056A"/>
    <w:rsid w:val="00B6196A"/>
    <w:rsid w:val="00B61A8C"/>
    <w:rsid w:val="00B61B7D"/>
    <w:rsid w:val="00B61F4A"/>
    <w:rsid w:val="00B6201B"/>
    <w:rsid w:val="00B6278C"/>
    <w:rsid w:val="00B62C9F"/>
    <w:rsid w:val="00B62CE9"/>
    <w:rsid w:val="00B63431"/>
    <w:rsid w:val="00B63554"/>
    <w:rsid w:val="00B63644"/>
    <w:rsid w:val="00B636A5"/>
    <w:rsid w:val="00B647B3"/>
    <w:rsid w:val="00B64AC8"/>
    <w:rsid w:val="00B64B93"/>
    <w:rsid w:val="00B64C1E"/>
    <w:rsid w:val="00B6526F"/>
    <w:rsid w:val="00B6538C"/>
    <w:rsid w:val="00B65701"/>
    <w:rsid w:val="00B6573B"/>
    <w:rsid w:val="00B65F7A"/>
    <w:rsid w:val="00B66325"/>
    <w:rsid w:val="00B66880"/>
    <w:rsid w:val="00B6698E"/>
    <w:rsid w:val="00B67095"/>
    <w:rsid w:val="00B6737F"/>
    <w:rsid w:val="00B67FBF"/>
    <w:rsid w:val="00B70085"/>
    <w:rsid w:val="00B70126"/>
    <w:rsid w:val="00B70A17"/>
    <w:rsid w:val="00B712E2"/>
    <w:rsid w:val="00B71381"/>
    <w:rsid w:val="00B713CE"/>
    <w:rsid w:val="00B713E9"/>
    <w:rsid w:val="00B716DC"/>
    <w:rsid w:val="00B717AF"/>
    <w:rsid w:val="00B71DFB"/>
    <w:rsid w:val="00B71E53"/>
    <w:rsid w:val="00B722F3"/>
    <w:rsid w:val="00B722F8"/>
    <w:rsid w:val="00B7256F"/>
    <w:rsid w:val="00B7264C"/>
    <w:rsid w:val="00B72B2A"/>
    <w:rsid w:val="00B72D45"/>
    <w:rsid w:val="00B72FAF"/>
    <w:rsid w:val="00B73312"/>
    <w:rsid w:val="00B73360"/>
    <w:rsid w:val="00B7365B"/>
    <w:rsid w:val="00B73912"/>
    <w:rsid w:val="00B7400C"/>
    <w:rsid w:val="00B740CB"/>
    <w:rsid w:val="00B74956"/>
    <w:rsid w:val="00B74D35"/>
    <w:rsid w:val="00B74D42"/>
    <w:rsid w:val="00B74F6A"/>
    <w:rsid w:val="00B7500B"/>
    <w:rsid w:val="00B75576"/>
    <w:rsid w:val="00B75E2E"/>
    <w:rsid w:val="00B76B0C"/>
    <w:rsid w:val="00B76DA0"/>
    <w:rsid w:val="00B76EBA"/>
    <w:rsid w:val="00B7708C"/>
    <w:rsid w:val="00B77132"/>
    <w:rsid w:val="00B77657"/>
    <w:rsid w:val="00B77782"/>
    <w:rsid w:val="00B77983"/>
    <w:rsid w:val="00B77A3B"/>
    <w:rsid w:val="00B8038A"/>
    <w:rsid w:val="00B809FB"/>
    <w:rsid w:val="00B80B9E"/>
    <w:rsid w:val="00B80D84"/>
    <w:rsid w:val="00B80E31"/>
    <w:rsid w:val="00B81125"/>
    <w:rsid w:val="00B812FA"/>
    <w:rsid w:val="00B81359"/>
    <w:rsid w:val="00B814B3"/>
    <w:rsid w:val="00B814C0"/>
    <w:rsid w:val="00B815E0"/>
    <w:rsid w:val="00B81600"/>
    <w:rsid w:val="00B81712"/>
    <w:rsid w:val="00B81A26"/>
    <w:rsid w:val="00B81B4C"/>
    <w:rsid w:val="00B81D7A"/>
    <w:rsid w:val="00B81E27"/>
    <w:rsid w:val="00B82091"/>
    <w:rsid w:val="00B820FB"/>
    <w:rsid w:val="00B8213F"/>
    <w:rsid w:val="00B8249F"/>
    <w:rsid w:val="00B828F1"/>
    <w:rsid w:val="00B829BE"/>
    <w:rsid w:val="00B833E0"/>
    <w:rsid w:val="00B836BF"/>
    <w:rsid w:val="00B8380F"/>
    <w:rsid w:val="00B838C7"/>
    <w:rsid w:val="00B83F1B"/>
    <w:rsid w:val="00B84188"/>
    <w:rsid w:val="00B84305"/>
    <w:rsid w:val="00B8459D"/>
    <w:rsid w:val="00B84736"/>
    <w:rsid w:val="00B84784"/>
    <w:rsid w:val="00B84A58"/>
    <w:rsid w:val="00B84C45"/>
    <w:rsid w:val="00B84D6C"/>
    <w:rsid w:val="00B84F03"/>
    <w:rsid w:val="00B84F66"/>
    <w:rsid w:val="00B85298"/>
    <w:rsid w:val="00B85C9D"/>
    <w:rsid w:val="00B85FB2"/>
    <w:rsid w:val="00B86171"/>
    <w:rsid w:val="00B8678C"/>
    <w:rsid w:val="00B867C6"/>
    <w:rsid w:val="00B86853"/>
    <w:rsid w:val="00B86C15"/>
    <w:rsid w:val="00B86FFE"/>
    <w:rsid w:val="00B87504"/>
    <w:rsid w:val="00B87B6D"/>
    <w:rsid w:val="00B90360"/>
    <w:rsid w:val="00B9087A"/>
    <w:rsid w:val="00B90D24"/>
    <w:rsid w:val="00B90D77"/>
    <w:rsid w:val="00B9103E"/>
    <w:rsid w:val="00B913A1"/>
    <w:rsid w:val="00B91615"/>
    <w:rsid w:val="00B91F67"/>
    <w:rsid w:val="00B923F4"/>
    <w:rsid w:val="00B92607"/>
    <w:rsid w:val="00B926DF"/>
    <w:rsid w:val="00B9271B"/>
    <w:rsid w:val="00B9277D"/>
    <w:rsid w:val="00B92942"/>
    <w:rsid w:val="00B92C7B"/>
    <w:rsid w:val="00B92CEA"/>
    <w:rsid w:val="00B92F1A"/>
    <w:rsid w:val="00B930DB"/>
    <w:rsid w:val="00B9339E"/>
    <w:rsid w:val="00B9355F"/>
    <w:rsid w:val="00B936FC"/>
    <w:rsid w:val="00B93EA5"/>
    <w:rsid w:val="00B9407C"/>
    <w:rsid w:val="00B94603"/>
    <w:rsid w:val="00B9480D"/>
    <w:rsid w:val="00B94D87"/>
    <w:rsid w:val="00B94D89"/>
    <w:rsid w:val="00B94E5C"/>
    <w:rsid w:val="00B951AC"/>
    <w:rsid w:val="00B95204"/>
    <w:rsid w:val="00B9566D"/>
    <w:rsid w:val="00B9597D"/>
    <w:rsid w:val="00B959C7"/>
    <w:rsid w:val="00B95A8E"/>
    <w:rsid w:val="00B95F53"/>
    <w:rsid w:val="00B96012"/>
    <w:rsid w:val="00B96511"/>
    <w:rsid w:val="00B96A90"/>
    <w:rsid w:val="00B96E47"/>
    <w:rsid w:val="00B97081"/>
    <w:rsid w:val="00B973EE"/>
    <w:rsid w:val="00B974B3"/>
    <w:rsid w:val="00B97DED"/>
    <w:rsid w:val="00BA091E"/>
    <w:rsid w:val="00BA0F79"/>
    <w:rsid w:val="00BA11ED"/>
    <w:rsid w:val="00BA1856"/>
    <w:rsid w:val="00BA18A2"/>
    <w:rsid w:val="00BA1F57"/>
    <w:rsid w:val="00BA2144"/>
    <w:rsid w:val="00BA2290"/>
    <w:rsid w:val="00BA23AC"/>
    <w:rsid w:val="00BA2813"/>
    <w:rsid w:val="00BA28DC"/>
    <w:rsid w:val="00BA2CB8"/>
    <w:rsid w:val="00BA2D34"/>
    <w:rsid w:val="00BA2DA4"/>
    <w:rsid w:val="00BA2E8B"/>
    <w:rsid w:val="00BA3062"/>
    <w:rsid w:val="00BA319D"/>
    <w:rsid w:val="00BA32C8"/>
    <w:rsid w:val="00BA33E2"/>
    <w:rsid w:val="00BA3904"/>
    <w:rsid w:val="00BA4216"/>
    <w:rsid w:val="00BA425E"/>
    <w:rsid w:val="00BA4769"/>
    <w:rsid w:val="00BA4E4D"/>
    <w:rsid w:val="00BA4EFA"/>
    <w:rsid w:val="00BA4FBA"/>
    <w:rsid w:val="00BA530E"/>
    <w:rsid w:val="00BA53C3"/>
    <w:rsid w:val="00BA57A5"/>
    <w:rsid w:val="00BA57D1"/>
    <w:rsid w:val="00BA5980"/>
    <w:rsid w:val="00BA5B95"/>
    <w:rsid w:val="00BA60E3"/>
    <w:rsid w:val="00BA640F"/>
    <w:rsid w:val="00BA6C58"/>
    <w:rsid w:val="00BA7AE1"/>
    <w:rsid w:val="00BA7B19"/>
    <w:rsid w:val="00BA7CAE"/>
    <w:rsid w:val="00BB04D3"/>
    <w:rsid w:val="00BB0F32"/>
    <w:rsid w:val="00BB1187"/>
    <w:rsid w:val="00BB1270"/>
    <w:rsid w:val="00BB2146"/>
    <w:rsid w:val="00BB25FF"/>
    <w:rsid w:val="00BB29B0"/>
    <w:rsid w:val="00BB2AB9"/>
    <w:rsid w:val="00BB2FA9"/>
    <w:rsid w:val="00BB32AC"/>
    <w:rsid w:val="00BB332F"/>
    <w:rsid w:val="00BB35E5"/>
    <w:rsid w:val="00BB36A2"/>
    <w:rsid w:val="00BB3799"/>
    <w:rsid w:val="00BB37F2"/>
    <w:rsid w:val="00BB426C"/>
    <w:rsid w:val="00BB47A2"/>
    <w:rsid w:val="00BB47A9"/>
    <w:rsid w:val="00BB4D0B"/>
    <w:rsid w:val="00BB4E2F"/>
    <w:rsid w:val="00BB52B1"/>
    <w:rsid w:val="00BB53DF"/>
    <w:rsid w:val="00BB575C"/>
    <w:rsid w:val="00BB57CD"/>
    <w:rsid w:val="00BB5983"/>
    <w:rsid w:val="00BB5D58"/>
    <w:rsid w:val="00BB5DD7"/>
    <w:rsid w:val="00BB6438"/>
    <w:rsid w:val="00BB6440"/>
    <w:rsid w:val="00BB661B"/>
    <w:rsid w:val="00BB69A5"/>
    <w:rsid w:val="00BB69C2"/>
    <w:rsid w:val="00BB6E5E"/>
    <w:rsid w:val="00BB6F92"/>
    <w:rsid w:val="00BB73BF"/>
    <w:rsid w:val="00BB7D12"/>
    <w:rsid w:val="00BB7F0A"/>
    <w:rsid w:val="00BC032A"/>
    <w:rsid w:val="00BC109B"/>
    <w:rsid w:val="00BC12A7"/>
    <w:rsid w:val="00BC1356"/>
    <w:rsid w:val="00BC1D48"/>
    <w:rsid w:val="00BC225F"/>
    <w:rsid w:val="00BC237B"/>
    <w:rsid w:val="00BC248E"/>
    <w:rsid w:val="00BC2D83"/>
    <w:rsid w:val="00BC3125"/>
    <w:rsid w:val="00BC3330"/>
    <w:rsid w:val="00BC3739"/>
    <w:rsid w:val="00BC376D"/>
    <w:rsid w:val="00BC38B2"/>
    <w:rsid w:val="00BC39C8"/>
    <w:rsid w:val="00BC3CD5"/>
    <w:rsid w:val="00BC3D5F"/>
    <w:rsid w:val="00BC3E75"/>
    <w:rsid w:val="00BC4043"/>
    <w:rsid w:val="00BC4209"/>
    <w:rsid w:val="00BC4308"/>
    <w:rsid w:val="00BC44BD"/>
    <w:rsid w:val="00BC47D6"/>
    <w:rsid w:val="00BC47DE"/>
    <w:rsid w:val="00BC4FEE"/>
    <w:rsid w:val="00BC5122"/>
    <w:rsid w:val="00BC517E"/>
    <w:rsid w:val="00BC5290"/>
    <w:rsid w:val="00BC53C9"/>
    <w:rsid w:val="00BC59D6"/>
    <w:rsid w:val="00BC62AF"/>
    <w:rsid w:val="00BC6523"/>
    <w:rsid w:val="00BC66EA"/>
    <w:rsid w:val="00BC68B1"/>
    <w:rsid w:val="00BC6F37"/>
    <w:rsid w:val="00BC7112"/>
    <w:rsid w:val="00BC7497"/>
    <w:rsid w:val="00BC7632"/>
    <w:rsid w:val="00BC7963"/>
    <w:rsid w:val="00BC79BD"/>
    <w:rsid w:val="00BD02FA"/>
    <w:rsid w:val="00BD0807"/>
    <w:rsid w:val="00BD0958"/>
    <w:rsid w:val="00BD0A27"/>
    <w:rsid w:val="00BD0A38"/>
    <w:rsid w:val="00BD0DAF"/>
    <w:rsid w:val="00BD0EB5"/>
    <w:rsid w:val="00BD1067"/>
    <w:rsid w:val="00BD10A1"/>
    <w:rsid w:val="00BD131D"/>
    <w:rsid w:val="00BD196F"/>
    <w:rsid w:val="00BD1CD0"/>
    <w:rsid w:val="00BD1CF9"/>
    <w:rsid w:val="00BD2262"/>
    <w:rsid w:val="00BD26B8"/>
    <w:rsid w:val="00BD29AB"/>
    <w:rsid w:val="00BD2C6A"/>
    <w:rsid w:val="00BD2D19"/>
    <w:rsid w:val="00BD2FA4"/>
    <w:rsid w:val="00BD32E5"/>
    <w:rsid w:val="00BD3555"/>
    <w:rsid w:val="00BD3F9F"/>
    <w:rsid w:val="00BD4756"/>
    <w:rsid w:val="00BD489B"/>
    <w:rsid w:val="00BD48A4"/>
    <w:rsid w:val="00BD4C83"/>
    <w:rsid w:val="00BD4CFE"/>
    <w:rsid w:val="00BD5372"/>
    <w:rsid w:val="00BD5829"/>
    <w:rsid w:val="00BD5B13"/>
    <w:rsid w:val="00BD5BB7"/>
    <w:rsid w:val="00BD5D3B"/>
    <w:rsid w:val="00BD5DF6"/>
    <w:rsid w:val="00BD6223"/>
    <w:rsid w:val="00BD652A"/>
    <w:rsid w:val="00BD6E3E"/>
    <w:rsid w:val="00BD6F22"/>
    <w:rsid w:val="00BD6F74"/>
    <w:rsid w:val="00BD737B"/>
    <w:rsid w:val="00BD7386"/>
    <w:rsid w:val="00BD77C1"/>
    <w:rsid w:val="00BD7838"/>
    <w:rsid w:val="00BD7979"/>
    <w:rsid w:val="00BD7D01"/>
    <w:rsid w:val="00BD7E6D"/>
    <w:rsid w:val="00BE001D"/>
    <w:rsid w:val="00BE01B5"/>
    <w:rsid w:val="00BE0524"/>
    <w:rsid w:val="00BE0730"/>
    <w:rsid w:val="00BE0A80"/>
    <w:rsid w:val="00BE0B9D"/>
    <w:rsid w:val="00BE0BA3"/>
    <w:rsid w:val="00BE0D1F"/>
    <w:rsid w:val="00BE1233"/>
    <w:rsid w:val="00BE13E8"/>
    <w:rsid w:val="00BE1670"/>
    <w:rsid w:val="00BE1700"/>
    <w:rsid w:val="00BE1ED9"/>
    <w:rsid w:val="00BE23CF"/>
    <w:rsid w:val="00BE240C"/>
    <w:rsid w:val="00BE2834"/>
    <w:rsid w:val="00BE284E"/>
    <w:rsid w:val="00BE29AA"/>
    <w:rsid w:val="00BE29AD"/>
    <w:rsid w:val="00BE2CD4"/>
    <w:rsid w:val="00BE2CE6"/>
    <w:rsid w:val="00BE2D52"/>
    <w:rsid w:val="00BE2E66"/>
    <w:rsid w:val="00BE2FD1"/>
    <w:rsid w:val="00BE31AE"/>
    <w:rsid w:val="00BE322B"/>
    <w:rsid w:val="00BE3672"/>
    <w:rsid w:val="00BE367E"/>
    <w:rsid w:val="00BE3731"/>
    <w:rsid w:val="00BE377E"/>
    <w:rsid w:val="00BE3A58"/>
    <w:rsid w:val="00BE3BEE"/>
    <w:rsid w:val="00BE3E87"/>
    <w:rsid w:val="00BE3EF7"/>
    <w:rsid w:val="00BE429D"/>
    <w:rsid w:val="00BE44A7"/>
    <w:rsid w:val="00BE44FD"/>
    <w:rsid w:val="00BE461D"/>
    <w:rsid w:val="00BE4625"/>
    <w:rsid w:val="00BE467F"/>
    <w:rsid w:val="00BE4743"/>
    <w:rsid w:val="00BE47E8"/>
    <w:rsid w:val="00BE4EDE"/>
    <w:rsid w:val="00BE4F5A"/>
    <w:rsid w:val="00BE542C"/>
    <w:rsid w:val="00BE571E"/>
    <w:rsid w:val="00BE57DB"/>
    <w:rsid w:val="00BE583E"/>
    <w:rsid w:val="00BE59A3"/>
    <w:rsid w:val="00BE5B81"/>
    <w:rsid w:val="00BE6300"/>
    <w:rsid w:val="00BE64BA"/>
    <w:rsid w:val="00BE6B92"/>
    <w:rsid w:val="00BE6E6B"/>
    <w:rsid w:val="00BE6F78"/>
    <w:rsid w:val="00BE73E9"/>
    <w:rsid w:val="00BE746D"/>
    <w:rsid w:val="00BE7943"/>
    <w:rsid w:val="00BE7DAF"/>
    <w:rsid w:val="00BE7EAE"/>
    <w:rsid w:val="00BF0267"/>
    <w:rsid w:val="00BF03D0"/>
    <w:rsid w:val="00BF068B"/>
    <w:rsid w:val="00BF06B3"/>
    <w:rsid w:val="00BF072D"/>
    <w:rsid w:val="00BF0A0E"/>
    <w:rsid w:val="00BF0A18"/>
    <w:rsid w:val="00BF0F75"/>
    <w:rsid w:val="00BF14FB"/>
    <w:rsid w:val="00BF1A03"/>
    <w:rsid w:val="00BF1B56"/>
    <w:rsid w:val="00BF24A6"/>
    <w:rsid w:val="00BF2940"/>
    <w:rsid w:val="00BF2A5C"/>
    <w:rsid w:val="00BF372F"/>
    <w:rsid w:val="00BF3B0A"/>
    <w:rsid w:val="00BF3B14"/>
    <w:rsid w:val="00BF4029"/>
    <w:rsid w:val="00BF44F2"/>
    <w:rsid w:val="00BF4DA4"/>
    <w:rsid w:val="00BF4EAD"/>
    <w:rsid w:val="00BF5F11"/>
    <w:rsid w:val="00BF62CF"/>
    <w:rsid w:val="00BF64A1"/>
    <w:rsid w:val="00BF66C2"/>
    <w:rsid w:val="00BF69E2"/>
    <w:rsid w:val="00BF6F21"/>
    <w:rsid w:val="00BF73D3"/>
    <w:rsid w:val="00BF73F9"/>
    <w:rsid w:val="00BF7480"/>
    <w:rsid w:val="00BF79F9"/>
    <w:rsid w:val="00BF7B0F"/>
    <w:rsid w:val="00BF7F3E"/>
    <w:rsid w:val="00C001B2"/>
    <w:rsid w:val="00C00347"/>
    <w:rsid w:val="00C0053B"/>
    <w:rsid w:val="00C00946"/>
    <w:rsid w:val="00C010DF"/>
    <w:rsid w:val="00C01425"/>
    <w:rsid w:val="00C01464"/>
    <w:rsid w:val="00C02000"/>
    <w:rsid w:val="00C020AE"/>
    <w:rsid w:val="00C02631"/>
    <w:rsid w:val="00C02639"/>
    <w:rsid w:val="00C02775"/>
    <w:rsid w:val="00C0277A"/>
    <w:rsid w:val="00C02896"/>
    <w:rsid w:val="00C02FD8"/>
    <w:rsid w:val="00C0311D"/>
    <w:rsid w:val="00C032DC"/>
    <w:rsid w:val="00C03723"/>
    <w:rsid w:val="00C038D3"/>
    <w:rsid w:val="00C03953"/>
    <w:rsid w:val="00C039D8"/>
    <w:rsid w:val="00C03BBF"/>
    <w:rsid w:val="00C03CDA"/>
    <w:rsid w:val="00C03FCD"/>
    <w:rsid w:val="00C0415E"/>
    <w:rsid w:val="00C043A7"/>
    <w:rsid w:val="00C0467C"/>
    <w:rsid w:val="00C046F9"/>
    <w:rsid w:val="00C0498A"/>
    <w:rsid w:val="00C04AF3"/>
    <w:rsid w:val="00C04C9D"/>
    <w:rsid w:val="00C04D94"/>
    <w:rsid w:val="00C04D95"/>
    <w:rsid w:val="00C0503B"/>
    <w:rsid w:val="00C0524A"/>
    <w:rsid w:val="00C05C5E"/>
    <w:rsid w:val="00C05D98"/>
    <w:rsid w:val="00C05DB0"/>
    <w:rsid w:val="00C0656D"/>
    <w:rsid w:val="00C069D4"/>
    <w:rsid w:val="00C069E6"/>
    <w:rsid w:val="00C06E8E"/>
    <w:rsid w:val="00C0702C"/>
    <w:rsid w:val="00C07177"/>
    <w:rsid w:val="00C071C2"/>
    <w:rsid w:val="00C075BF"/>
    <w:rsid w:val="00C07B8C"/>
    <w:rsid w:val="00C07C92"/>
    <w:rsid w:val="00C07D35"/>
    <w:rsid w:val="00C1015B"/>
    <w:rsid w:val="00C101BA"/>
    <w:rsid w:val="00C10482"/>
    <w:rsid w:val="00C104B8"/>
    <w:rsid w:val="00C10542"/>
    <w:rsid w:val="00C106A6"/>
    <w:rsid w:val="00C106BF"/>
    <w:rsid w:val="00C10EB2"/>
    <w:rsid w:val="00C10FE3"/>
    <w:rsid w:val="00C117DD"/>
    <w:rsid w:val="00C11AEA"/>
    <w:rsid w:val="00C11B0A"/>
    <w:rsid w:val="00C11B4E"/>
    <w:rsid w:val="00C11BE5"/>
    <w:rsid w:val="00C11C48"/>
    <w:rsid w:val="00C11DAA"/>
    <w:rsid w:val="00C120EC"/>
    <w:rsid w:val="00C121C2"/>
    <w:rsid w:val="00C12202"/>
    <w:rsid w:val="00C122DC"/>
    <w:rsid w:val="00C124AF"/>
    <w:rsid w:val="00C12EA3"/>
    <w:rsid w:val="00C12F29"/>
    <w:rsid w:val="00C130F3"/>
    <w:rsid w:val="00C131EC"/>
    <w:rsid w:val="00C1330B"/>
    <w:rsid w:val="00C136BC"/>
    <w:rsid w:val="00C13E9F"/>
    <w:rsid w:val="00C146A1"/>
    <w:rsid w:val="00C148DF"/>
    <w:rsid w:val="00C148F2"/>
    <w:rsid w:val="00C14E30"/>
    <w:rsid w:val="00C14E73"/>
    <w:rsid w:val="00C14F5C"/>
    <w:rsid w:val="00C150FF"/>
    <w:rsid w:val="00C151AC"/>
    <w:rsid w:val="00C15623"/>
    <w:rsid w:val="00C15A42"/>
    <w:rsid w:val="00C15B95"/>
    <w:rsid w:val="00C15BA9"/>
    <w:rsid w:val="00C16075"/>
    <w:rsid w:val="00C1609F"/>
    <w:rsid w:val="00C160F7"/>
    <w:rsid w:val="00C16203"/>
    <w:rsid w:val="00C16313"/>
    <w:rsid w:val="00C165B7"/>
    <w:rsid w:val="00C16A8C"/>
    <w:rsid w:val="00C16AC8"/>
    <w:rsid w:val="00C16E4C"/>
    <w:rsid w:val="00C16F0F"/>
    <w:rsid w:val="00C17716"/>
    <w:rsid w:val="00C17D6F"/>
    <w:rsid w:val="00C17E4A"/>
    <w:rsid w:val="00C20526"/>
    <w:rsid w:val="00C207DE"/>
    <w:rsid w:val="00C20868"/>
    <w:rsid w:val="00C20A72"/>
    <w:rsid w:val="00C20D7E"/>
    <w:rsid w:val="00C20D9F"/>
    <w:rsid w:val="00C20E32"/>
    <w:rsid w:val="00C21914"/>
    <w:rsid w:val="00C21B8C"/>
    <w:rsid w:val="00C22816"/>
    <w:rsid w:val="00C2292C"/>
    <w:rsid w:val="00C22A6E"/>
    <w:rsid w:val="00C22B3A"/>
    <w:rsid w:val="00C22DA9"/>
    <w:rsid w:val="00C239CA"/>
    <w:rsid w:val="00C23ABE"/>
    <w:rsid w:val="00C23D46"/>
    <w:rsid w:val="00C24299"/>
    <w:rsid w:val="00C2450F"/>
    <w:rsid w:val="00C245E3"/>
    <w:rsid w:val="00C246BD"/>
    <w:rsid w:val="00C247A8"/>
    <w:rsid w:val="00C25188"/>
    <w:rsid w:val="00C2593D"/>
    <w:rsid w:val="00C25A70"/>
    <w:rsid w:val="00C25D3E"/>
    <w:rsid w:val="00C2633B"/>
    <w:rsid w:val="00C273D0"/>
    <w:rsid w:val="00C273F9"/>
    <w:rsid w:val="00C274F1"/>
    <w:rsid w:val="00C30657"/>
    <w:rsid w:val="00C3083C"/>
    <w:rsid w:val="00C3125E"/>
    <w:rsid w:val="00C312D8"/>
    <w:rsid w:val="00C3137F"/>
    <w:rsid w:val="00C31571"/>
    <w:rsid w:val="00C31606"/>
    <w:rsid w:val="00C32475"/>
    <w:rsid w:val="00C325A2"/>
    <w:rsid w:val="00C327E8"/>
    <w:rsid w:val="00C32A7B"/>
    <w:rsid w:val="00C33528"/>
    <w:rsid w:val="00C33AA2"/>
    <w:rsid w:val="00C3431F"/>
    <w:rsid w:val="00C349AF"/>
    <w:rsid w:val="00C34A33"/>
    <w:rsid w:val="00C3561E"/>
    <w:rsid w:val="00C35A1D"/>
    <w:rsid w:val="00C35B83"/>
    <w:rsid w:val="00C35BC9"/>
    <w:rsid w:val="00C35D9E"/>
    <w:rsid w:val="00C36184"/>
    <w:rsid w:val="00C364D9"/>
    <w:rsid w:val="00C3691D"/>
    <w:rsid w:val="00C37662"/>
    <w:rsid w:val="00C376B0"/>
    <w:rsid w:val="00C3781E"/>
    <w:rsid w:val="00C37B16"/>
    <w:rsid w:val="00C37DA8"/>
    <w:rsid w:val="00C37EB2"/>
    <w:rsid w:val="00C40094"/>
    <w:rsid w:val="00C40904"/>
    <w:rsid w:val="00C4097E"/>
    <w:rsid w:val="00C409CE"/>
    <w:rsid w:val="00C4126B"/>
    <w:rsid w:val="00C412C1"/>
    <w:rsid w:val="00C416D2"/>
    <w:rsid w:val="00C417D4"/>
    <w:rsid w:val="00C41D78"/>
    <w:rsid w:val="00C41DE3"/>
    <w:rsid w:val="00C42394"/>
    <w:rsid w:val="00C426F4"/>
    <w:rsid w:val="00C428F1"/>
    <w:rsid w:val="00C42969"/>
    <w:rsid w:val="00C42F13"/>
    <w:rsid w:val="00C43359"/>
    <w:rsid w:val="00C43483"/>
    <w:rsid w:val="00C438CF"/>
    <w:rsid w:val="00C43907"/>
    <w:rsid w:val="00C4397E"/>
    <w:rsid w:val="00C439C6"/>
    <w:rsid w:val="00C43DE6"/>
    <w:rsid w:val="00C44150"/>
    <w:rsid w:val="00C4462A"/>
    <w:rsid w:val="00C446F7"/>
    <w:rsid w:val="00C447A4"/>
    <w:rsid w:val="00C449C2"/>
    <w:rsid w:val="00C44A9D"/>
    <w:rsid w:val="00C44EA1"/>
    <w:rsid w:val="00C45033"/>
    <w:rsid w:val="00C45696"/>
    <w:rsid w:val="00C4580C"/>
    <w:rsid w:val="00C45D23"/>
    <w:rsid w:val="00C46719"/>
    <w:rsid w:val="00C468A5"/>
    <w:rsid w:val="00C469C3"/>
    <w:rsid w:val="00C46BFE"/>
    <w:rsid w:val="00C46C01"/>
    <w:rsid w:val="00C46C1A"/>
    <w:rsid w:val="00C46E69"/>
    <w:rsid w:val="00C46F83"/>
    <w:rsid w:val="00C471F6"/>
    <w:rsid w:val="00C475DF"/>
    <w:rsid w:val="00C47A20"/>
    <w:rsid w:val="00C47F81"/>
    <w:rsid w:val="00C501E5"/>
    <w:rsid w:val="00C5051B"/>
    <w:rsid w:val="00C50A4E"/>
    <w:rsid w:val="00C50C56"/>
    <w:rsid w:val="00C50E14"/>
    <w:rsid w:val="00C51330"/>
    <w:rsid w:val="00C5174C"/>
    <w:rsid w:val="00C51E56"/>
    <w:rsid w:val="00C51F1C"/>
    <w:rsid w:val="00C5281D"/>
    <w:rsid w:val="00C529AC"/>
    <w:rsid w:val="00C52B12"/>
    <w:rsid w:val="00C52E0F"/>
    <w:rsid w:val="00C52F43"/>
    <w:rsid w:val="00C530C1"/>
    <w:rsid w:val="00C531BD"/>
    <w:rsid w:val="00C53B90"/>
    <w:rsid w:val="00C53F4F"/>
    <w:rsid w:val="00C54050"/>
    <w:rsid w:val="00C5422B"/>
    <w:rsid w:val="00C54C9F"/>
    <w:rsid w:val="00C54F6C"/>
    <w:rsid w:val="00C55185"/>
    <w:rsid w:val="00C5526D"/>
    <w:rsid w:val="00C55491"/>
    <w:rsid w:val="00C55B8C"/>
    <w:rsid w:val="00C55E3D"/>
    <w:rsid w:val="00C55E58"/>
    <w:rsid w:val="00C55F16"/>
    <w:rsid w:val="00C56553"/>
    <w:rsid w:val="00C56ECD"/>
    <w:rsid w:val="00C5735E"/>
    <w:rsid w:val="00C60600"/>
    <w:rsid w:val="00C608BA"/>
    <w:rsid w:val="00C614C4"/>
    <w:rsid w:val="00C6198B"/>
    <w:rsid w:val="00C619CB"/>
    <w:rsid w:val="00C61AF6"/>
    <w:rsid w:val="00C61C21"/>
    <w:rsid w:val="00C61CED"/>
    <w:rsid w:val="00C61D45"/>
    <w:rsid w:val="00C62C78"/>
    <w:rsid w:val="00C63536"/>
    <w:rsid w:val="00C63BB7"/>
    <w:rsid w:val="00C63F22"/>
    <w:rsid w:val="00C63F44"/>
    <w:rsid w:val="00C6401A"/>
    <w:rsid w:val="00C6460B"/>
    <w:rsid w:val="00C646FF"/>
    <w:rsid w:val="00C647F4"/>
    <w:rsid w:val="00C64CE6"/>
    <w:rsid w:val="00C65554"/>
    <w:rsid w:val="00C6562F"/>
    <w:rsid w:val="00C656DA"/>
    <w:rsid w:val="00C65992"/>
    <w:rsid w:val="00C65C58"/>
    <w:rsid w:val="00C65F6F"/>
    <w:rsid w:val="00C65F80"/>
    <w:rsid w:val="00C66344"/>
    <w:rsid w:val="00C66BAA"/>
    <w:rsid w:val="00C671E9"/>
    <w:rsid w:val="00C6746D"/>
    <w:rsid w:val="00C67757"/>
    <w:rsid w:val="00C67E6C"/>
    <w:rsid w:val="00C700F7"/>
    <w:rsid w:val="00C70C5D"/>
    <w:rsid w:val="00C70F78"/>
    <w:rsid w:val="00C7148A"/>
    <w:rsid w:val="00C714C9"/>
    <w:rsid w:val="00C71AFC"/>
    <w:rsid w:val="00C71C93"/>
    <w:rsid w:val="00C71CE1"/>
    <w:rsid w:val="00C71D17"/>
    <w:rsid w:val="00C71E87"/>
    <w:rsid w:val="00C71F96"/>
    <w:rsid w:val="00C7221F"/>
    <w:rsid w:val="00C7251D"/>
    <w:rsid w:val="00C725B7"/>
    <w:rsid w:val="00C72641"/>
    <w:rsid w:val="00C72659"/>
    <w:rsid w:val="00C72890"/>
    <w:rsid w:val="00C72C44"/>
    <w:rsid w:val="00C732F9"/>
    <w:rsid w:val="00C73354"/>
    <w:rsid w:val="00C7393E"/>
    <w:rsid w:val="00C73AF7"/>
    <w:rsid w:val="00C73CCA"/>
    <w:rsid w:val="00C73D3B"/>
    <w:rsid w:val="00C746FF"/>
    <w:rsid w:val="00C74C93"/>
    <w:rsid w:val="00C74CA4"/>
    <w:rsid w:val="00C74CAA"/>
    <w:rsid w:val="00C74DBB"/>
    <w:rsid w:val="00C74E56"/>
    <w:rsid w:val="00C75027"/>
    <w:rsid w:val="00C75158"/>
    <w:rsid w:val="00C75329"/>
    <w:rsid w:val="00C7553D"/>
    <w:rsid w:val="00C7567C"/>
    <w:rsid w:val="00C75B28"/>
    <w:rsid w:val="00C75BE9"/>
    <w:rsid w:val="00C75C2F"/>
    <w:rsid w:val="00C75E4E"/>
    <w:rsid w:val="00C760E3"/>
    <w:rsid w:val="00C76132"/>
    <w:rsid w:val="00C761B3"/>
    <w:rsid w:val="00C7646A"/>
    <w:rsid w:val="00C765AD"/>
    <w:rsid w:val="00C76703"/>
    <w:rsid w:val="00C76B75"/>
    <w:rsid w:val="00C771A5"/>
    <w:rsid w:val="00C77242"/>
    <w:rsid w:val="00C77E47"/>
    <w:rsid w:val="00C8068E"/>
    <w:rsid w:val="00C807AF"/>
    <w:rsid w:val="00C80CED"/>
    <w:rsid w:val="00C8100A"/>
    <w:rsid w:val="00C811F5"/>
    <w:rsid w:val="00C813FF"/>
    <w:rsid w:val="00C814F7"/>
    <w:rsid w:val="00C81857"/>
    <w:rsid w:val="00C81A9C"/>
    <w:rsid w:val="00C81AC9"/>
    <w:rsid w:val="00C81C21"/>
    <w:rsid w:val="00C81E83"/>
    <w:rsid w:val="00C8200A"/>
    <w:rsid w:val="00C82148"/>
    <w:rsid w:val="00C821F5"/>
    <w:rsid w:val="00C8230B"/>
    <w:rsid w:val="00C8239C"/>
    <w:rsid w:val="00C82524"/>
    <w:rsid w:val="00C825A9"/>
    <w:rsid w:val="00C82997"/>
    <w:rsid w:val="00C82EE2"/>
    <w:rsid w:val="00C832EC"/>
    <w:rsid w:val="00C83326"/>
    <w:rsid w:val="00C8434D"/>
    <w:rsid w:val="00C843BF"/>
    <w:rsid w:val="00C8467D"/>
    <w:rsid w:val="00C84686"/>
    <w:rsid w:val="00C847AC"/>
    <w:rsid w:val="00C85408"/>
    <w:rsid w:val="00C854CB"/>
    <w:rsid w:val="00C85D8F"/>
    <w:rsid w:val="00C860A1"/>
    <w:rsid w:val="00C8616A"/>
    <w:rsid w:val="00C8616F"/>
    <w:rsid w:val="00C8628B"/>
    <w:rsid w:val="00C86593"/>
    <w:rsid w:val="00C86777"/>
    <w:rsid w:val="00C86D27"/>
    <w:rsid w:val="00C86DBB"/>
    <w:rsid w:val="00C86F5B"/>
    <w:rsid w:val="00C8714C"/>
    <w:rsid w:val="00C871D5"/>
    <w:rsid w:val="00C8720D"/>
    <w:rsid w:val="00C873B6"/>
    <w:rsid w:val="00C8753F"/>
    <w:rsid w:val="00C87B81"/>
    <w:rsid w:val="00C87E57"/>
    <w:rsid w:val="00C87E9E"/>
    <w:rsid w:val="00C900D9"/>
    <w:rsid w:val="00C907CF"/>
    <w:rsid w:val="00C9084F"/>
    <w:rsid w:val="00C9087B"/>
    <w:rsid w:val="00C90EA8"/>
    <w:rsid w:val="00C90EF0"/>
    <w:rsid w:val="00C91598"/>
    <w:rsid w:val="00C91888"/>
    <w:rsid w:val="00C91915"/>
    <w:rsid w:val="00C91C1F"/>
    <w:rsid w:val="00C91E46"/>
    <w:rsid w:val="00C91F63"/>
    <w:rsid w:val="00C9218E"/>
    <w:rsid w:val="00C926A3"/>
    <w:rsid w:val="00C92718"/>
    <w:rsid w:val="00C9285F"/>
    <w:rsid w:val="00C937A3"/>
    <w:rsid w:val="00C938CB"/>
    <w:rsid w:val="00C93B30"/>
    <w:rsid w:val="00C93F18"/>
    <w:rsid w:val="00C94503"/>
    <w:rsid w:val="00C94623"/>
    <w:rsid w:val="00C946AF"/>
    <w:rsid w:val="00C947F7"/>
    <w:rsid w:val="00C94B3E"/>
    <w:rsid w:val="00C94F7E"/>
    <w:rsid w:val="00C95077"/>
    <w:rsid w:val="00C9525E"/>
    <w:rsid w:val="00C95390"/>
    <w:rsid w:val="00C954F9"/>
    <w:rsid w:val="00C9553A"/>
    <w:rsid w:val="00C956E3"/>
    <w:rsid w:val="00C957E5"/>
    <w:rsid w:val="00C958FD"/>
    <w:rsid w:val="00C95961"/>
    <w:rsid w:val="00C95A30"/>
    <w:rsid w:val="00C95FD6"/>
    <w:rsid w:val="00C9693D"/>
    <w:rsid w:val="00C96D3A"/>
    <w:rsid w:val="00C96D64"/>
    <w:rsid w:val="00C9703C"/>
    <w:rsid w:val="00C97108"/>
    <w:rsid w:val="00C97762"/>
    <w:rsid w:val="00C977CD"/>
    <w:rsid w:val="00C97CF3"/>
    <w:rsid w:val="00C97D01"/>
    <w:rsid w:val="00C97E74"/>
    <w:rsid w:val="00CA0015"/>
    <w:rsid w:val="00CA00FC"/>
    <w:rsid w:val="00CA0136"/>
    <w:rsid w:val="00CA0143"/>
    <w:rsid w:val="00CA022A"/>
    <w:rsid w:val="00CA0517"/>
    <w:rsid w:val="00CA0559"/>
    <w:rsid w:val="00CA066C"/>
    <w:rsid w:val="00CA08E7"/>
    <w:rsid w:val="00CA0A14"/>
    <w:rsid w:val="00CA11B5"/>
    <w:rsid w:val="00CA19AB"/>
    <w:rsid w:val="00CA1A9B"/>
    <w:rsid w:val="00CA1B5D"/>
    <w:rsid w:val="00CA1B89"/>
    <w:rsid w:val="00CA1DE0"/>
    <w:rsid w:val="00CA2337"/>
    <w:rsid w:val="00CA238D"/>
    <w:rsid w:val="00CA23D4"/>
    <w:rsid w:val="00CA2678"/>
    <w:rsid w:val="00CA2DF5"/>
    <w:rsid w:val="00CA30E3"/>
    <w:rsid w:val="00CA32A3"/>
    <w:rsid w:val="00CA372A"/>
    <w:rsid w:val="00CA38D7"/>
    <w:rsid w:val="00CA3939"/>
    <w:rsid w:val="00CA39A4"/>
    <w:rsid w:val="00CA3D11"/>
    <w:rsid w:val="00CA3D9C"/>
    <w:rsid w:val="00CA40B2"/>
    <w:rsid w:val="00CA41B4"/>
    <w:rsid w:val="00CA49DF"/>
    <w:rsid w:val="00CA4AEF"/>
    <w:rsid w:val="00CA4CB9"/>
    <w:rsid w:val="00CA4F41"/>
    <w:rsid w:val="00CA516A"/>
    <w:rsid w:val="00CA518E"/>
    <w:rsid w:val="00CA5647"/>
    <w:rsid w:val="00CA5968"/>
    <w:rsid w:val="00CA5B02"/>
    <w:rsid w:val="00CA5E8D"/>
    <w:rsid w:val="00CA5F11"/>
    <w:rsid w:val="00CA61C4"/>
    <w:rsid w:val="00CA6594"/>
    <w:rsid w:val="00CA67CD"/>
    <w:rsid w:val="00CA6857"/>
    <w:rsid w:val="00CA6A29"/>
    <w:rsid w:val="00CA71FF"/>
    <w:rsid w:val="00CA7B78"/>
    <w:rsid w:val="00CA7BB9"/>
    <w:rsid w:val="00CA7CC0"/>
    <w:rsid w:val="00CA7D78"/>
    <w:rsid w:val="00CA7F57"/>
    <w:rsid w:val="00CB0035"/>
    <w:rsid w:val="00CB00CD"/>
    <w:rsid w:val="00CB021C"/>
    <w:rsid w:val="00CB0491"/>
    <w:rsid w:val="00CB08BF"/>
    <w:rsid w:val="00CB095F"/>
    <w:rsid w:val="00CB0A21"/>
    <w:rsid w:val="00CB0FCD"/>
    <w:rsid w:val="00CB16F6"/>
    <w:rsid w:val="00CB19E9"/>
    <w:rsid w:val="00CB1A24"/>
    <w:rsid w:val="00CB1DC5"/>
    <w:rsid w:val="00CB1FEE"/>
    <w:rsid w:val="00CB2144"/>
    <w:rsid w:val="00CB216D"/>
    <w:rsid w:val="00CB218A"/>
    <w:rsid w:val="00CB25B0"/>
    <w:rsid w:val="00CB2726"/>
    <w:rsid w:val="00CB3025"/>
    <w:rsid w:val="00CB3110"/>
    <w:rsid w:val="00CB316C"/>
    <w:rsid w:val="00CB35EC"/>
    <w:rsid w:val="00CB3ED1"/>
    <w:rsid w:val="00CB40B1"/>
    <w:rsid w:val="00CB429D"/>
    <w:rsid w:val="00CB4983"/>
    <w:rsid w:val="00CB4B19"/>
    <w:rsid w:val="00CB4C7B"/>
    <w:rsid w:val="00CB4E85"/>
    <w:rsid w:val="00CB4F75"/>
    <w:rsid w:val="00CB52F2"/>
    <w:rsid w:val="00CB5B92"/>
    <w:rsid w:val="00CB5F0C"/>
    <w:rsid w:val="00CB64FB"/>
    <w:rsid w:val="00CB6597"/>
    <w:rsid w:val="00CB688B"/>
    <w:rsid w:val="00CB695D"/>
    <w:rsid w:val="00CB6BDA"/>
    <w:rsid w:val="00CB6C83"/>
    <w:rsid w:val="00CB7216"/>
    <w:rsid w:val="00CB7219"/>
    <w:rsid w:val="00CB72B5"/>
    <w:rsid w:val="00CB75A6"/>
    <w:rsid w:val="00CB7B43"/>
    <w:rsid w:val="00CB7B56"/>
    <w:rsid w:val="00CB7BD9"/>
    <w:rsid w:val="00CB7D8D"/>
    <w:rsid w:val="00CC0276"/>
    <w:rsid w:val="00CC068C"/>
    <w:rsid w:val="00CC072A"/>
    <w:rsid w:val="00CC08CE"/>
    <w:rsid w:val="00CC09E5"/>
    <w:rsid w:val="00CC0AE2"/>
    <w:rsid w:val="00CC0E1A"/>
    <w:rsid w:val="00CC1809"/>
    <w:rsid w:val="00CC1C36"/>
    <w:rsid w:val="00CC1DE4"/>
    <w:rsid w:val="00CC2200"/>
    <w:rsid w:val="00CC2328"/>
    <w:rsid w:val="00CC2523"/>
    <w:rsid w:val="00CC2984"/>
    <w:rsid w:val="00CC2A27"/>
    <w:rsid w:val="00CC301D"/>
    <w:rsid w:val="00CC33E9"/>
    <w:rsid w:val="00CC35CA"/>
    <w:rsid w:val="00CC3703"/>
    <w:rsid w:val="00CC461A"/>
    <w:rsid w:val="00CC4A71"/>
    <w:rsid w:val="00CC4FB8"/>
    <w:rsid w:val="00CC5203"/>
    <w:rsid w:val="00CC5270"/>
    <w:rsid w:val="00CC5292"/>
    <w:rsid w:val="00CC5AFD"/>
    <w:rsid w:val="00CC5B05"/>
    <w:rsid w:val="00CC678C"/>
    <w:rsid w:val="00CC67C3"/>
    <w:rsid w:val="00CC6BD4"/>
    <w:rsid w:val="00CC72BE"/>
    <w:rsid w:val="00CC76F2"/>
    <w:rsid w:val="00CC7AC9"/>
    <w:rsid w:val="00CC7D8A"/>
    <w:rsid w:val="00CC7F4D"/>
    <w:rsid w:val="00CD0071"/>
    <w:rsid w:val="00CD0349"/>
    <w:rsid w:val="00CD04EB"/>
    <w:rsid w:val="00CD061C"/>
    <w:rsid w:val="00CD06D4"/>
    <w:rsid w:val="00CD0BA7"/>
    <w:rsid w:val="00CD0E3B"/>
    <w:rsid w:val="00CD148F"/>
    <w:rsid w:val="00CD16D7"/>
    <w:rsid w:val="00CD1B22"/>
    <w:rsid w:val="00CD1D5D"/>
    <w:rsid w:val="00CD2189"/>
    <w:rsid w:val="00CD256D"/>
    <w:rsid w:val="00CD2869"/>
    <w:rsid w:val="00CD2950"/>
    <w:rsid w:val="00CD2D26"/>
    <w:rsid w:val="00CD2D9E"/>
    <w:rsid w:val="00CD324C"/>
    <w:rsid w:val="00CD348F"/>
    <w:rsid w:val="00CD35B2"/>
    <w:rsid w:val="00CD37AC"/>
    <w:rsid w:val="00CD38E2"/>
    <w:rsid w:val="00CD3DA9"/>
    <w:rsid w:val="00CD412A"/>
    <w:rsid w:val="00CD46B5"/>
    <w:rsid w:val="00CD4819"/>
    <w:rsid w:val="00CD49FE"/>
    <w:rsid w:val="00CD4ADC"/>
    <w:rsid w:val="00CD4E5C"/>
    <w:rsid w:val="00CD513A"/>
    <w:rsid w:val="00CD59D9"/>
    <w:rsid w:val="00CD5E93"/>
    <w:rsid w:val="00CD60FB"/>
    <w:rsid w:val="00CD64B6"/>
    <w:rsid w:val="00CD663E"/>
    <w:rsid w:val="00CD667E"/>
    <w:rsid w:val="00CD6AE4"/>
    <w:rsid w:val="00CD6E59"/>
    <w:rsid w:val="00CD700D"/>
    <w:rsid w:val="00CD7522"/>
    <w:rsid w:val="00CD78E0"/>
    <w:rsid w:val="00CD7985"/>
    <w:rsid w:val="00CD7D3E"/>
    <w:rsid w:val="00CD7E32"/>
    <w:rsid w:val="00CD7E87"/>
    <w:rsid w:val="00CE06F4"/>
    <w:rsid w:val="00CE0C2C"/>
    <w:rsid w:val="00CE0D0B"/>
    <w:rsid w:val="00CE0E80"/>
    <w:rsid w:val="00CE0FAE"/>
    <w:rsid w:val="00CE0FC7"/>
    <w:rsid w:val="00CE1150"/>
    <w:rsid w:val="00CE1179"/>
    <w:rsid w:val="00CE1459"/>
    <w:rsid w:val="00CE150C"/>
    <w:rsid w:val="00CE1A40"/>
    <w:rsid w:val="00CE21EE"/>
    <w:rsid w:val="00CE2373"/>
    <w:rsid w:val="00CE247E"/>
    <w:rsid w:val="00CE2681"/>
    <w:rsid w:val="00CE26DE"/>
    <w:rsid w:val="00CE26FE"/>
    <w:rsid w:val="00CE2763"/>
    <w:rsid w:val="00CE27D3"/>
    <w:rsid w:val="00CE2B96"/>
    <w:rsid w:val="00CE2CCD"/>
    <w:rsid w:val="00CE2F67"/>
    <w:rsid w:val="00CE380D"/>
    <w:rsid w:val="00CE3D08"/>
    <w:rsid w:val="00CE40EC"/>
    <w:rsid w:val="00CE41DB"/>
    <w:rsid w:val="00CE431D"/>
    <w:rsid w:val="00CE4566"/>
    <w:rsid w:val="00CE49BB"/>
    <w:rsid w:val="00CE5348"/>
    <w:rsid w:val="00CE53B1"/>
    <w:rsid w:val="00CE54CE"/>
    <w:rsid w:val="00CE5EC5"/>
    <w:rsid w:val="00CE5F57"/>
    <w:rsid w:val="00CE6175"/>
    <w:rsid w:val="00CE61DD"/>
    <w:rsid w:val="00CE67C7"/>
    <w:rsid w:val="00CE683F"/>
    <w:rsid w:val="00CE6ADD"/>
    <w:rsid w:val="00CE6E84"/>
    <w:rsid w:val="00CE6F6B"/>
    <w:rsid w:val="00CE73A3"/>
    <w:rsid w:val="00CE76D9"/>
    <w:rsid w:val="00CE7770"/>
    <w:rsid w:val="00CE78C2"/>
    <w:rsid w:val="00CE798B"/>
    <w:rsid w:val="00CE7CDC"/>
    <w:rsid w:val="00CE7F21"/>
    <w:rsid w:val="00CF0005"/>
    <w:rsid w:val="00CF0022"/>
    <w:rsid w:val="00CF070C"/>
    <w:rsid w:val="00CF0AC0"/>
    <w:rsid w:val="00CF0BF0"/>
    <w:rsid w:val="00CF0CDF"/>
    <w:rsid w:val="00CF184C"/>
    <w:rsid w:val="00CF1A75"/>
    <w:rsid w:val="00CF1C0F"/>
    <w:rsid w:val="00CF1E36"/>
    <w:rsid w:val="00CF202E"/>
    <w:rsid w:val="00CF2154"/>
    <w:rsid w:val="00CF2471"/>
    <w:rsid w:val="00CF2505"/>
    <w:rsid w:val="00CF26D8"/>
    <w:rsid w:val="00CF2B42"/>
    <w:rsid w:val="00CF3298"/>
    <w:rsid w:val="00CF35E5"/>
    <w:rsid w:val="00CF37B2"/>
    <w:rsid w:val="00CF3BC9"/>
    <w:rsid w:val="00CF48E9"/>
    <w:rsid w:val="00CF4B80"/>
    <w:rsid w:val="00CF502D"/>
    <w:rsid w:val="00CF5569"/>
    <w:rsid w:val="00CF577B"/>
    <w:rsid w:val="00CF5874"/>
    <w:rsid w:val="00CF5E65"/>
    <w:rsid w:val="00CF5F80"/>
    <w:rsid w:val="00CF5F94"/>
    <w:rsid w:val="00CF62D1"/>
    <w:rsid w:val="00CF6400"/>
    <w:rsid w:val="00CF6576"/>
    <w:rsid w:val="00CF6717"/>
    <w:rsid w:val="00CF6AF5"/>
    <w:rsid w:val="00CF6C60"/>
    <w:rsid w:val="00CF6C69"/>
    <w:rsid w:val="00CF7218"/>
    <w:rsid w:val="00CF7415"/>
    <w:rsid w:val="00CF7819"/>
    <w:rsid w:val="00CF7916"/>
    <w:rsid w:val="00CF7A34"/>
    <w:rsid w:val="00CF7DB0"/>
    <w:rsid w:val="00D0006C"/>
    <w:rsid w:val="00D00206"/>
    <w:rsid w:val="00D00559"/>
    <w:rsid w:val="00D0087F"/>
    <w:rsid w:val="00D00954"/>
    <w:rsid w:val="00D00ACB"/>
    <w:rsid w:val="00D00C24"/>
    <w:rsid w:val="00D00E37"/>
    <w:rsid w:val="00D01133"/>
    <w:rsid w:val="00D011C3"/>
    <w:rsid w:val="00D01352"/>
    <w:rsid w:val="00D01956"/>
    <w:rsid w:val="00D02385"/>
    <w:rsid w:val="00D024D7"/>
    <w:rsid w:val="00D0252A"/>
    <w:rsid w:val="00D02731"/>
    <w:rsid w:val="00D027B7"/>
    <w:rsid w:val="00D027BA"/>
    <w:rsid w:val="00D02B17"/>
    <w:rsid w:val="00D02DAD"/>
    <w:rsid w:val="00D02EDE"/>
    <w:rsid w:val="00D02EE3"/>
    <w:rsid w:val="00D0315C"/>
    <w:rsid w:val="00D0318E"/>
    <w:rsid w:val="00D032C2"/>
    <w:rsid w:val="00D03870"/>
    <w:rsid w:val="00D03F06"/>
    <w:rsid w:val="00D04015"/>
    <w:rsid w:val="00D04336"/>
    <w:rsid w:val="00D04423"/>
    <w:rsid w:val="00D0463D"/>
    <w:rsid w:val="00D04647"/>
    <w:rsid w:val="00D04C35"/>
    <w:rsid w:val="00D04D85"/>
    <w:rsid w:val="00D05125"/>
    <w:rsid w:val="00D05277"/>
    <w:rsid w:val="00D0535E"/>
    <w:rsid w:val="00D05713"/>
    <w:rsid w:val="00D0590A"/>
    <w:rsid w:val="00D05A19"/>
    <w:rsid w:val="00D05C34"/>
    <w:rsid w:val="00D0608E"/>
    <w:rsid w:val="00D06186"/>
    <w:rsid w:val="00D06374"/>
    <w:rsid w:val="00D066D7"/>
    <w:rsid w:val="00D06A74"/>
    <w:rsid w:val="00D06AA5"/>
    <w:rsid w:val="00D07521"/>
    <w:rsid w:val="00D075DA"/>
    <w:rsid w:val="00D07A4A"/>
    <w:rsid w:val="00D07BC7"/>
    <w:rsid w:val="00D07D93"/>
    <w:rsid w:val="00D10523"/>
    <w:rsid w:val="00D106BB"/>
    <w:rsid w:val="00D1078D"/>
    <w:rsid w:val="00D108B8"/>
    <w:rsid w:val="00D108BD"/>
    <w:rsid w:val="00D10A0E"/>
    <w:rsid w:val="00D10F0C"/>
    <w:rsid w:val="00D1111F"/>
    <w:rsid w:val="00D112FC"/>
    <w:rsid w:val="00D1186C"/>
    <w:rsid w:val="00D11884"/>
    <w:rsid w:val="00D11D4A"/>
    <w:rsid w:val="00D11D60"/>
    <w:rsid w:val="00D12330"/>
    <w:rsid w:val="00D129CD"/>
    <w:rsid w:val="00D13317"/>
    <w:rsid w:val="00D133B7"/>
    <w:rsid w:val="00D136DA"/>
    <w:rsid w:val="00D1378D"/>
    <w:rsid w:val="00D13884"/>
    <w:rsid w:val="00D138A9"/>
    <w:rsid w:val="00D13B68"/>
    <w:rsid w:val="00D13F8F"/>
    <w:rsid w:val="00D14071"/>
    <w:rsid w:val="00D141A9"/>
    <w:rsid w:val="00D1459B"/>
    <w:rsid w:val="00D1460E"/>
    <w:rsid w:val="00D14783"/>
    <w:rsid w:val="00D1478C"/>
    <w:rsid w:val="00D14CBC"/>
    <w:rsid w:val="00D14F17"/>
    <w:rsid w:val="00D152FB"/>
    <w:rsid w:val="00D153AB"/>
    <w:rsid w:val="00D15977"/>
    <w:rsid w:val="00D15FD4"/>
    <w:rsid w:val="00D1659B"/>
    <w:rsid w:val="00D1693E"/>
    <w:rsid w:val="00D16B84"/>
    <w:rsid w:val="00D16F6D"/>
    <w:rsid w:val="00D1713B"/>
    <w:rsid w:val="00D172B8"/>
    <w:rsid w:val="00D1741A"/>
    <w:rsid w:val="00D17613"/>
    <w:rsid w:val="00D177E3"/>
    <w:rsid w:val="00D17DB6"/>
    <w:rsid w:val="00D202AD"/>
    <w:rsid w:val="00D203A4"/>
    <w:rsid w:val="00D203A6"/>
    <w:rsid w:val="00D206C6"/>
    <w:rsid w:val="00D2075B"/>
    <w:rsid w:val="00D2079A"/>
    <w:rsid w:val="00D20C36"/>
    <w:rsid w:val="00D20ECD"/>
    <w:rsid w:val="00D218DF"/>
    <w:rsid w:val="00D21AFA"/>
    <w:rsid w:val="00D21B0B"/>
    <w:rsid w:val="00D21C89"/>
    <w:rsid w:val="00D21C91"/>
    <w:rsid w:val="00D21DC5"/>
    <w:rsid w:val="00D22280"/>
    <w:rsid w:val="00D22434"/>
    <w:rsid w:val="00D22595"/>
    <w:rsid w:val="00D22705"/>
    <w:rsid w:val="00D22A60"/>
    <w:rsid w:val="00D22B5E"/>
    <w:rsid w:val="00D22D52"/>
    <w:rsid w:val="00D231BA"/>
    <w:rsid w:val="00D237A5"/>
    <w:rsid w:val="00D23849"/>
    <w:rsid w:val="00D238B9"/>
    <w:rsid w:val="00D23992"/>
    <w:rsid w:val="00D241E0"/>
    <w:rsid w:val="00D24398"/>
    <w:rsid w:val="00D244BB"/>
    <w:rsid w:val="00D245C2"/>
    <w:rsid w:val="00D248E5"/>
    <w:rsid w:val="00D249C8"/>
    <w:rsid w:val="00D24B05"/>
    <w:rsid w:val="00D24B5D"/>
    <w:rsid w:val="00D24BAF"/>
    <w:rsid w:val="00D24DF4"/>
    <w:rsid w:val="00D24ECC"/>
    <w:rsid w:val="00D24F6E"/>
    <w:rsid w:val="00D25128"/>
    <w:rsid w:val="00D2521B"/>
    <w:rsid w:val="00D25290"/>
    <w:rsid w:val="00D25359"/>
    <w:rsid w:val="00D253D7"/>
    <w:rsid w:val="00D2545B"/>
    <w:rsid w:val="00D25636"/>
    <w:rsid w:val="00D25680"/>
    <w:rsid w:val="00D257CF"/>
    <w:rsid w:val="00D25DF8"/>
    <w:rsid w:val="00D262CB"/>
    <w:rsid w:val="00D26362"/>
    <w:rsid w:val="00D26573"/>
    <w:rsid w:val="00D26732"/>
    <w:rsid w:val="00D26785"/>
    <w:rsid w:val="00D26899"/>
    <w:rsid w:val="00D26DA8"/>
    <w:rsid w:val="00D27525"/>
    <w:rsid w:val="00D276C4"/>
    <w:rsid w:val="00D27801"/>
    <w:rsid w:val="00D27B92"/>
    <w:rsid w:val="00D3045F"/>
    <w:rsid w:val="00D30662"/>
    <w:rsid w:val="00D3069F"/>
    <w:rsid w:val="00D3081E"/>
    <w:rsid w:val="00D3088C"/>
    <w:rsid w:val="00D30B2C"/>
    <w:rsid w:val="00D30E0A"/>
    <w:rsid w:val="00D30E42"/>
    <w:rsid w:val="00D31503"/>
    <w:rsid w:val="00D3181B"/>
    <w:rsid w:val="00D31942"/>
    <w:rsid w:val="00D319FF"/>
    <w:rsid w:val="00D31B51"/>
    <w:rsid w:val="00D31CF7"/>
    <w:rsid w:val="00D31D3A"/>
    <w:rsid w:val="00D3204D"/>
    <w:rsid w:val="00D32218"/>
    <w:rsid w:val="00D32269"/>
    <w:rsid w:val="00D3321C"/>
    <w:rsid w:val="00D33AE4"/>
    <w:rsid w:val="00D33CB9"/>
    <w:rsid w:val="00D33EFB"/>
    <w:rsid w:val="00D34282"/>
    <w:rsid w:val="00D3434C"/>
    <w:rsid w:val="00D34C9A"/>
    <w:rsid w:val="00D34CC6"/>
    <w:rsid w:val="00D34EE4"/>
    <w:rsid w:val="00D34F22"/>
    <w:rsid w:val="00D34F6D"/>
    <w:rsid w:val="00D35100"/>
    <w:rsid w:val="00D3530E"/>
    <w:rsid w:val="00D35522"/>
    <w:rsid w:val="00D357D2"/>
    <w:rsid w:val="00D35BA1"/>
    <w:rsid w:val="00D35C90"/>
    <w:rsid w:val="00D35D69"/>
    <w:rsid w:val="00D35E5A"/>
    <w:rsid w:val="00D371AE"/>
    <w:rsid w:val="00D37456"/>
    <w:rsid w:val="00D37B5D"/>
    <w:rsid w:val="00D37CA1"/>
    <w:rsid w:val="00D37EA6"/>
    <w:rsid w:val="00D40631"/>
    <w:rsid w:val="00D40858"/>
    <w:rsid w:val="00D40C5A"/>
    <w:rsid w:val="00D40E6D"/>
    <w:rsid w:val="00D41138"/>
    <w:rsid w:val="00D411D0"/>
    <w:rsid w:val="00D412B5"/>
    <w:rsid w:val="00D412B9"/>
    <w:rsid w:val="00D412D5"/>
    <w:rsid w:val="00D41BA9"/>
    <w:rsid w:val="00D41DFA"/>
    <w:rsid w:val="00D41E3D"/>
    <w:rsid w:val="00D41F62"/>
    <w:rsid w:val="00D426B2"/>
    <w:rsid w:val="00D426FE"/>
    <w:rsid w:val="00D42701"/>
    <w:rsid w:val="00D42A0D"/>
    <w:rsid w:val="00D42E1F"/>
    <w:rsid w:val="00D42E84"/>
    <w:rsid w:val="00D42E90"/>
    <w:rsid w:val="00D43136"/>
    <w:rsid w:val="00D43565"/>
    <w:rsid w:val="00D435C6"/>
    <w:rsid w:val="00D437AC"/>
    <w:rsid w:val="00D43AA4"/>
    <w:rsid w:val="00D43D2A"/>
    <w:rsid w:val="00D44314"/>
    <w:rsid w:val="00D443DB"/>
    <w:rsid w:val="00D446DC"/>
    <w:rsid w:val="00D44DD7"/>
    <w:rsid w:val="00D44E52"/>
    <w:rsid w:val="00D44E57"/>
    <w:rsid w:val="00D44F0E"/>
    <w:rsid w:val="00D45383"/>
    <w:rsid w:val="00D458EC"/>
    <w:rsid w:val="00D461CE"/>
    <w:rsid w:val="00D464B4"/>
    <w:rsid w:val="00D464CC"/>
    <w:rsid w:val="00D46728"/>
    <w:rsid w:val="00D46CD1"/>
    <w:rsid w:val="00D47424"/>
    <w:rsid w:val="00D474DF"/>
    <w:rsid w:val="00D474E9"/>
    <w:rsid w:val="00D4768A"/>
    <w:rsid w:val="00D476ED"/>
    <w:rsid w:val="00D47981"/>
    <w:rsid w:val="00D47B59"/>
    <w:rsid w:val="00D47CB6"/>
    <w:rsid w:val="00D50060"/>
    <w:rsid w:val="00D5025B"/>
    <w:rsid w:val="00D50592"/>
    <w:rsid w:val="00D506F9"/>
    <w:rsid w:val="00D5078D"/>
    <w:rsid w:val="00D50E24"/>
    <w:rsid w:val="00D51137"/>
    <w:rsid w:val="00D51230"/>
    <w:rsid w:val="00D5137B"/>
    <w:rsid w:val="00D51EA1"/>
    <w:rsid w:val="00D51EE5"/>
    <w:rsid w:val="00D52373"/>
    <w:rsid w:val="00D5268E"/>
    <w:rsid w:val="00D5270C"/>
    <w:rsid w:val="00D528F5"/>
    <w:rsid w:val="00D532D4"/>
    <w:rsid w:val="00D53472"/>
    <w:rsid w:val="00D53C11"/>
    <w:rsid w:val="00D53E8E"/>
    <w:rsid w:val="00D5415A"/>
    <w:rsid w:val="00D541C4"/>
    <w:rsid w:val="00D54548"/>
    <w:rsid w:val="00D545F7"/>
    <w:rsid w:val="00D54634"/>
    <w:rsid w:val="00D54BF0"/>
    <w:rsid w:val="00D54EC3"/>
    <w:rsid w:val="00D552FA"/>
    <w:rsid w:val="00D5539C"/>
    <w:rsid w:val="00D55A8F"/>
    <w:rsid w:val="00D55B88"/>
    <w:rsid w:val="00D55DDA"/>
    <w:rsid w:val="00D55E45"/>
    <w:rsid w:val="00D5613B"/>
    <w:rsid w:val="00D564EA"/>
    <w:rsid w:val="00D565DE"/>
    <w:rsid w:val="00D5662C"/>
    <w:rsid w:val="00D5699A"/>
    <w:rsid w:val="00D56CAD"/>
    <w:rsid w:val="00D570FD"/>
    <w:rsid w:val="00D571AC"/>
    <w:rsid w:val="00D57242"/>
    <w:rsid w:val="00D572F2"/>
    <w:rsid w:val="00D5746F"/>
    <w:rsid w:val="00D575F5"/>
    <w:rsid w:val="00D578ED"/>
    <w:rsid w:val="00D60185"/>
    <w:rsid w:val="00D6094B"/>
    <w:rsid w:val="00D60B4A"/>
    <w:rsid w:val="00D60B75"/>
    <w:rsid w:val="00D61178"/>
    <w:rsid w:val="00D61555"/>
    <w:rsid w:val="00D61663"/>
    <w:rsid w:val="00D616B7"/>
    <w:rsid w:val="00D61AA8"/>
    <w:rsid w:val="00D624C2"/>
    <w:rsid w:val="00D62B38"/>
    <w:rsid w:val="00D62CE6"/>
    <w:rsid w:val="00D6312E"/>
    <w:rsid w:val="00D631CB"/>
    <w:rsid w:val="00D63275"/>
    <w:rsid w:val="00D634EB"/>
    <w:rsid w:val="00D6365F"/>
    <w:rsid w:val="00D63ADB"/>
    <w:rsid w:val="00D63CEC"/>
    <w:rsid w:val="00D642B3"/>
    <w:rsid w:val="00D64344"/>
    <w:rsid w:val="00D64F64"/>
    <w:rsid w:val="00D65BC1"/>
    <w:rsid w:val="00D65D1E"/>
    <w:rsid w:val="00D663E4"/>
    <w:rsid w:val="00D6644C"/>
    <w:rsid w:val="00D664C2"/>
    <w:rsid w:val="00D665D6"/>
    <w:rsid w:val="00D66738"/>
    <w:rsid w:val="00D66D1E"/>
    <w:rsid w:val="00D6720B"/>
    <w:rsid w:val="00D6731A"/>
    <w:rsid w:val="00D67322"/>
    <w:rsid w:val="00D6762E"/>
    <w:rsid w:val="00D67734"/>
    <w:rsid w:val="00D67795"/>
    <w:rsid w:val="00D67803"/>
    <w:rsid w:val="00D6782D"/>
    <w:rsid w:val="00D6790C"/>
    <w:rsid w:val="00D70A44"/>
    <w:rsid w:val="00D70DE2"/>
    <w:rsid w:val="00D71584"/>
    <w:rsid w:val="00D716DC"/>
    <w:rsid w:val="00D71857"/>
    <w:rsid w:val="00D71AD2"/>
    <w:rsid w:val="00D72049"/>
    <w:rsid w:val="00D7244E"/>
    <w:rsid w:val="00D725AC"/>
    <w:rsid w:val="00D7276E"/>
    <w:rsid w:val="00D72839"/>
    <w:rsid w:val="00D72C42"/>
    <w:rsid w:val="00D72DF5"/>
    <w:rsid w:val="00D73094"/>
    <w:rsid w:val="00D731D4"/>
    <w:rsid w:val="00D734F2"/>
    <w:rsid w:val="00D73699"/>
    <w:rsid w:val="00D73D9C"/>
    <w:rsid w:val="00D73D9F"/>
    <w:rsid w:val="00D7405D"/>
    <w:rsid w:val="00D740AE"/>
    <w:rsid w:val="00D74373"/>
    <w:rsid w:val="00D743E3"/>
    <w:rsid w:val="00D7494C"/>
    <w:rsid w:val="00D750FC"/>
    <w:rsid w:val="00D75876"/>
    <w:rsid w:val="00D758B9"/>
    <w:rsid w:val="00D75AC8"/>
    <w:rsid w:val="00D76886"/>
    <w:rsid w:val="00D769B0"/>
    <w:rsid w:val="00D76D23"/>
    <w:rsid w:val="00D770B5"/>
    <w:rsid w:val="00D772A9"/>
    <w:rsid w:val="00D77484"/>
    <w:rsid w:val="00D776F8"/>
    <w:rsid w:val="00D77996"/>
    <w:rsid w:val="00D77A21"/>
    <w:rsid w:val="00D77F9F"/>
    <w:rsid w:val="00D80013"/>
    <w:rsid w:val="00D800A5"/>
    <w:rsid w:val="00D80379"/>
    <w:rsid w:val="00D803FD"/>
    <w:rsid w:val="00D804CC"/>
    <w:rsid w:val="00D806A1"/>
    <w:rsid w:val="00D806FC"/>
    <w:rsid w:val="00D807E0"/>
    <w:rsid w:val="00D809C4"/>
    <w:rsid w:val="00D80A05"/>
    <w:rsid w:val="00D80AFD"/>
    <w:rsid w:val="00D81103"/>
    <w:rsid w:val="00D812AB"/>
    <w:rsid w:val="00D814CC"/>
    <w:rsid w:val="00D81507"/>
    <w:rsid w:val="00D816F0"/>
    <w:rsid w:val="00D81999"/>
    <w:rsid w:val="00D81A5B"/>
    <w:rsid w:val="00D81ABF"/>
    <w:rsid w:val="00D81E8F"/>
    <w:rsid w:val="00D8212B"/>
    <w:rsid w:val="00D821BE"/>
    <w:rsid w:val="00D8236C"/>
    <w:rsid w:val="00D826DE"/>
    <w:rsid w:val="00D82721"/>
    <w:rsid w:val="00D829AD"/>
    <w:rsid w:val="00D829E4"/>
    <w:rsid w:val="00D82A35"/>
    <w:rsid w:val="00D82C17"/>
    <w:rsid w:val="00D82CC8"/>
    <w:rsid w:val="00D82DE8"/>
    <w:rsid w:val="00D82E23"/>
    <w:rsid w:val="00D83D8A"/>
    <w:rsid w:val="00D843F8"/>
    <w:rsid w:val="00D844BB"/>
    <w:rsid w:val="00D845CF"/>
    <w:rsid w:val="00D846A4"/>
    <w:rsid w:val="00D84DE7"/>
    <w:rsid w:val="00D84FE4"/>
    <w:rsid w:val="00D85334"/>
    <w:rsid w:val="00D853A3"/>
    <w:rsid w:val="00D853D5"/>
    <w:rsid w:val="00D853E6"/>
    <w:rsid w:val="00D85B29"/>
    <w:rsid w:val="00D85BA6"/>
    <w:rsid w:val="00D85F66"/>
    <w:rsid w:val="00D86087"/>
    <w:rsid w:val="00D860D8"/>
    <w:rsid w:val="00D865F1"/>
    <w:rsid w:val="00D86D67"/>
    <w:rsid w:val="00D86F5B"/>
    <w:rsid w:val="00D873D4"/>
    <w:rsid w:val="00D87565"/>
    <w:rsid w:val="00D875BE"/>
    <w:rsid w:val="00D8769E"/>
    <w:rsid w:val="00D9015A"/>
    <w:rsid w:val="00D901A5"/>
    <w:rsid w:val="00D90755"/>
    <w:rsid w:val="00D9083D"/>
    <w:rsid w:val="00D90C59"/>
    <w:rsid w:val="00D90E8A"/>
    <w:rsid w:val="00D918D1"/>
    <w:rsid w:val="00D91A80"/>
    <w:rsid w:val="00D91D95"/>
    <w:rsid w:val="00D91DF5"/>
    <w:rsid w:val="00D920BB"/>
    <w:rsid w:val="00D921B0"/>
    <w:rsid w:val="00D922DF"/>
    <w:rsid w:val="00D9270C"/>
    <w:rsid w:val="00D92922"/>
    <w:rsid w:val="00D929B9"/>
    <w:rsid w:val="00D92C54"/>
    <w:rsid w:val="00D92F8D"/>
    <w:rsid w:val="00D93055"/>
    <w:rsid w:val="00D934E7"/>
    <w:rsid w:val="00D93A35"/>
    <w:rsid w:val="00D94630"/>
    <w:rsid w:val="00D94747"/>
    <w:rsid w:val="00D947F2"/>
    <w:rsid w:val="00D95828"/>
    <w:rsid w:val="00D959A7"/>
    <w:rsid w:val="00D95D9B"/>
    <w:rsid w:val="00D95E60"/>
    <w:rsid w:val="00D9618A"/>
    <w:rsid w:val="00D961A3"/>
    <w:rsid w:val="00D96266"/>
    <w:rsid w:val="00D96505"/>
    <w:rsid w:val="00D96846"/>
    <w:rsid w:val="00D969F8"/>
    <w:rsid w:val="00D96D57"/>
    <w:rsid w:val="00D96E64"/>
    <w:rsid w:val="00D970C9"/>
    <w:rsid w:val="00D972AB"/>
    <w:rsid w:val="00D97668"/>
    <w:rsid w:val="00D97CC2"/>
    <w:rsid w:val="00D97DDF"/>
    <w:rsid w:val="00DA01F5"/>
    <w:rsid w:val="00DA0284"/>
    <w:rsid w:val="00DA02E7"/>
    <w:rsid w:val="00DA060E"/>
    <w:rsid w:val="00DA0621"/>
    <w:rsid w:val="00DA10C4"/>
    <w:rsid w:val="00DA1599"/>
    <w:rsid w:val="00DA2C5F"/>
    <w:rsid w:val="00DA3230"/>
    <w:rsid w:val="00DA38B7"/>
    <w:rsid w:val="00DA3A1C"/>
    <w:rsid w:val="00DA3E07"/>
    <w:rsid w:val="00DA4220"/>
    <w:rsid w:val="00DA4479"/>
    <w:rsid w:val="00DA45E0"/>
    <w:rsid w:val="00DA4741"/>
    <w:rsid w:val="00DA4A3F"/>
    <w:rsid w:val="00DA4B36"/>
    <w:rsid w:val="00DA4D45"/>
    <w:rsid w:val="00DA4F21"/>
    <w:rsid w:val="00DA514A"/>
    <w:rsid w:val="00DA5150"/>
    <w:rsid w:val="00DA5435"/>
    <w:rsid w:val="00DA5ABD"/>
    <w:rsid w:val="00DA5C53"/>
    <w:rsid w:val="00DA5E14"/>
    <w:rsid w:val="00DA5F83"/>
    <w:rsid w:val="00DA6375"/>
    <w:rsid w:val="00DA66C5"/>
    <w:rsid w:val="00DA6B05"/>
    <w:rsid w:val="00DA6BF8"/>
    <w:rsid w:val="00DA6D8B"/>
    <w:rsid w:val="00DA7102"/>
    <w:rsid w:val="00DA714A"/>
    <w:rsid w:val="00DA726D"/>
    <w:rsid w:val="00DA72CD"/>
    <w:rsid w:val="00DA75CA"/>
    <w:rsid w:val="00DA7801"/>
    <w:rsid w:val="00DA78E1"/>
    <w:rsid w:val="00DA79C7"/>
    <w:rsid w:val="00DA7A09"/>
    <w:rsid w:val="00DA7E50"/>
    <w:rsid w:val="00DA7F7F"/>
    <w:rsid w:val="00DB0118"/>
    <w:rsid w:val="00DB0353"/>
    <w:rsid w:val="00DB079C"/>
    <w:rsid w:val="00DB0827"/>
    <w:rsid w:val="00DB0878"/>
    <w:rsid w:val="00DB0BE4"/>
    <w:rsid w:val="00DB0CFB"/>
    <w:rsid w:val="00DB0D93"/>
    <w:rsid w:val="00DB1146"/>
    <w:rsid w:val="00DB1431"/>
    <w:rsid w:val="00DB14FB"/>
    <w:rsid w:val="00DB1664"/>
    <w:rsid w:val="00DB1B3F"/>
    <w:rsid w:val="00DB1EFA"/>
    <w:rsid w:val="00DB2517"/>
    <w:rsid w:val="00DB294D"/>
    <w:rsid w:val="00DB2C42"/>
    <w:rsid w:val="00DB3743"/>
    <w:rsid w:val="00DB3871"/>
    <w:rsid w:val="00DB389B"/>
    <w:rsid w:val="00DB3B6D"/>
    <w:rsid w:val="00DB3DA8"/>
    <w:rsid w:val="00DB402C"/>
    <w:rsid w:val="00DB4C23"/>
    <w:rsid w:val="00DB4D12"/>
    <w:rsid w:val="00DB4EE3"/>
    <w:rsid w:val="00DB4F2F"/>
    <w:rsid w:val="00DB4F7E"/>
    <w:rsid w:val="00DB5626"/>
    <w:rsid w:val="00DB5754"/>
    <w:rsid w:val="00DB5E69"/>
    <w:rsid w:val="00DB5FBD"/>
    <w:rsid w:val="00DB5FDD"/>
    <w:rsid w:val="00DB60FD"/>
    <w:rsid w:val="00DB63E9"/>
    <w:rsid w:val="00DB647B"/>
    <w:rsid w:val="00DB658F"/>
    <w:rsid w:val="00DB6678"/>
    <w:rsid w:val="00DB6942"/>
    <w:rsid w:val="00DB6A0C"/>
    <w:rsid w:val="00DB6A1C"/>
    <w:rsid w:val="00DB6A5F"/>
    <w:rsid w:val="00DB6DEA"/>
    <w:rsid w:val="00DB7469"/>
    <w:rsid w:val="00DB7607"/>
    <w:rsid w:val="00DB79E4"/>
    <w:rsid w:val="00DB7CED"/>
    <w:rsid w:val="00DB7F9E"/>
    <w:rsid w:val="00DC0567"/>
    <w:rsid w:val="00DC082C"/>
    <w:rsid w:val="00DC0DA6"/>
    <w:rsid w:val="00DC0FC5"/>
    <w:rsid w:val="00DC1026"/>
    <w:rsid w:val="00DC11F9"/>
    <w:rsid w:val="00DC15A0"/>
    <w:rsid w:val="00DC1F25"/>
    <w:rsid w:val="00DC23B3"/>
    <w:rsid w:val="00DC2486"/>
    <w:rsid w:val="00DC3076"/>
    <w:rsid w:val="00DC3733"/>
    <w:rsid w:val="00DC39AC"/>
    <w:rsid w:val="00DC446C"/>
    <w:rsid w:val="00DC459F"/>
    <w:rsid w:val="00DC4682"/>
    <w:rsid w:val="00DC46AF"/>
    <w:rsid w:val="00DC48CC"/>
    <w:rsid w:val="00DC4BFD"/>
    <w:rsid w:val="00DC4C97"/>
    <w:rsid w:val="00DC532B"/>
    <w:rsid w:val="00DC534B"/>
    <w:rsid w:val="00DC5418"/>
    <w:rsid w:val="00DC5596"/>
    <w:rsid w:val="00DC57D9"/>
    <w:rsid w:val="00DC59FA"/>
    <w:rsid w:val="00DC5DF9"/>
    <w:rsid w:val="00DC64BC"/>
    <w:rsid w:val="00DC77D1"/>
    <w:rsid w:val="00DC796F"/>
    <w:rsid w:val="00DC7C10"/>
    <w:rsid w:val="00DC7C71"/>
    <w:rsid w:val="00DD0030"/>
    <w:rsid w:val="00DD017E"/>
    <w:rsid w:val="00DD0253"/>
    <w:rsid w:val="00DD057D"/>
    <w:rsid w:val="00DD07DB"/>
    <w:rsid w:val="00DD08FD"/>
    <w:rsid w:val="00DD0C7B"/>
    <w:rsid w:val="00DD119C"/>
    <w:rsid w:val="00DD15C6"/>
    <w:rsid w:val="00DD180F"/>
    <w:rsid w:val="00DD198D"/>
    <w:rsid w:val="00DD1DD1"/>
    <w:rsid w:val="00DD1FB1"/>
    <w:rsid w:val="00DD1FE5"/>
    <w:rsid w:val="00DD20D5"/>
    <w:rsid w:val="00DD26BC"/>
    <w:rsid w:val="00DD272A"/>
    <w:rsid w:val="00DD2C8A"/>
    <w:rsid w:val="00DD2CC2"/>
    <w:rsid w:val="00DD2F7B"/>
    <w:rsid w:val="00DD33E1"/>
    <w:rsid w:val="00DD3421"/>
    <w:rsid w:val="00DD352C"/>
    <w:rsid w:val="00DD378A"/>
    <w:rsid w:val="00DD3BB3"/>
    <w:rsid w:val="00DD3C3D"/>
    <w:rsid w:val="00DD3EC7"/>
    <w:rsid w:val="00DD4598"/>
    <w:rsid w:val="00DD45A7"/>
    <w:rsid w:val="00DD4678"/>
    <w:rsid w:val="00DD476E"/>
    <w:rsid w:val="00DD4A41"/>
    <w:rsid w:val="00DD4D40"/>
    <w:rsid w:val="00DD4DF3"/>
    <w:rsid w:val="00DD545E"/>
    <w:rsid w:val="00DD5BD7"/>
    <w:rsid w:val="00DD5D2B"/>
    <w:rsid w:val="00DD6BFB"/>
    <w:rsid w:val="00DD6C32"/>
    <w:rsid w:val="00DD6FC2"/>
    <w:rsid w:val="00DD714A"/>
    <w:rsid w:val="00DD72B8"/>
    <w:rsid w:val="00DD768C"/>
    <w:rsid w:val="00DD76F7"/>
    <w:rsid w:val="00DE00FA"/>
    <w:rsid w:val="00DE0552"/>
    <w:rsid w:val="00DE06B3"/>
    <w:rsid w:val="00DE06DE"/>
    <w:rsid w:val="00DE0787"/>
    <w:rsid w:val="00DE0C20"/>
    <w:rsid w:val="00DE0D04"/>
    <w:rsid w:val="00DE0E8C"/>
    <w:rsid w:val="00DE1E4B"/>
    <w:rsid w:val="00DE2546"/>
    <w:rsid w:val="00DE2622"/>
    <w:rsid w:val="00DE2669"/>
    <w:rsid w:val="00DE267E"/>
    <w:rsid w:val="00DE2740"/>
    <w:rsid w:val="00DE27D6"/>
    <w:rsid w:val="00DE2887"/>
    <w:rsid w:val="00DE2F0C"/>
    <w:rsid w:val="00DE2FEB"/>
    <w:rsid w:val="00DE347D"/>
    <w:rsid w:val="00DE424E"/>
    <w:rsid w:val="00DE45C5"/>
    <w:rsid w:val="00DE517D"/>
    <w:rsid w:val="00DE54BD"/>
    <w:rsid w:val="00DE5792"/>
    <w:rsid w:val="00DE62C9"/>
    <w:rsid w:val="00DE6666"/>
    <w:rsid w:val="00DE668A"/>
    <w:rsid w:val="00DE75CD"/>
    <w:rsid w:val="00DE7710"/>
    <w:rsid w:val="00DE7712"/>
    <w:rsid w:val="00DE77D2"/>
    <w:rsid w:val="00DF031D"/>
    <w:rsid w:val="00DF0333"/>
    <w:rsid w:val="00DF037C"/>
    <w:rsid w:val="00DF0404"/>
    <w:rsid w:val="00DF05AF"/>
    <w:rsid w:val="00DF08E5"/>
    <w:rsid w:val="00DF0967"/>
    <w:rsid w:val="00DF0B7E"/>
    <w:rsid w:val="00DF0CA0"/>
    <w:rsid w:val="00DF10D2"/>
    <w:rsid w:val="00DF15FF"/>
    <w:rsid w:val="00DF1760"/>
    <w:rsid w:val="00DF1773"/>
    <w:rsid w:val="00DF1A92"/>
    <w:rsid w:val="00DF1D37"/>
    <w:rsid w:val="00DF24F5"/>
    <w:rsid w:val="00DF2B86"/>
    <w:rsid w:val="00DF2BE3"/>
    <w:rsid w:val="00DF2DB6"/>
    <w:rsid w:val="00DF2DE7"/>
    <w:rsid w:val="00DF2E52"/>
    <w:rsid w:val="00DF3806"/>
    <w:rsid w:val="00DF3CD7"/>
    <w:rsid w:val="00DF3E62"/>
    <w:rsid w:val="00DF41B8"/>
    <w:rsid w:val="00DF4210"/>
    <w:rsid w:val="00DF47CE"/>
    <w:rsid w:val="00DF49CC"/>
    <w:rsid w:val="00DF49E4"/>
    <w:rsid w:val="00DF49E8"/>
    <w:rsid w:val="00DF4C4B"/>
    <w:rsid w:val="00DF4D2F"/>
    <w:rsid w:val="00DF5403"/>
    <w:rsid w:val="00DF5C3D"/>
    <w:rsid w:val="00DF5C95"/>
    <w:rsid w:val="00DF5D1D"/>
    <w:rsid w:val="00DF632B"/>
    <w:rsid w:val="00DF6548"/>
    <w:rsid w:val="00DF658E"/>
    <w:rsid w:val="00DF67AD"/>
    <w:rsid w:val="00DF69D2"/>
    <w:rsid w:val="00DF6C51"/>
    <w:rsid w:val="00DF744E"/>
    <w:rsid w:val="00DF7454"/>
    <w:rsid w:val="00DF74A4"/>
    <w:rsid w:val="00DF75B0"/>
    <w:rsid w:val="00DF75D3"/>
    <w:rsid w:val="00DF7CD5"/>
    <w:rsid w:val="00DF7DDC"/>
    <w:rsid w:val="00DF7F54"/>
    <w:rsid w:val="00E00DAB"/>
    <w:rsid w:val="00E00E1A"/>
    <w:rsid w:val="00E01079"/>
    <w:rsid w:val="00E013DD"/>
    <w:rsid w:val="00E01485"/>
    <w:rsid w:val="00E01548"/>
    <w:rsid w:val="00E016B9"/>
    <w:rsid w:val="00E01A66"/>
    <w:rsid w:val="00E01AE0"/>
    <w:rsid w:val="00E01BCC"/>
    <w:rsid w:val="00E01C95"/>
    <w:rsid w:val="00E025E3"/>
    <w:rsid w:val="00E028DF"/>
    <w:rsid w:val="00E0293D"/>
    <w:rsid w:val="00E02A0B"/>
    <w:rsid w:val="00E02FDB"/>
    <w:rsid w:val="00E0335B"/>
    <w:rsid w:val="00E0336E"/>
    <w:rsid w:val="00E033DC"/>
    <w:rsid w:val="00E0348E"/>
    <w:rsid w:val="00E0351F"/>
    <w:rsid w:val="00E03DA1"/>
    <w:rsid w:val="00E03FDA"/>
    <w:rsid w:val="00E0400F"/>
    <w:rsid w:val="00E0434C"/>
    <w:rsid w:val="00E0499F"/>
    <w:rsid w:val="00E051DB"/>
    <w:rsid w:val="00E052FC"/>
    <w:rsid w:val="00E05D8C"/>
    <w:rsid w:val="00E05DE1"/>
    <w:rsid w:val="00E06418"/>
    <w:rsid w:val="00E064A0"/>
    <w:rsid w:val="00E0682E"/>
    <w:rsid w:val="00E0699E"/>
    <w:rsid w:val="00E069BA"/>
    <w:rsid w:val="00E06E07"/>
    <w:rsid w:val="00E075AF"/>
    <w:rsid w:val="00E078C9"/>
    <w:rsid w:val="00E07D11"/>
    <w:rsid w:val="00E100BD"/>
    <w:rsid w:val="00E10346"/>
    <w:rsid w:val="00E10759"/>
    <w:rsid w:val="00E109C8"/>
    <w:rsid w:val="00E109F6"/>
    <w:rsid w:val="00E10BDA"/>
    <w:rsid w:val="00E10D5D"/>
    <w:rsid w:val="00E10DC9"/>
    <w:rsid w:val="00E11305"/>
    <w:rsid w:val="00E11855"/>
    <w:rsid w:val="00E119AC"/>
    <w:rsid w:val="00E11BCC"/>
    <w:rsid w:val="00E12661"/>
    <w:rsid w:val="00E127D3"/>
    <w:rsid w:val="00E127F4"/>
    <w:rsid w:val="00E128C6"/>
    <w:rsid w:val="00E128F9"/>
    <w:rsid w:val="00E12CDF"/>
    <w:rsid w:val="00E131FE"/>
    <w:rsid w:val="00E13424"/>
    <w:rsid w:val="00E13567"/>
    <w:rsid w:val="00E136C4"/>
    <w:rsid w:val="00E13A6D"/>
    <w:rsid w:val="00E14233"/>
    <w:rsid w:val="00E143D5"/>
    <w:rsid w:val="00E1474B"/>
    <w:rsid w:val="00E14D9D"/>
    <w:rsid w:val="00E14E89"/>
    <w:rsid w:val="00E14EEA"/>
    <w:rsid w:val="00E1519C"/>
    <w:rsid w:val="00E152A5"/>
    <w:rsid w:val="00E1536D"/>
    <w:rsid w:val="00E15623"/>
    <w:rsid w:val="00E159E5"/>
    <w:rsid w:val="00E15A54"/>
    <w:rsid w:val="00E15A86"/>
    <w:rsid w:val="00E15C73"/>
    <w:rsid w:val="00E15CDC"/>
    <w:rsid w:val="00E15CE1"/>
    <w:rsid w:val="00E15ED0"/>
    <w:rsid w:val="00E16720"/>
    <w:rsid w:val="00E16801"/>
    <w:rsid w:val="00E16AC9"/>
    <w:rsid w:val="00E16AEB"/>
    <w:rsid w:val="00E16C4A"/>
    <w:rsid w:val="00E16E91"/>
    <w:rsid w:val="00E17195"/>
    <w:rsid w:val="00E173B1"/>
    <w:rsid w:val="00E17A23"/>
    <w:rsid w:val="00E202AF"/>
    <w:rsid w:val="00E20408"/>
    <w:rsid w:val="00E2048F"/>
    <w:rsid w:val="00E207DA"/>
    <w:rsid w:val="00E21126"/>
    <w:rsid w:val="00E21283"/>
    <w:rsid w:val="00E21612"/>
    <w:rsid w:val="00E217D5"/>
    <w:rsid w:val="00E2188C"/>
    <w:rsid w:val="00E21B9A"/>
    <w:rsid w:val="00E21BFD"/>
    <w:rsid w:val="00E2201F"/>
    <w:rsid w:val="00E22082"/>
    <w:rsid w:val="00E2264B"/>
    <w:rsid w:val="00E2284A"/>
    <w:rsid w:val="00E22BA5"/>
    <w:rsid w:val="00E22BC4"/>
    <w:rsid w:val="00E22DC8"/>
    <w:rsid w:val="00E22F04"/>
    <w:rsid w:val="00E23016"/>
    <w:rsid w:val="00E231A9"/>
    <w:rsid w:val="00E234B7"/>
    <w:rsid w:val="00E2379D"/>
    <w:rsid w:val="00E23849"/>
    <w:rsid w:val="00E23E68"/>
    <w:rsid w:val="00E240C2"/>
    <w:rsid w:val="00E241FB"/>
    <w:rsid w:val="00E249EB"/>
    <w:rsid w:val="00E25249"/>
    <w:rsid w:val="00E25385"/>
    <w:rsid w:val="00E253CB"/>
    <w:rsid w:val="00E25417"/>
    <w:rsid w:val="00E26086"/>
    <w:rsid w:val="00E261A4"/>
    <w:rsid w:val="00E267F5"/>
    <w:rsid w:val="00E273F9"/>
    <w:rsid w:val="00E274AC"/>
    <w:rsid w:val="00E27A09"/>
    <w:rsid w:val="00E27AA0"/>
    <w:rsid w:val="00E27BA7"/>
    <w:rsid w:val="00E27CCD"/>
    <w:rsid w:val="00E27F4D"/>
    <w:rsid w:val="00E301FA"/>
    <w:rsid w:val="00E30F50"/>
    <w:rsid w:val="00E31074"/>
    <w:rsid w:val="00E31407"/>
    <w:rsid w:val="00E314CF"/>
    <w:rsid w:val="00E314F5"/>
    <w:rsid w:val="00E3164C"/>
    <w:rsid w:val="00E31718"/>
    <w:rsid w:val="00E3172B"/>
    <w:rsid w:val="00E3175C"/>
    <w:rsid w:val="00E317B6"/>
    <w:rsid w:val="00E3183A"/>
    <w:rsid w:val="00E32184"/>
    <w:rsid w:val="00E32194"/>
    <w:rsid w:val="00E325EE"/>
    <w:rsid w:val="00E328C5"/>
    <w:rsid w:val="00E32A39"/>
    <w:rsid w:val="00E32AC2"/>
    <w:rsid w:val="00E32B41"/>
    <w:rsid w:val="00E32D40"/>
    <w:rsid w:val="00E32E1B"/>
    <w:rsid w:val="00E3300E"/>
    <w:rsid w:val="00E330CB"/>
    <w:rsid w:val="00E334BE"/>
    <w:rsid w:val="00E33705"/>
    <w:rsid w:val="00E33780"/>
    <w:rsid w:val="00E33B09"/>
    <w:rsid w:val="00E34101"/>
    <w:rsid w:val="00E34318"/>
    <w:rsid w:val="00E34392"/>
    <w:rsid w:val="00E344FD"/>
    <w:rsid w:val="00E34570"/>
    <w:rsid w:val="00E34660"/>
    <w:rsid w:val="00E347DE"/>
    <w:rsid w:val="00E34AB9"/>
    <w:rsid w:val="00E34E40"/>
    <w:rsid w:val="00E3530F"/>
    <w:rsid w:val="00E35E42"/>
    <w:rsid w:val="00E3626D"/>
    <w:rsid w:val="00E36C3E"/>
    <w:rsid w:val="00E375B6"/>
    <w:rsid w:val="00E37805"/>
    <w:rsid w:val="00E37824"/>
    <w:rsid w:val="00E37846"/>
    <w:rsid w:val="00E37A21"/>
    <w:rsid w:val="00E37C17"/>
    <w:rsid w:val="00E37CAE"/>
    <w:rsid w:val="00E40526"/>
    <w:rsid w:val="00E4075F"/>
    <w:rsid w:val="00E40E2F"/>
    <w:rsid w:val="00E414C2"/>
    <w:rsid w:val="00E416FE"/>
    <w:rsid w:val="00E41868"/>
    <w:rsid w:val="00E41951"/>
    <w:rsid w:val="00E41B34"/>
    <w:rsid w:val="00E41E8E"/>
    <w:rsid w:val="00E420BB"/>
    <w:rsid w:val="00E42169"/>
    <w:rsid w:val="00E422C9"/>
    <w:rsid w:val="00E422D2"/>
    <w:rsid w:val="00E42596"/>
    <w:rsid w:val="00E4272B"/>
    <w:rsid w:val="00E432FB"/>
    <w:rsid w:val="00E4342E"/>
    <w:rsid w:val="00E43747"/>
    <w:rsid w:val="00E43800"/>
    <w:rsid w:val="00E43801"/>
    <w:rsid w:val="00E43A18"/>
    <w:rsid w:val="00E43CF8"/>
    <w:rsid w:val="00E43E02"/>
    <w:rsid w:val="00E4421C"/>
    <w:rsid w:val="00E445C4"/>
    <w:rsid w:val="00E44605"/>
    <w:rsid w:val="00E446E9"/>
    <w:rsid w:val="00E45222"/>
    <w:rsid w:val="00E45A20"/>
    <w:rsid w:val="00E45B71"/>
    <w:rsid w:val="00E4649E"/>
    <w:rsid w:val="00E4649F"/>
    <w:rsid w:val="00E46675"/>
    <w:rsid w:val="00E46861"/>
    <w:rsid w:val="00E469B5"/>
    <w:rsid w:val="00E46CA4"/>
    <w:rsid w:val="00E46E4B"/>
    <w:rsid w:val="00E46F89"/>
    <w:rsid w:val="00E4706D"/>
    <w:rsid w:val="00E4731A"/>
    <w:rsid w:val="00E47366"/>
    <w:rsid w:val="00E478E0"/>
    <w:rsid w:val="00E47C23"/>
    <w:rsid w:val="00E47DDD"/>
    <w:rsid w:val="00E502AE"/>
    <w:rsid w:val="00E50AC8"/>
    <w:rsid w:val="00E50B5A"/>
    <w:rsid w:val="00E50C95"/>
    <w:rsid w:val="00E51089"/>
    <w:rsid w:val="00E510E0"/>
    <w:rsid w:val="00E510FE"/>
    <w:rsid w:val="00E51605"/>
    <w:rsid w:val="00E51761"/>
    <w:rsid w:val="00E51C18"/>
    <w:rsid w:val="00E51C43"/>
    <w:rsid w:val="00E521C2"/>
    <w:rsid w:val="00E52474"/>
    <w:rsid w:val="00E526B8"/>
    <w:rsid w:val="00E52E94"/>
    <w:rsid w:val="00E53355"/>
    <w:rsid w:val="00E5350F"/>
    <w:rsid w:val="00E5362C"/>
    <w:rsid w:val="00E5388E"/>
    <w:rsid w:val="00E53A53"/>
    <w:rsid w:val="00E53A9F"/>
    <w:rsid w:val="00E53BD9"/>
    <w:rsid w:val="00E53EAA"/>
    <w:rsid w:val="00E54313"/>
    <w:rsid w:val="00E543CF"/>
    <w:rsid w:val="00E54569"/>
    <w:rsid w:val="00E54640"/>
    <w:rsid w:val="00E549BF"/>
    <w:rsid w:val="00E54A2F"/>
    <w:rsid w:val="00E54B0A"/>
    <w:rsid w:val="00E54CCE"/>
    <w:rsid w:val="00E54D15"/>
    <w:rsid w:val="00E54EE2"/>
    <w:rsid w:val="00E55389"/>
    <w:rsid w:val="00E557C7"/>
    <w:rsid w:val="00E55D53"/>
    <w:rsid w:val="00E56555"/>
    <w:rsid w:val="00E565B9"/>
    <w:rsid w:val="00E569E4"/>
    <w:rsid w:val="00E56BB9"/>
    <w:rsid w:val="00E56CC0"/>
    <w:rsid w:val="00E56CD9"/>
    <w:rsid w:val="00E56FEA"/>
    <w:rsid w:val="00E5729D"/>
    <w:rsid w:val="00E573D6"/>
    <w:rsid w:val="00E575C6"/>
    <w:rsid w:val="00E579D8"/>
    <w:rsid w:val="00E57EDF"/>
    <w:rsid w:val="00E600E1"/>
    <w:rsid w:val="00E6052E"/>
    <w:rsid w:val="00E60552"/>
    <w:rsid w:val="00E60E13"/>
    <w:rsid w:val="00E60E56"/>
    <w:rsid w:val="00E60E5E"/>
    <w:rsid w:val="00E60F85"/>
    <w:rsid w:val="00E61307"/>
    <w:rsid w:val="00E6182F"/>
    <w:rsid w:val="00E61983"/>
    <w:rsid w:val="00E61CC3"/>
    <w:rsid w:val="00E62050"/>
    <w:rsid w:val="00E62599"/>
    <w:rsid w:val="00E62687"/>
    <w:rsid w:val="00E62DB5"/>
    <w:rsid w:val="00E63014"/>
    <w:rsid w:val="00E63048"/>
    <w:rsid w:val="00E63660"/>
    <w:rsid w:val="00E6398C"/>
    <w:rsid w:val="00E63DF4"/>
    <w:rsid w:val="00E640B4"/>
    <w:rsid w:val="00E64202"/>
    <w:rsid w:val="00E648C2"/>
    <w:rsid w:val="00E649E0"/>
    <w:rsid w:val="00E64A4A"/>
    <w:rsid w:val="00E64D80"/>
    <w:rsid w:val="00E6537B"/>
    <w:rsid w:val="00E658AE"/>
    <w:rsid w:val="00E65BAD"/>
    <w:rsid w:val="00E65E0B"/>
    <w:rsid w:val="00E65EB9"/>
    <w:rsid w:val="00E668C8"/>
    <w:rsid w:val="00E675B2"/>
    <w:rsid w:val="00E675B3"/>
    <w:rsid w:val="00E677CB"/>
    <w:rsid w:val="00E67B63"/>
    <w:rsid w:val="00E70166"/>
    <w:rsid w:val="00E70259"/>
    <w:rsid w:val="00E7042C"/>
    <w:rsid w:val="00E70502"/>
    <w:rsid w:val="00E70682"/>
    <w:rsid w:val="00E707D3"/>
    <w:rsid w:val="00E70B12"/>
    <w:rsid w:val="00E71A13"/>
    <w:rsid w:val="00E71A5B"/>
    <w:rsid w:val="00E71BC6"/>
    <w:rsid w:val="00E71BFC"/>
    <w:rsid w:val="00E71D7B"/>
    <w:rsid w:val="00E720B8"/>
    <w:rsid w:val="00E720D2"/>
    <w:rsid w:val="00E72118"/>
    <w:rsid w:val="00E72129"/>
    <w:rsid w:val="00E72338"/>
    <w:rsid w:val="00E729AD"/>
    <w:rsid w:val="00E731DF"/>
    <w:rsid w:val="00E7345D"/>
    <w:rsid w:val="00E734C9"/>
    <w:rsid w:val="00E7379C"/>
    <w:rsid w:val="00E73AAC"/>
    <w:rsid w:val="00E73AF9"/>
    <w:rsid w:val="00E73DD0"/>
    <w:rsid w:val="00E73F71"/>
    <w:rsid w:val="00E74146"/>
    <w:rsid w:val="00E7428C"/>
    <w:rsid w:val="00E74AB2"/>
    <w:rsid w:val="00E74BCE"/>
    <w:rsid w:val="00E74E54"/>
    <w:rsid w:val="00E74FBE"/>
    <w:rsid w:val="00E74FC4"/>
    <w:rsid w:val="00E75B6D"/>
    <w:rsid w:val="00E75B87"/>
    <w:rsid w:val="00E75F99"/>
    <w:rsid w:val="00E7619A"/>
    <w:rsid w:val="00E76789"/>
    <w:rsid w:val="00E769EA"/>
    <w:rsid w:val="00E76C4A"/>
    <w:rsid w:val="00E76CE3"/>
    <w:rsid w:val="00E76DE3"/>
    <w:rsid w:val="00E77116"/>
    <w:rsid w:val="00E77606"/>
    <w:rsid w:val="00E776A0"/>
    <w:rsid w:val="00E7783A"/>
    <w:rsid w:val="00E77C9B"/>
    <w:rsid w:val="00E800F7"/>
    <w:rsid w:val="00E8087E"/>
    <w:rsid w:val="00E8101F"/>
    <w:rsid w:val="00E81237"/>
    <w:rsid w:val="00E8135A"/>
    <w:rsid w:val="00E8164E"/>
    <w:rsid w:val="00E817EE"/>
    <w:rsid w:val="00E81F4D"/>
    <w:rsid w:val="00E820B9"/>
    <w:rsid w:val="00E82BBF"/>
    <w:rsid w:val="00E82F44"/>
    <w:rsid w:val="00E82F5E"/>
    <w:rsid w:val="00E8314C"/>
    <w:rsid w:val="00E835DA"/>
    <w:rsid w:val="00E838E0"/>
    <w:rsid w:val="00E83CAA"/>
    <w:rsid w:val="00E83E27"/>
    <w:rsid w:val="00E83EBC"/>
    <w:rsid w:val="00E84641"/>
    <w:rsid w:val="00E847ED"/>
    <w:rsid w:val="00E84A0E"/>
    <w:rsid w:val="00E84C64"/>
    <w:rsid w:val="00E84FF1"/>
    <w:rsid w:val="00E85843"/>
    <w:rsid w:val="00E85D0E"/>
    <w:rsid w:val="00E85DA6"/>
    <w:rsid w:val="00E861FA"/>
    <w:rsid w:val="00E865EA"/>
    <w:rsid w:val="00E86639"/>
    <w:rsid w:val="00E86910"/>
    <w:rsid w:val="00E87598"/>
    <w:rsid w:val="00E875AF"/>
    <w:rsid w:val="00E87D36"/>
    <w:rsid w:val="00E87EB8"/>
    <w:rsid w:val="00E900A0"/>
    <w:rsid w:val="00E90183"/>
    <w:rsid w:val="00E90360"/>
    <w:rsid w:val="00E90ACF"/>
    <w:rsid w:val="00E9120F"/>
    <w:rsid w:val="00E913D9"/>
    <w:rsid w:val="00E918E8"/>
    <w:rsid w:val="00E91C1B"/>
    <w:rsid w:val="00E91CEA"/>
    <w:rsid w:val="00E9216B"/>
    <w:rsid w:val="00E9272D"/>
    <w:rsid w:val="00E92844"/>
    <w:rsid w:val="00E92900"/>
    <w:rsid w:val="00E92A5F"/>
    <w:rsid w:val="00E92D96"/>
    <w:rsid w:val="00E92D9C"/>
    <w:rsid w:val="00E92F80"/>
    <w:rsid w:val="00E92FA8"/>
    <w:rsid w:val="00E93103"/>
    <w:rsid w:val="00E93223"/>
    <w:rsid w:val="00E936A6"/>
    <w:rsid w:val="00E936C0"/>
    <w:rsid w:val="00E9386B"/>
    <w:rsid w:val="00E93C63"/>
    <w:rsid w:val="00E93FB9"/>
    <w:rsid w:val="00E93FE9"/>
    <w:rsid w:val="00E94044"/>
    <w:rsid w:val="00E944D0"/>
    <w:rsid w:val="00E9492A"/>
    <w:rsid w:val="00E9497C"/>
    <w:rsid w:val="00E949A4"/>
    <w:rsid w:val="00E94B80"/>
    <w:rsid w:val="00E94B9A"/>
    <w:rsid w:val="00E94C0B"/>
    <w:rsid w:val="00E94C1C"/>
    <w:rsid w:val="00E94D83"/>
    <w:rsid w:val="00E94DB0"/>
    <w:rsid w:val="00E94DB7"/>
    <w:rsid w:val="00E94E4E"/>
    <w:rsid w:val="00E9641B"/>
    <w:rsid w:val="00E9684E"/>
    <w:rsid w:val="00E96C9C"/>
    <w:rsid w:val="00E96D2E"/>
    <w:rsid w:val="00E96D36"/>
    <w:rsid w:val="00E972F9"/>
    <w:rsid w:val="00E974EF"/>
    <w:rsid w:val="00E9792F"/>
    <w:rsid w:val="00E97CC5"/>
    <w:rsid w:val="00E97D4E"/>
    <w:rsid w:val="00EA01C2"/>
    <w:rsid w:val="00EA03B9"/>
    <w:rsid w:val="00EA064B"/>
    <w:rsid w:val="00EA0ACC"/>
    <w:rsid w:val="00EA0DD9"/>
    <w:rsid w:val="00EA1038"/>
    <w:rsid w:val="00EA10CD"/>
    <w:rsid w:val="00EA156A"/>
    <w:rsid w:val="00EA19BA"/>
    <w:rsid w:val="00EA1B09"/>
    <w:rsid w:val="00EA1DE9"/>
    <w:rsid w:val="00EA2336"/>
    <w:rsid w:val="00EA2490"/>
    <w:rsid w:val="00EA268C"/>
    <w:rsid w:val="00EA2955"/>
    <w:rsid w:val="00EA2A78"/>
    <w:rsid w:val="00EA2B32"/>
    <w:rsid w:val="00EA2C1F"/>
    <w:rsid w:val="00EA39C0"/>
    <w:rsid w:val="00EA3F1A"/>
    <w:rsid w:val="00EA4136"/>
    <w:rsid w:val="00EA482C"/>
    <w:rsid w:val="00EA4990"/>
    <w:rsid w:val="00EA49E5"/>
    <w:rsid w:val="00EA4BBD"/>
    <w:rsid w:val="00EA4C19"/>
    <w:rsid w:val="00EA4D2B"/>
    <w:rsid w:val="00EA4EB7"/>
    <w:rsid w:val="00EA54DD"/>
    <w:rsid w:val="00EA58E2"/>
    <w:rsid w:val="00EA59C4"/>
    <w:rsid w:val="00EA5BDB"/>
    <w:rsid w:val="00EA5D71"/>
    <w:rsid w:val="00EA61B6"/>
    <w:rsid w:val="00EA644B"/>
    <w:rsid w:val="00EA65F3"/>
    <w:rsid w:val="00EA6E95"/>
    <w:rsid w:val="00EA6F6D"/>
    <w:rsid w:val="00EA72F9"/>
    <w:rsid w:val="00EA770B"/>
    <w:rsid w:val="00EA7738"/>
    <w:rsid w:val="00EA784C"/>
    <w:rsid w:val="00EA7BCA"/>
    <w:rsid w:val="00EB0147"/>
    <w:rsid w:val="00EB0295"/>
    <w:rsid w:val="00EB08BC"/>
    <w:rsid w:val="00EB0936"/>
    <w:rsid w:val="00EB1175"/>
    <w:rsid w:val="00EB1563"/>
    <w:rsid w:val="00EB16A4"/>
    <w:rsid w:val="00EB1B47"/>
    <w:rsid w:val="00EB1B8B"/>
    <w:rsid w:val="00EB1BEB"/>
    <w:rsid w:val="00EB2536"/>
    <w:rsid w:val="00EB2585"/>
    <w:rsid w:val="00EB272C"/>
    <w:rsid w:val="00EB29F9"/>
    <w:rsid w:val="00EB2BC4"/>
    <w:rsid w:val="00EB2CA3"/>
    <w:rsid w:val="00EB2D8F"/>
    <w:rsid w:val="00EB2EC2"/>
    <w:rsid w:val="00EB2F81"/>
    <w:rsid w:val="00EB3162"/>
    <w:rsid w:val="00EB3316"/>
    <w:rsid w:val="00EB3414"/>
    <w:rsid w:val="00EB3A89"/>
    <w:rsid w:val="00EB3D35"/>
    <w:rsid w:val="00EB3D82"/>
    <w:rsid w:val="00EB3FEE"/>
    <w:rsid w:val="00EB40A6"/>
    <w:rsid w:val="00EB4607"/>
    <w:rsid w:val="00EB498A"/>
    <w:rsid w:val="00EB4F60"/>
    <w:rsid w:val="00EB501C"/>
    <w:rsid w:val="00EB528C"/>
    <w:rsid w:val="00EB56B1"/>
    <w:rsid w:val="00EB58FB"/>
    <w:rsid w:val="00EB5A7E"/>
    <w:rsid w:val="00EB5BFC"/>
    <w:rsid w:val="00EB6155"/>
    <w:rsid w:val="00EB676B"/>
    <w:rsid w:val="00EB67F1"/>
    <w:rsid w:val="00EB6AE3"/>
    <w:rsid w:val="00EB6B3E"/>
    <w:rsid w:val="00EB6BA4"/>
    <w:rsid w:val="00EB7437"/>
    <w:rsid w:val="00EB74AC"/>
    <w:rsid w:val="00EB7573"/>
    <w:rsid w:val="00EB768C"/>
    <w:rsid w:val="00EB79CD"/>
    <w:rsid w:val="00EB7A96"/>
    <w:rsid w:val="00EB7DAD"/>
    <w:rsid w:val="00EC03D6"/>
    <w:rsid w:val="00EC045D"/>
    <w:rsid w:val="00EC0703"/>
    <w:rsid w:val="00EC0775"/>
    <w:rsid w:val="00EC0CEC"/>
    <w:rsid w:val="00EC1025"/>
    <w:rsid w:val="00EC1189"/>
    <w:rsid w:val="00EC13C3"/>
    <w:rsid w:val="00EC13C7"/>
    <w:rsid w:val="00EC14E0"/>
    <w:rsid w:val="00EC1549"/>
    <w:rsid w:val="00EC169D"/>
    <w:rsid w:val="00EC1703"/>
    <w:rsid w:val="00EC176E"/>
    <w:rsid w:val="00EC17DD"/>
    <w:rsid w:val="00EC25A9"/>
    <w:rsid w:val="00EC2966"/>
    <w:rsid w:val="00EC2B32"/>
    <w:rsid w:val="00EC2D7E"/>
    <w:rsid w:val="00EC2F1C"/>
    <w:rsid w:val="00EC33F2"/>
    <w:rsid w:val="00EC341D"/>
    <w:rsid w:val="00EC3456"/>
    <w:rsid w:val="00EC3B4E"/>
    <w:rsid w:val="00EC3BBA"/>
    <w:rsid w:val="00EC3D20"/>
    <w:rsid w:val="00EC3E97"/>
    <w:rsid w:val="00EC3E9B"/>
    <w:rsid w:val="00EC4528"/>
    <w:rsid w:val="00EC45A1"/>
    <w:rsid w:val="00EC4686"/>
    <w:rsid w:val="00EC47DF"/>
    <w:rsid w:val="00EC4903"/>
    <w:rsid w:val="00EC5214"/>
    <w:rsid w:val="00EC5AEE"/>
    <w:rsid w:val="00EC5B10"/>
    <w:rsid w:val="00EC5B90"/>
    <w:rsid w:val="00EC5E0F"/>
    <w:rsid w:val="00EC6330"/>
    <w:rsid w:val="00EC6345"/>
    <w:rsid w:val="00EC662B"/>
    <w:rsid w:val="00EC6684"/>
    <w:rsid w:val="00EC66D6"/>
    <w:rsid w:val="00EC68A6"/>
    <w:rsid w:val="00EC68E9"/>
    <w:rsid w:val="00EC6E14"/>
    <w:rsid w:val="00EC715C"/>
    <w:rsid w:val="00EC7174"/>
    <w:rsid w:val="00EC7494"/>
    <w:rsid w:val="00ED0758"/>
    <w:rsid w:val="00ED07BF"/>
    <w:rsid w:val="00ED0853"/>
    <w:rsid w:val="00ED0944"/>
    <w:rsid w:val="00ED0C66"/>
    <w:rsid w:val="00ED0D80"/>
    <w:rsid w:val="00ED0EAE"/>
    <w:rsid w:val="00ED1330"/>
    <w:rsid w:val="00ED13F3"/>
    <w:rsid w:val="00ED16B0"/>
    <w:rsid w:val="00ED1720"/>
    <w:rsid w:val="00ED1732"/>
    <w:rsid w:val="00ED1889"/>
    <w:rsid w:val="00ED1994"/>
    <w:rsid w:val="00ED1B03"/>
    <w:rsid w:val="00ED1EB4"/>
    <w:rsid w:val="00ED2237"/>
    <w:rsid w:val="00ED2763"/>
    <w:rsid w:val="00ED2B2F"/>
    <w:rsid w:val="00ED2DB7"/>
    <w:rsid w:val="00ED31EA"/>
    <w:rsid w:val="00ED33BF"/>
    <w:rsid w:val="00ED37E2"/>
    <w:rsid w:val="00ED3845"/>
    <w:rsid w:val="00ED3AAD"/>
    <w:rsid w:val="00ED3EB3"/>
    <w:rsid w:val="00ED4144"/>
    <w:rsid w:val="00ED4188"/>
    <w:rsid w:val="00ED42B3"/>
    <w:rsid w:val="00ED447E"/>
    <w:rsid w:val="00ED45AD"/>
    <w:rsid w:val="00ED4680"/>
    <w:rsid w:val="00ED4F46"/>
    <w:rsid w:val="00ED50C3"/>
    <w:rsid w:val="00ED50C7"/>
    <w:rsid w:val="00ED5417"/>
    <w:rsid w:val="00ED5535"/>
    <w:rsid w:val="00ED56A2"/>
    <w:rsid w:val="00ED592F"/>
    <w:rsid w:val="00ED5951"/>
    <w:rsid w:val="00ED5D4F"/>
    <w:rsid w:val="00ED5DD2"/>
    <w:rsid w:val="00ED5DE9"/>
    <w:rsid w:val="00ED5EAA"/>
    <w:rsid w:val="00ED5FE2"/>
    <w:rsid w:val="00ED60DE"/>
    <w:rsid w:val="00ED64AF"/>
    <w:rsid w:val="00ED6AF0"/>
    <w:rsid w:val="00ED6C5B"/>
    <w:rsid w:val="00ED7094"/>
    <w:rsid w:val="00ED723B"/>
    <w:rsid w:val="00ED7580"/>
    <w:rsid w:val="00ED77AC"/>
    <w:rsid w:val="00ED7923"/>
    <w:rsid w:val="00ED7C7A"/>
    <w:rsid w:val="00ED7F1C"/>
    <w:rsid w:val="00EE02E5"/>
    <w:rsid w:val="00EE0318"/>
    <w:rsid w:val="00EE0EE1"/>
    <w:rsid w:val="00EE1262"/>
    <w:rsid w:val="00EE12B3"/>
    <w:rsid w:val="00EE16B3"/>
    <w:rsid w:val="00EE16C6"/>
    <w:rsid w:val="00EE19CD"/>
    <w:rsid w:val="00EE1CA8"/>
    <w:rsid w:val="00EE20DE"/>
    <w:rsid w:val="00EE219B"/>
    <w:rsid w:val="00EE21E1"/>
    <w:rsid w:val="00EE23F9"/>
    <w:rsid w:val="00EE2566"/>
    <w:rsid w:val="00EE2673"/>
    <w:rsid w:val="00EE27F2"/>
    <w:rsid w:val="00EE29CD"/>
    <w:rsid w:val="00EE2DEB"/>
    <w:rsid w:val="00EE301A"/>
    <w:rsid w:val="00EE341D"/>
    <w:rsid w:val="00EE348D"/>
    <w:rsid w:val="00EE41B8"/>
    <w:rsid w:val="00EE4433"/>
    <w:rsid w:val="00EE4811"/>
    <w:rsid w:val="00EE53FF"/>
    <w:rsid w:val="00EE5EA9"/>
    <w:rsid w:val="00EE6355"/>
    <w:rsid w:val="00EE64D5"/>
    <w:rsid w:val="00EE6909"/>
    <w:rsid w:val="00EE6B1F"/>
    <w:rsid w:val="00EE6BA5"/>
    <w:rsid w:val="00EE6BF0"/>
    <w:rsid w:val="00EE6E76"/>
    <w:rsid w:val="00EE7054"/>
    <w:rsid w:val="00EE7373"/>
    <w:rsid w:val="00EE7569"/>
    <w:rsid w:val="00EE7BAB"/>
    <w:rsid w:val="00EE7DD4"/>
    <w:rsid w:val="00EF0399"/>
    <w:rsid w:val="00EF0B3A"/>
    <w:rsid w:val="00EF0D8D"/>
    <w:rsid w:val="00EF1302"/>
    <w:rsid w:val="00EF1B1F"/>
    <w:rsid w:val="00EF1D42"/>
    <w:rsid w:val="00EF1DE1"/>
    <w:rsid w:val="00EF29B5"/>
    <w:rsid w:val="00EF2ACF"/>
    <w:rsid w:val="00EF2E68"/>
    <w:rsid w:val="00EF2F96"/>
    <w:rsid w:val="00EF3099"/>
    <w:rsid w:val="00EF351F"/>
    <w:rsid w:val="00EF35B5"/>
    <w:rsid w:val="00EF4241"/>
    <w:rsid w:val="00EF42FD"/>
    <w:rsid w:val="00EF430C"/>
    <w:rsid w:val="00EF432F"/>
    <w:rsid w:val="00EF4524"/>
    <w:rsid w:val="00EF49B9"/>
    <w:rsid w:val="00EF49F7"/>
    <w:rsid w:val="00EF543C"/>
    <w:rsid w:val="00EF5571"/>
    <w:rsid w:val="00EF59CB"/>
    <w:rsid w:val="00EF62B2"/>
    <w:rsid w:val="00EF6430"/>
    <w:rsid w:val="00EF6465"/>
    <w:rsid w:val="00EF6654"/>
    <w:rsid w:val="00EF6784"/>
    <w:rsid w:val="00EF708D"/>
    <w:rsid w:val="00EF719E"/>
    <w:rsid w:val="00EF71B2"/>
    <w:rsid w:val="00EF7332"/>
    <w:rsid w:val="00EF7575"/>
    <w:rsid w:val="00EF7806"/>
    <w:rsid w:val="00EF7A6E"/>
    <w:rsid w:val="00EF7D14"/>
    <w:rsid w:val="00F000FE"/>
    <w:rsid w:val="00F005C4"/>
    <w:rsid w:val="00F008A0"/>
    <w:rsid w:val="00F00D2F"/>
    <w:rsid w:val="00F00E0E"/>
    <w:rsid w:val="00F01328"/>
    <w:rsid w:val="00F0133C"/>
    <w:rsid w:val="00F015A3"/>
    <w:rsid w:val="00F0181D"/>
    <w:rsid w:val="00F0199C"/>
    <w:rsid w:val="00F01C48"/>
    <w:rsid w:val="00F01FB3"/>
    <w:rsid w:val="00F028D1"/>
    <w:rsid w:val="00F02EDE"/>
    <w:rsid w:val="00F03178"/>
    <w:rsid w:val="00F0394A"/>
    <w:rsid w:val="00F039D5"/>
    <w:rsid w:val="00F03FEF"/>
    <w:rsid w:val="00F04117"/>
    <w:rsid w:val="00F0430E"/>
    <w:rsid w:val="00F0432D"/>
    <w:rsid w:val="00F04471"/>
    <w:rsid w:val="00F04865"/>
    <w:rsid w:val="00F04911"/>
    <w:rsid w:val="00F04A96"/>
    <w:rsid w:val="00F053C3"/>
    <w:rsid w:val="00F054EA"/>
    <w:rsid w:val="00F05A7B"/>
    <w:rsid w:val="00F05BF4"/>
    <w:rsid w:val="00F05C32"/>
    <w:rsid w:val="00F05E3A"/>
    <w:rsid w:val="00F0655B"/>
    <w:rsid w:val="00F066A9"/>
    <w:rsid w:val="00F066EC"/>
    <w:rsid w:val="00F06E43"/>
    <w:rsid w:val="00F0710F"/>
    <w:rsid w:val="00F073F8"/>
    <w:rsid w:val="00F0742F"/>
    <w:rsid w:val="00F074C9"/>
    <w:rsid w:val="00F07D8F"/>
    <w:rsid w:val="00F07F44"/>
    <w:rsid w:val="00F1030D"/>
    <w:rsid w:val="00F10FB9"/>
    <w:rsid w:val="00F110C2"/>
    <w:rsid w:val="00F110FE"/>
    <w:rsid w:val="00F11254"/>
    <w:rsid w:val="00F114DD"/>
    <w:rsid w:val="00F11566"/>
    <w:rsid w:val="00F11611"/>
    <w:rsid w:val="00F11732"/>
    <w:rsid w:val="00F11889"/>
    <w:rsid w:val="00F11D41"/>
    <w:rsid w:val="00F12235"/>
    <w:rsid w:val="00F126FA"/>
    <w:rsid w:val="00F127B5"/>
    <w:rsid w:val="00F12986"/>
    <w:rsid w:val="00F12B3C"/>
    <w:rsid w:val="00F12BD0"/>
    <w:rsid w:val="00F12F03"/>
    <w:rsid w:val="00F12F86"/>
    <w:rsid w:val="00F131A6"/>
    <w:rsid w:val="00F133A5"/>
    <w:rsid w:val="00F13896"/>
    <w:rsid w:val="00F13E7D"/>
    <w:rsid w:val="00F13F19"/>
    <w:rsid w:val="00F141D2"/>
    <w:rsid w:val="00F141DE"/>
    <w:rsid w:val="00F143A8"/>
    <w:rsid w:val="00F14899"/>
    <w:rsid w:val="00F14DDF"/>
    <w:rsid w:val="00F14F54"/>
    <w:rsid w:val="00F14F5E"/>
    <w:rsid w:val="00F1533E"/>
    <w:rsid w:val="00F15397"/>
    <w:rsid w:val="00F155DD"/>
    <w:rsid w:val="00F155DF"/>
    <w:rsid w:val="00F15895"/>
    <w:rsid w:val="00F15997"/>
    <w:rsid w:val="00F15CA9"/>
    <w:rsid w:val="00F15FC5"/>
    <w:rsid w:val="00F16044"/>
    <w:rsid w:val="00F16142"/>
    <w:rsid w:val="00F16241"/>
    <w:rsid w:val="00F16487"/>
    <w:rsid w:val="00F16711"/>
    <w:rsid w:val="00F16883"/>
    <w:rsid w:val="00F1689C"/>
    <w:rsid w:val="00F16A37"/>
    <w:rsid w:val="00F16F1F"/>
    <w:rsid w:val="00F175C1"/>
    <w:rsid w:val="00F17891"/>
    <w:rsid w:val="00F1798F"/>
    <w:rsid w:val="00F179D6"/>
    <w:rsid w:val="00F17F1C"/>
    <w:rsid w:val="00F200F1"/>
    <w:rsid w:val="00F20537"/>
    <w:rsid w:val="00F20F11"/>
    <w:rsid w:val="00F21140"/>
    <w:rsid w:val="00F21395"/>
    <w:rsid w:val="00F214E1"/>
    <w:rsid w:val="00F21552"/>
    <w:rsid w:val="00F215E8"/>
    <w:rsid w:val="00F21F56"/>
    <w:rsid w:val="00F220D1"/>
    <w:rsid w:val="00F2221D"/>
    <w:rsid w:val="00F22224"/>
    <w:rsid w:val="00F224E8"/>
    <w:rsid w:val="00F22ABD"/>
    <w:rsid w:val="00F22D21"/>
    <w:rsid w:val="00F23260"/>
    <w:rsid w:val="00F234FE"/>
    <w:rsid w:val="00F236A1"/>
    <w:rsid w:val="00F23B40"/>
    <w:rsid w:val="00F23F10"/>
    <w:rsid w:val="00F244BB"/>
    <w:rsid w:val="00F24662"/>
    <w:rsid w:val="00F24AF9"/>
    <w:rsid w:val="00F24C28"/>
    <w:rsid w:val="00F24DCA"/>
    <w:rsid w:val="00F253C5"/>
    <w:rsid w:val="00F258E1"/>
    <w:rsid w:val="00F25F02"/>
    <w:rsid w:val="00F25F0F"/>
    <w:rsid w:val="00F261D7"/>
    <w:rsid w:val="00F2697C"/>
    <w:rsid w:val="00F26B12"/>
    <w:rsid w:val="00F26E33"/>
    <w:rsid w:val="00F26EA7"/>
    <w:rsid w:val="00F2705E"/>
    <w:rsid w:val="00F2778F"/>
    <w:rsid w:val="00F27868"/>
    <w:rsid w:val="00F2788D"/>
    <w:rsid w:val="00F27C57"/>
    <w:rsid w:val="00F300A7"/>
    <w:rsid w:val="00F3046F"/>
    <w:rsid w:val="00F304E5"/>
    <w:rsid w:val="00F305E5"/>
    <w:rsid w:val="00F3066C"/>
    <w:rsid w:val="00F306CA"/>
    <w:rsid w:val="00F308D2"/>
    <w:rsid w:val="00F30FC4"/>
    <w:rsid w:val="00F3125C"/>
    <w:rsid w:val="00F31A59"/>
    <w:rsid w:val="00F31F83"/>
    <w:rsid w:val="00F320B0"/>
    <w:rsid w:val="00F3240E"/>
    <w:rsid w:val="00F32901"/>
    <w:rsid w:val="00F32A90"/>
    <w:rsid w:val="00F32D4E"/>
    <w:rsid w:val="00F32D8B"/>
    <w:rsid w:val="00F33356"/>
    <w:rsid w:val="00F333BD"/>
    <w:rsid w:val="00F334CE"/>
    <w:rsid w:val="00F3383A"/>
    <w:rsid w:val="00F338FE"/>
    <w:rsid w:val="00F33B92"/>
    <w:rsid w:val="00F33C21"/>
    <w:rsid w:val="00F34477"/>
    <w:rsid w:val="00F34722"/>
    <w:rsid w:val="00F349D4"/>
    <w:rsid w:val="00F34ACF"/>
    <w:rsid w:val="00F35096"/>
    <w:rsid w:val="00F354E7"/>
    <w:rsid w:val="00F35A41"/>
    <w:rsid w:val="00F35E4A"/>
    <w:rsid w:val="00F362EB"/>
    <w:rsid w:val="00F36AD6"/>
    <w:rsid w:val="00F36E9E"/>
    <w:rsid w:val="00F37310"/>
    <w:rsid w:val="00F376A1"/>
    <w:rsid w:val="00F379C6"/>
    <w:rsid w:val="00F37C8A"/>
    <w:rsid w:val="00F400AA"/>
    <w:rsid w:val="00F401C6"/>
    <w:rsid w:val="00F40406"/>
    <w:rsid w:val="00F404D5"/>
    <w:rsid w:val="00F405E7"/>
    <w:rsid w:val="00F40700"/>
    <w:rsid w:val="00F407C5"/>
    <w:rsid w:val="00F41403"/>
    <w:rsid w:val="00F41551"/>
    <w:rsid w:val="00F418FB"/>
    <w:rsid w:val="00F419AC"/>
    <w:rsid w:val="00F41A7B"/>
    <w:rsid w:val="00F41DE2"/>
    <w:rsid w:val="00F41E91"/>
    <w:rsid w:val="00F41ED7"/>
    <w:rsid w:val="00F4243B"/>
    <w:rsid w:val="00F4251B"/>
    <w:rsid w:val="00F4268E"/>
    <w:rsid w:val="00F42690"/>
    <w:rsid w:val="00F427C3"/>
    <w:rsid w:val="00F42AC5"/>
    <w:rsid w:val="00F42BD4"/>
    <w:rsid w:val="00F42D30"/>
    <w:rsid w:val="00F433BB"/>
    <w:rsid w:val="00F4354A"/>
    <w:rsid w:val="00F43B14"/>
    <w:rsid w:val="00F4434C"/>
    <w:rsid w:val="00F443D0"/>
    <w:rsid w:val="00F44C25"/>
    <w:rsid w:val="00F451A1"/>
    <w:rsid w:val="00F452DA"/>
    <w:rsid w:val="00F45403"/>
    <w:rsid w:val="00F459E5"/>
    <w:rsid w:val="00F45CDD"/>
    <w:rsid w:val="00F45DB9"/>
    <w:rsid w:val="00F464FF"/>
    <w:rsid w:val="00F4684E"/>
    <w:rsid w:val="00F4686B"/>
    <w:rsid w:val="00F46D80"/>
    <w:rsid w:val="00F47097"/>
    <w:rsid w:val="00F47208"/>
    <w:rsid w:val="00F47487"/>
    <w:rsid w:val="00F474BC"/>
    <w:rsid w:val="00F47CAD"/>
    <w:rsid w:val="00F50318"/>
    <w:rsid w:val="00F50415"/>
    <w:rsid w:val="00F50CBE"/>
    <w:rsid w:val="00F51034"/>
    <w:rsid w:val="00F514CB"/>
    <w:rsid w:val="00F515E7"/>
    <w:rsid w:val="00F5173A"/>
    <w:rsid w:val="00F518DD"/>
    <w:rsid w:val="00F519EC"/>
    <w:rsid w:val="00F51B19"/>
    <w:rsid w:val="00F51EA4"/>
    <w:rsid w:val="00F5274B"/>
    <w:rsid w:val="00F52970"/>
    <w:rsid w:val="00F52CD4"/>
    <w:rsid w:val="00F52F83"/>
    <w:rsid w:val="00F52FA9"/>
    <w:rsid w:val="00F53001"/>
    <w:rsid w:val="00F532CA"/>
    <w:rsid w:val="00F53768"/>
    <w:rsid w:val="00F537C5"/>
    <w:rsid w:val="00F53B4F"/>
    <w:rsid w:val="00F53D11"/>
    <w:rsid w:val="00F5428B"/>
    <w:rsid w:val="00F544BE"/>
    <w:rsid w:val="00F54624"/>
    <w:rsid w:val="00F548DB"/>
    <w:rsid w:val="00F54B21"/>
    <w:rsid w:val="00F54E95"/>
    <w:rsid w:val="00F54FB3"/>
    <w:rsid w:val="00F54FFE"/>
    <w:rsid w:val="00F550A9"/>
    <w:rsid w:val="00F552C0"/>
    <w:rsid w:val="00F553DD"/>
    <w:rsid w:val="00F55727"/>
    <w:rsid w:val="00F55CBD"/>
    <w:rsid w:val="00F56007"/>
    <w:rsid w:val="00F560CD"/>
    <w:rsid w:val="00F56397"/>
    <w:rsid w:val="00F56721"/>
    <w:rsid w:val="00F56828"/>
    <w:rsid w:val="00F56980"/>
    <w:rsid w:val="00F56AF2"/>
    <w:rsid w:val="00F56DE6"/>
    <w:rsid w:val="00F5729C"/>
    <w:rsid w:val="00F5734E"/>
    <w:rsid w:val="00F573CA"/>
    <w:rsid w:val="00F576C8"/>
    <w:rsid w:val="00F57717"/>
    <w:rsid w:val="00F577F6"/>
    <w:rsid w:val="00F57A9B"/>
    <w:rsid w:val="00F60253"/>
    <w:rsid w:val="00F60396"/>
    <w:rsid w:val="00F60427"/>
    <w:rsid w:val="00F604A7"/>
    <w:rsid w:val="00F6065A"/>
    <w:rsid w:val="00F606AD"/>
    <w:rsid w:val="00F60A34"/>
    <w:rsid w:val="00F60B11"/>
    <w:rsid w:val="00F60D0F"/>
    <w:rsid w:val="00F60DC0"/>
    <w:rsid w:val="00F61613"/>
    <w:rsid w:val="00F6169B"/>
    <w:rsid w:val="00F617F9"/>
    <w:rsid w:val="00F61843"/>
    <w:rsid w:val="00F61B2F"/>
    <w:rsid w:val="00F62391"/>
    <w:rsid w:val="00F62B60"/>
    <w:rsid w:val="00F62B92"/>
    <w:rsid w:val="00F62C6E"/>
    <w:rsid w:val="00F62E79"/>
    <w:rsid w:val="00F6320D"/>
    <w:rsid w:val="00F63820"/>
    <w:rsid w:val="00F63D01"/>
    <w:rsid w:val="00F64027"/>
    <w:rsid w:val="00F640E7"/>
    <w:rsid w:val="00F6457F"/>
    <w:rsid w:val="00F64874"/>
    <w:rsid w:val="00F64F96"/>
    <w:rsid w:val="00F65325"/>
    <w:rsid w:val="00F65388"/>
    <w:rsid w:val="00F6544E"/>
    <w:rsid w:val="00F65708"/>
    <w:rsid w:val="00F660F4"/>
    <w:rsid w:val="00F66221"/>
    <w:rsid w:val="00F66436"/>
    <w:rsid w:val="00F66B4B"/>
    <w:rsid w:val="00F66DEF"/>
    <w:rsid w:val="00F66EA8"/>
    <w:rsid w:val="00F6742D"/>
    <w:rsid w:val="00F674CB"/>
    <w:rsid w:val="00F67895"/>
    <w:rsid w:val="00F678A9"/>
    <w:rsid w:val="00F67AF4"/>
    <w:rsid w:val="00F67E82"/>
    <w:rsid w:val="00F67F30"/>
    <w:rsid w:val="00F7004D"/>
    <w:rsid w:val="00F702B9"/>
    <w:rsid w:val="00F70589"/>
    <w:rsid w:val="00F7095B"/>
    <w:rsid w:val="00F70CC7"/>
    <w:rsid w:val="00F711EA"/>
    <w:rsid w:val="00F71620"/>
    <w:rsid w:val="00F71771"/>
    <w:rsid w:val="00F7181D"/>
    <w:rsid w:val="00F71934"/>
    <w:rsid w:val="00F71A46"/>
    <w:rsid w:val="00F71E83"/>
    <w:rsid w:val="00F724CE"/>
    <w:rsid w:val="00F729A3"/>
    <w:rsid w:val="00F72A5B"/>
    <w:rsid w:val="00F72D8A"/>
    <w:rsid w:val="00F72F2F"/>
    <w:rsid w:val="00F7324B"/>
    <w:rsid w:val="00F7343F"/>
    <w:rsid w:val="00F736FB"/>
    <w:rsid w:val="00F73781"/>
    <w:rsid w:val="00F73D21"/>
    <w:rsid w:val="00F73E49"/>
    <w:rsid w:val="00F74878"/>
    <w:rsid w:val="00F74BE0"/>
    <w:rsid w:val="00F74CC0"/>
    <w:rsid w:val="00F74EC1"/>
    <w:rsid w:val="00F750CD"/>
    <w:rsid w:val="00F75628"/>
    <w:rsid w:val="00F75803"/>
    <w:rsid w:val="00F75933"/>
    <w:rsid w:val="00F75A2E"/>
    <w:rsid w:val="00F7619C"/>
    <w:rsid w:val="00F76333"/>
    <w:rsid w:val="00F764B3"/>
    <w:rsid w:val="00F768E0"/>
    <w:rsid w:val="00F76DB4"/>
    <w:rsid w:val="00F77036"/>
    <w:rsid w:val="00F773C3"/>
    <w:rsid w:val="00F77758"/>
    <w:rsid w:val="00F77A3A"/>
    <w:rsid w:val="00F77ADD"/>
    <w:rsid w:val="00F77B7B"/>
    <w:rsid w:val="00F77E8B"/>
    <w:rsid w:val="00F77EE7"/>
    <w:rsid w:val="00F80973"/>
    <w:rsid w:val="00F80BAF"/>
    <w:rsid w:val="00F8153A"/>
    <w:rsid w:val="00F81739"/>
    <w:rsid w:val="00F8191F"/>
    <w:rsid w:val="00F83291"/>
    <w:rsid w:val="00F833BF"/>
    <w:rsid w:val="00F83404"/>
    <w:rsid w:val="00F83441"/>
    <w:rsid w:val="00F8374A"/>
    <w:rsid w:val="00F83913"/>
    <w:rsid w:val="00F83A49"/>
    <w:rsid w:val="00F83CB9"/>
    <w:rsid w:val="00F84390"/>
    <w:rsid w:val="00F84496"/>
    <w:rsid w:val="00F84783"/>
    <w:rsid w:val="00F85376"/>
    <w:rsid w:val="00F85619"/>
    <w:rsid w:val="00F85895"/>
    <w:rsid w:val="00F859D4"/>
    <w:rsid w:val="00F85B11"/>
    <w:rsid w:val="00F85CB2"/>
    <w:rsid w:val="00F861B1"/>
    <w:rsid w:val="00F865AF"/>
    <w:rsid w:val="00F865E5"/>
    <w:rsid w:val="00F866D9"/>
    <w:rsid w:val="00F86899"/>
    <w:rsid w:val="00F86E6C"/>
    <w:rsid w:val="00F8708F"/>
    <w:rsid w:val="00F870C3"/>
    <w:rsid w:val="00F870E0"/>
    <w:rsid w:val="00F8729A"/>
    <w:rsid w:val="00F877D9"/>
    <w:rsid w:val="00F87972"/>
    <w:rsid w:val="00F87C12"/>
    <w:rsid w:val="00F87D3B"/>
    <w:rsid w:val="00F900E9"/>
    <w:rsid w:val="00F90575"/>
    <w:rsid w:val="00F905F1"/>
    <w:rsid w:val="00F90CCE"/>
    <w:rsid w:val="00F91052"/>
    <w:rsid w:val="00F913F6"/>
    <w:rsid w:val="00F915D6"/>
    <w:rsid w:val="00F9176F"/>
    <w:rsid w:val="00F9186A"/>
    <w:rsid w:val="00F91DBD"/>
    <w:rsid w:val="00F9256D"/>
    <w:rsid w:val="00F92856"/>
    <w:rsid w:val="00F929CE"/>
    <w:rsid w:val="00F92E12"/>
    <w:rsid w:val="00F936EB"/>
    <w:rsid w:val="00F93867"/>
    <w:rsid w:val="00F93AB8"/>
    <w:rsid w:val="00F93ACE"/>
    <w:rsid w:val="00F93B10"/>
    <w:rsid w:val="00F94015"/>
    <w:rsid w:val="00F941B6"/>
    <w:rsid w:val="00F94547"/>
    <w:rsid w:val="00F945E5"/>
    <w:rsid w:val="00F94D5C"/>
    <w:rsid w:val="00F94D82"/>
    <w:rsid w:val="00F95160"/>
    <w:rsid w:val="00F95423"/>
    <w:rsid w:val="00F95612"/>
    <w:rsid w:val="00F9591B"/>
    <w:rsid w:val="00F95AB7"/>
    <w:rsid w:val="00F95F0C"/>
    <w:rsid w:val="00F95F7F"/>
    <w:rsid w:val="00F96004"/>
    <w:rsid w:val="00F9613A"/>
    <w:rsid w:val="00F96285"/>
    <w:rsid w:val="00F96674"/>
    <w:rsid w:val="00F96688"/>
    <w:rsid w:val="00F967DF"/>
    <w:rsid w:val="00F96C40"/>
    <w:rsid w:val="00F96EA1"/>
    <w:rsid w:val="00F97014"/>
    <w:rsid w:val="00F970C4"/>
    <w:rsid w:val="00F97A38"/>
    <w:rsid w:val="00F97B69"/>
    <w:rsid w:val="00F97F46"/>
    <w:rsid w:val="00F97F56"/>
    <w:rsid w:val="00FA039F"/>
    <w:rsid w:val="00FA05C7"/>
    <w:rsid w:val="00FA0618"/>
    <w:rsid w:val="00FA06E2"/>
    <w:rsid w:val="00FA0C13"/>
    <w:rsid w:val="00FA130F"/>
    <w:rsid w:val="00FA1704"/>
    <w:rsid w:val="00FA1CD4"/>
    <w:rsid w:val="00FA1DF3"/>
    <w:rsid w:val="00FA1E6A"/>
    <w:rsid w:val="00FA1F7F"/>
    <w:rsid w:val="00FA21A6"/>
    <w:rsid w:val="00FA223C"/>
    <w:rsid w:val="00FA2474"/>
    <w:rsid w:val="00FA25FD"/>
    <w:rsid w:val="00FA2B8E"/>
    <w:rsid w:val="00FA2C09"/>
    <w:rsid w:val="00FA2E94"/>
    <w:rsid w:val="00FA2F0C"/>
    <w:rsid w:val="00FA34FE"/>
    <w:rsid w:val="00FA3A03"/>
    <w:rsid w:val="00FA3C55"/>
    <w:rsid w:val="00FA3CBD"/>
    <w:rsid w:val="00FA3E9B"/>
    <w:rsid w:val="00FA40A9"/>
    <w:rsid w:val="00FA42A3"/>
    <w:rsid w:val="00FA4338"/>
    <w:rsid w:val="00FA485A"/>
    <w:rsid w:val="00FA488D"/>
    <w:rsid w:val="00FA49C4"/>
    <w:rsid w:val="00FA4B12"/>
    <w:rsid w:val="00FA5DB9"/>
    <w:rsid w:val="00FA5FF3"/>
    <w:rsid w:val="00FA6115"/>
    <w:rsid w:val="00FA6241"/>
    <w:rsid w:val="00FA66CD"/>
    <w:rsid w:val="00FA6F62"/>
    <w:rsid w:val="00FA7331"/>
    <w:rsid w:val="00FA74BC"/>
    <w:rsid w:val="00FA772D"/>
    <w:rsid w:val="00FA7EBB"/>
    <w:rsid w:val="00FB0040"/>
    <w:rsid w:val="00FB05BB"/>
    <w:rsid w:val="00FB0965"/>
    <w:rsid w:val="00FB0A99"/>
    <w:rsid w:val="00FB0B3D"/>
    <w:rsid w:val="00FB0CA1"/>
    <w:rsid w:val="00FB11B7"/>
    <w:rsid w:val="00FB18CE"/>
    <w:rsid w:val="00FB1AD4"/>
    <w:rsid w:val="00FB1D76"/>
    <w:rsid w:val="00FB1F93"/>
    <w:rsid w:val="00FB2054"/>
    <w:rsid w:val="00FB26B6"/>
    <w:rsid w:val="00FB26FA"/>
    <w:rsid w:val="00FB2948"/>
    <w:rsid w:val="00FB29AA"/>
    <w:rsid w:val="00FB2B62"/>
    <w:rsid w:val="00FB2F04"/>
    <w:rsid w:val="00FB3186"/>
    <w:rsid w:val="00FB346C"/>
    <w:rsid w:val="00FB34EF"/>
    <w:rsid w:val="00FB3A1C"/>
    <w:rsid w:val="00FB3EA9"/>
    <w:rsid w:val="00FB3ED3"/>
    <w:rsid w:val="00FB406C"/>
    <w:rsid w:val="00FB4546"/>
    <w:rsid w:val="00FB4757"/>
    <w:rsid w:val="00FB48D8"/>
    <w:rsid w:val="00FB4AFC"/>
    <w:rsid w:val="00FB4B04"/>
    <w:rsid w:val="00FB4BFB"/>
    <w:rsid w:val="00FB4CA4"/>
    <w:rsid w:val="00FB4E29"/>
    <w:rsid w:val="00FB545E"/>
    <w:rsid w:val="00FB5779"/>
    <w:rsid w:val="00FB600B"/>
    <w:rsid w:val="00FB619D"/>
    <w:rsid w:val="00FB68BC"/>
    <w:rsid w:val="00FB69B8"/>
    <w:rsid w:val="00FB6C82"/>
    <w:rsid w:val="00FB6CC9"/>
    <w:rsid w:val="00FB6D81"/>
    <w:rsid w:val="00FB7E16"/>
    <w:rsid w:val="00FC051C"/>
    <w:rsid w:val="00FC063E"/>
    <w:rsid w:val="00FC073D"/>
    <w:rsid w:val="00FC0C44"/>
    <w:rsid w:val="00FC11D4"/>
    <w:rsid w:val="00FC143F"/>
    <w:rsid w:val="00FC14B3"/>
    <w:rsid w:val="00FC167C"/>
    <w:rsid w:val="00FC17F7"/>
    <w:rsid w:val="00FC1976"/>
    <w:rsid w:val="00FC198D"/>
    <w:rsid w:val="00FC1A92"/>
    <w:rsid w:val="00FC1C77"/>
    <w:rsid w:val="00FC1CAC"/>
    <w:rsid w:val="00FC1E20"/>
    <w:rsid w:val="00FC1F24"/>
    <w:rsid w:val="00FC2064"/>
    <w:rsid w:val="00FC267F"/>
    <w:rsid w:val="00FC26E6"/>
    <w:rsid w:val="00FC2773"/>
    <w:rsid w:val="00FC2C74"/>
    <w:rsid w:val="00FC2E4B"/>
    <w:rsid w:val="00FC3733"/>
    <w:rsid w:val="00FC38BB"/>
    <w:rsid w:val="00FC3A40"/>
    <w:rsid w:val="00FC3AD4"/>
    <w:rsid w:val="00FC3ECA"/>
    <w:rsid w:val="00FC43CE"/>
    <w:rsid w:val="00FC462B"/>
    <w:rsid w:val="00FC4A4F"/>
    <w:rsid w:val="00FC4A93"/>
    <w:rsid w:val="00FC4CC5"/>
    <w:rsid w:val="00FC4E18"/>
    <w:rsid w:val="00FC51E8"/>
    <w:rsid w:val="00FC53A9"/>
    <w:rsid w:val="00FC53DD"/>
    <w:rsid w:val="00FC5C87"/>
    <w:rsid w:val="00FC5FD3"/>
    <w:rsid w:val="00FC601E"/>
    <w:rsid w:val="00FC6046"/>
    <w:rsid w:val="00FC69D6"/>
    <w:rsid w:val="00FC6A59"/>
    <w:rsid w:val="00FC6EE1"/>
    <w:rsid w:val="00FC706E"/>
    <w:rsid w:val="00FC70A8"/>
    <w:rsid w:val="00FC7243"/>
    <w:rsid w:val="00FC74F8"/>
    <w:rsid w:val="00FC7758"/>
    <w:rsid w:val="00FC7AE6"/>
    <w:rsid w:val="00FC7C61"/>
    <w:rsid w:val="00FC7E22"/>
    <w:rsid w:val="00FD00F1"/>
    <w:rsid w:val="00FD0149"/>
    <w:rsid w:val="00FD047B"/>
    <w:rsid w:val="00FD097F"/>
    <w:rsid w:val="00FD0B89"/>
    <w:rsid w:val="00FD0BA0"/>
    <w:rsid w:val="00FD0CD3"/>
    <w:rsid w:val="00FD113F"/>
    <w:rsid w:val="00FD1745"/>
    <w:rsid w:val="00FD1C67"/>
    <w:rsid w:val="00FD1CB7"/>
    <w:rsid w:val="00FD246E"/>
    <w:rsid w:val="00FD2741"/>
    <w:rsid w:val="00FD2794"/>
    <w:rsid w:val="00FD2DE5"/>
    <w:rsid w:val="00FD3454"/>
    <w:rsid w:val="00FD375C"/>
    <w:rsid w:val="00FD3AEE"/>
    <w:rsid w:val="00FD3D46"/>
    <w:rsid w:val="00FD46C3"/>
    <w:rsid w:val="00FD479E"/>
    <w:rsid w:val="00FD47F6"/>
    <w:rsid w:val="00FD47FA"/>
    <w:rsid w:val="00FD4B09"/>
    <w:rsid w:val="00FD4E41"/>
    <w:rsid w:val="00FD4F35"/>
    <w:rsid w:val="00FD5822"/>
    <w:rsid w:val="00FD592F"/>
    <w:rsid w:val="00FD5A2D"/>
    <w:rsid w:val="00FD5AB1"/>
    <w:rsid w:val="00FD5D9E"/>
    <w:rsid w:val="00FD5DDC"/>
    <w:rsid w:val="00FD607F"/>
    <w:rsid w:val="00FD60D3"/>
    <w:rsid w:val="00FD6133"/>
    <w:rsid w:val="00FD6240"/>
    <w:rsid w:val="00FD642D"/>
    <w:rsid w:val="00FD672D"/>
    <w:rsid w:val="00FD6BCC"/>
    <w:rsid w:val="00FD7498"/>
    <w:rsid w:val="00FD761D"/>
    <w:rsid w:val="00FD77D6"/>
    <w:rsid w:val="00FD7829"/>
    <w:rsid w:val="00FD7F2D"/>
    <w:rsid w:val="00FE00A6"/>
    <w:rsid w:val="00FE026E"/>
    <w:rsid w:val="00FE02A0"/>
    <w:rsid w:val="00FE0475"/>
    <w:rsid w:val="00FE0869"/>
    <w:rsid w:val="00FE1204"/>
    <w:rsid w:val="00FE1444"/>
    <w:rsid w:val="00FE159B"/>
    <w:rsid w:val="00FE1629"/>
    <w:rsid w:val="00FE1811"/>
    <w:rsid w:val="00FE1E4B"/>
    <w:rsid w:val="00FE1FE8"/>
    <w:rsid w:val="00FE249E"/>
    <w:rsid w:val="00FE24A6"/>
    <w:rsid w:val="00FE24CF"/>
    <w:rsid w:val="00FE29BF"/>
    <w:rsid w:val="00FE2A76"/>
    <w:rsid w:val="00FE3481"/>
    <w:rsid w:val="00FE3753"/>
    <w:rsid w:val="00FE38A9"/>
    <w:rsid w:val="00FE39BA"/>
    <w:rsid w:val="00FE3D99"/>
    <w:rsid w:val="00FE3F50"/>
    <w:rsid w:val="00FE3FA5"/>
    <w:rsid w:val="00FE40A4"/>
    <w:rsid w:val="00FE4113"/>
    <w:rsid w:val="00FE4478"/>
    <w:rsid w:val="00FE46E8"/>
    <w:rsid w:val="00FE46FD"/>
    <w:rsid w:val="00FE493D"/>
    <w:rsid w:val="00FE4A62"/>
    <w:rsid w:val="00FE4BAD"/>
    <w:rsid w:val="00FE4BCD"/>
    <w:rsid w:val="00FE4C6B"/>
    <w:rsid w:val="00FE51F5"/>
    <w:rsid w:val="00FE52A0"/>
    <w:rsid w:val="00FE557D"/>
    <w:rsid w:val="00FE557E"/>
    <w:rsid w:val="00FE585D"/>
    <w:rsid w:val="00FE59D8"/>
    <w:rsid w:val="00FE5CEC"/>
    <w:rsid w:val="00FE5DB9"/>
    <w:rsid w:val="00FE5E05"/>
    <w:rsid w:val="00FE5FA1"/>
    <w:rsid w:val="00FE5FBC"/>
    <w:rsid w:val="00FE61DE"/>
    <w:rsid w:val="00FE633A"/>
    <w:rsid w:val="00FE6454"/>
    <w:rsid w:val="00FE64F9"/>
    <w:rsid w:val="00FE67EF"/>
    <w:rsid w:val="00FE6AA4"/>
    <w:rsid w:val="00FE6E93"/>
    <w:rsid w:val="00FE70EE"/>
    <w:rsid w:val="00FE7677"/>
    <w:rsid w:val="00FE769A"/>
    <w:rsid w:val="00FE7A2D"/>
    <w:rsid w:val="00FE7A34"/>
    <w:rsid w:val="00FE7FCC"/>
    <w:rsid w:val="00FF02F7"/>
    <w:rsid w:val="00FF04D4"/>
    <w:rsid w:val="00FF07A5"/>
    <w:rsid w:val="00FF087B"/>
    <w:rsid w:val="00FF0B63"/>
    <w:rsid w:val="00FF0CF8"/>
    <w:rsid w:val="00FF1161"/>
    <w:rsid w:val="00FF124B"/>
    <w:rsid w:val="00FF15A2"/>
    <w:rsid w:val="00FF17E9"/>
    <w:rsid w:val="00FF1846"/>
    <w:rsid w:val="00FF191B"/>
    <w:rsid w:val="00FF1A63"/>
    <w:rsid w:val="00FF1B2E"/>
    <w:rsid w:val="00FF2037"/>
    <w:rsid w:val="00FF20EA"/>
    <w:rsid w:val="00FF2221"/>
    <w:rsid w:val="00FF264D"/>
    <w:rsid w:val="00FF2D02"/>
    <w:rsid w:val="00FF31FA"/>
    <w:rsid w:val="00FF3734"/>
    <w:rsid w:val="00FF37EC"/>
    <w:rsid w:val="00FF3A8D"/>
    <w:rsid w:val="00FF3B0B"/>
    <w:rsid w:val="00FF3B48"/>
    <w:rsid w:val="00FF3D55"/>
    <w:rsid w:val="00FF40D0"/>
    <w:rsid w:val="00FF40DE"/>
    <w:rsid w:val="00FF419D"/>
    <w:rsid w:val="00FF4292"/>
    <w:rsid w:val="00FF4768"/>
    <w:rsid w:val="00FF4928"/>
    <w:rsid w:val="00FF4A09"/>
    <w:rsid w:val="00FF4F64"/>
    <w:rsid w:val="00FF4F9C"/>
    <w:rsid w:val="00FF5411"/>
    <w:rsid w:val="00FF57BD"/>
    <w:rsid w:val="00FF5F33"/>
    <w:rsid w:val="00FF5F66"/>
    <w:rsid w:val="00FF60F3"/>
    <w:rsid w:val="00FF61B5"/>
    <w:rsid w:val="00FF6574"/>
    <w:rsid w:val="00FF67A3"/>
    <w:rsid w:val="00FF68E0"/>
    <w:rsid w:val="00FF6CE2"/>
    <w:rsid w:val="00FF6E25"/>
    <w:rsid w:val="00FF6E58"/>
    <w:rsid w:val="00FF7144"/>
    <w:rsid w:val="00FF71F0"/>
    <w:rsid w:val="00FF7481"/>
    <w:rsid w:val="00FF75F1"/>
    <w:rsid w:val="00FF7636"/>
    <w:rsid w:val="00FF7BF4"/>
    <w:rsid w:val="00FF7CC1"/>
    <w:rsid w:val="00FF7D42"/>
    <w:rsid w:val="00FF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F7A7F-A99E-456E-9E04-5133217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2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22827"/>
    <w:pPr>
      <w:keepNext/>
      <w:spacing w:line="360" w:lineRule="auto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22827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22827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2228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22282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2282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222827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22282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tvrtyoddil-heslochar">
    <w:name w:val="ctvrtyoddil-heslochar"/>
    <w:basedOn w:val="Standardnpsmoodstavce"/>
    <w:rsid w:val="009A5EE6"/>
  </w:style>
  <w:style w:type="character" w:customStyle="1" w:styleId="petit-prikladchar">
    <w:name w:val="petit-prikladchar"/>
    <w:basedOn w:val="Standardnpsmoodstavce"/>
    <w:rsid w:val="009A5EE6"/>
  </w:style>
  <w:style w:type="character" w:styleId="Hypertextovodkaz">
    <w:name w:val="Hyperlink"/>
    <w:basedOn w:val="Standardnpsmoodstavce"/>
    <w:uiPriority w:val="99"/>
    <w:unhideWhenUsed/>
    <w:rsid w:val="00D51EE5"/>
    <w:rPr>
      <w:color w:val="0000FF" w:themeColor="hyperlink"/>
      <w:u w:val="single"/>
    </w:rPr>
  </w:style>
  <w:style w:type="paragraph" w:customStyle="1" w:styleId="Default">
    <w:name w:val="Default"/>
    <w:rsid w:val="00996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yi-He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4285E654</Template>
  <TotalTime>1</TotalTime>
  <Pages>2</Pages>
  <Words>987</Words>
  <Characters>5824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Janečková</dc:creator>
  <cp:lastModifiedBy>Beranová Gabriela DiS.</cp:lastModifiedBy>
  <cp:revision>2</cp:revision>
  <dcterms:created xsi:type="dcterms:W3CDTF">2020-01-20T08:46:00Z</dcterms:created>
  <dcterms:modified xsi:type="dcterms:W3CDTF">2020-01-20T08:46:00Z</dcterms:modified>
</cp:coreProperties>
</file>