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6AA" w:rsidRDefault="000226AA">
      <w:pPr>
        <w:rPr>
          <w:b/>
        </w:rPr>
      </w:pPr>
      <w:bookmarkStart w:id="0" w:name="_GoBack"/>
      <w:bookmarkEnd w:id="0"/>
    </w:p>
    <w:p w:rsidR="00386367" w:rsidRPr="000226AA" w:rsidRDefault="00386367">
      <w:pPr>
        <w:rPr>
          <w:b/>
        </w:rPr>
      </w:pPr>
      <w:r w:rsidRPr="000226AA">
        <w:rPr>
          <w:b/>
        </w:rPr>
        <w:t xml:space="preserve">Školitelský posudek na </w:t>
      </w:r>
      <w:r w:rsidR="006A588C">
        <w:rPr>
          <w:b/>
        </w:rPr>
        <w:t xml:space="preserve">bakalářskou </w:t>
      </w:r>
      <w:r w:rsidRPr="000226AA">
        <w:rPr>
          <w:b/>
        </w:rPr>
        <w:t xml:space="preserve">práci </w:t>
      </w:r>
      <w:r w:rsidR="006A588C">
        <w:rPr>
          <w:b/>
        </w:rPr>
        <w:t>Jana Pokorného</w:t>
      </w:r>
      <w:r w:rsidRPr="000226AA">
        <w:rPr>
          <w:b/>
        </w:rPr>
        <w:t xml:space="preserve"> </w:t>
      </w:r>
      <w:r w:rsidR="000748FA">
        <w:rPr>
          <w:b/>
        </w:rPr>
        <w:t>„</w:t>
      </w:r>
      <w:r w:rsidR="006A588C">
        <w:rPr>
          <w:b/>
        </w:rPr>
        <w:t>F</w:t>
      </w:r>
      <w:r w:rsidR="006A588C" w:rsidRPr="006A588C">
        <w:rPr>
          <w:b/>
        </w:rPr>
        <w:t xml:space="preserve">ylogeneze a taxonomie vybraných druhů sinic čeledi Merismopediaceae s využitím metody single cell </w:t>
      </w:r>
      <w:proofErr w:type="spellStart"/>
      <w:r w:rsidR="006A588C" w:rsidRPr="006A588C">
        <w:rPr>
          <w:b/>
        </w:rPr>
        <w:t>sequencing</w:t>
      </w:r>
      <w:proofErr w:type="spellEnd"/>
      <w:r w:rsidR="006A588C">
        <w:rPr>
          <w:b/>
        </w:rPr>
        <w:t>.</w:t>
      </w:r>
      <w:r w:rsidR="000748FA">
        <w:rPr>
          <w:b/>
        </w:rPr>
        <w:t>“</w:t>
      </w:r>
    </w:p>
    <w:p w:rsidR="006A588C" w:rsidRDefault="006A588C">
      <w:r>
        <w:t>Honza se původně přihlásil k úplně jinému tématu bakalářské práce, ale protože se brzo ukázalo jako ne příliš perspektivní, vyrazil do terénu lovit neprozkoumané druhy sinic. A po několika dalších slepých cestičkách se nám zadařilo s </w:t>
      </w:r>
      <w:proofErr w:type="spellStart"/>
      <w:r>
        <w:t>Merismopediemi</w:t>
      </w:r>
      <w:proofErr w:type="spellEnd"/>
      <w:r>
        <w:t xml:space="preserve"> a spol. </w:t>
      </w:r>
      <w:r w:rsidR="00800545">
        <w:t xml:space="preserve">Protože </w:t>
      </w:r>
      <w:r>
        <w:t>se Honza hned od začátku naučil elegantně se vypořádat s překážkami a protivenstvími, s přehledem si s tématem poradil. Už na úvodu je vidět, že skutečně důkladně prostudova</w:t>
      </w:r>
      <w:r w:rsidR="00800545">
        <w:t>l prakticky vše</w:t>
      </w:r>
      <w:r>
        <w:t>, co k prostudování je. Metodiku plnou nejrůznějších metod</w:t>
      </w:r>
      <w:r w:rsidR="00800545">
        <w:t>,</w:t>
      </w:r>
      <w:r>
        <w:t xml:space="preserve"> přístupů</w:t>
      </w:r>
      <w:r w:rsidR="00800545">
        <w:t xml:space="preserve"> a zádrhelů</w:t>
      </w:r>
      <w:r>
        <w:t xml:space="preserve"> zvládl bez problémů – v oblasti molekulární biologie především díky pomoci školitelky specialistky. A co je nejhezčí, i diskuze a komentáře k výsledkům ukazují, že Honza jasně pochopil, o </w:t>
      </w:r>
      <w:r w:rsidR="00800545">
        <w:t>čem je vědecká práce</w:t>
      </w:r>
      <w:r>
        <w:t xml:space="preserve">. Schopnost dovést projekt do konce dokazuje </w:t>
      </w:r>
      <w:r w:rsidR="00800545">
        <w:t xml:space="preserve">i </w:t>
      </w:r>
      <w:r>
        <w:t xml:space="preserve">to, že jeden článek z bakalářky odejde/odešel do redakce a další jsou na spadnutí. Během následného magisterského studia se Honza naučí zkracovat své texty a </w:t>
      </w:r>
      <w:r w:rsidR="00800545">
        <w:t xml:space="preserve">bude to vynikající. </w:t>
      </w:r>
      <w:r>
        <w:t>Kéž by i ostatní m</w:t>
      </w:r>
      <w:r w:rsidR="00800545">
        <w:t xml:space="preserve">nou </w:t>
      </w:r>
      <w:r>
        <w:t>školené bakalářky probíhaly tak</w:t>
      </w:r>
      <w:r w:rsidR="00800545">
        <w:t>to!</w:t>
      </w:r>
    </w:p>
    <w:p w:rsidR="006A588C" w:rsidRDefault="006A588C">
      <w:r>
        <w:t>Práce je zkrátka výborná a já ji rád doporučuji k obhajobě.</w:t>
      </w:r>
    </w:p>
    <w:p w:rsidR="000748FA" w:rsidRDefault="000748FA"/>
    <w:p w:rsidR="000748FA" w:rsidRDefault="000748FA"/>
    <w:p w:rsidR="00386367" w:rsidRDefault="00386367"/>
    <w:p w:rsidR="00386367" w:rsidRDefault="00386367" w:rsidP="00386367">
      <w:pPr>
        <w:jc w:val="right"/>
      </w:pPr>
      <w:r>
        <w:t>V Českých Budějovicích</w:t>
      </w:r>
    </w:p>
    <w:p w:rsidR="00386367" w:rsidRDefault="006D7DEB" w:rsidP="00386367">
      <w:pPr>
        <w:jc w:val="right"/>
      </w:pPr>
      <w:r>
        <w:t>20</w:t>
      </w:r>
      <w:r w:rsidR="00386367">
        <w:t xml:space="preserve">. </w:t>
      </w:r>
      <w:r w:rsidR="000748FA">
        <w:t>dubna 2022</w:t>
      </w:r>
    </w:p>
    <w:p w:rsidR="00386367" w:rsidRDefault="000748FA" w:rsidP="00386367">
      <w:pPr>
        <w:jc w:val="right"/>
      </w:pPr>
      <w:r>
        <w:t>prof</w:t>
      </w:r>
      <w:r w:rsidR="00386367">
        <w:t>. RNDr. Jan Kaštovský, Ph.D.</w:t>
      </w:r>
    </w:p>
    <w:sectPr w:rsidR="00386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367"/>
    <w:rsid w:val="000226AA"/>
    <w:rsid w:val="000748FA"/>
    <w:rsid w:val="0022652A"/>
    <w:rsid w:val="002F3367"/>
    <w:rsid w:val="00386367"/>
    <w:rsid w:val="006A588C"/>
    <w:rsid w:val="006D7DEB"/>
    <w:rsid w:val="007D27E1"/>
    <w:rsid w:val="00800545"/>
    <w:rsid w:val="00E3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7844D-722D-492A-8009-7777932A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80AC8AFE.dotm</Template>
  <TotalTime>0</TotalTime>
  <Pages>1</Pages>
  <Words>192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Kaštovský Jan doc. RNDr. Ph.D.</dc:creator>
  <cp:keywords/>
  <dc:description/>
  <cp:lastModifiedBy>Weiterová Iva Mgr. Ph.D.</cp:lastModifiedBy>
  <cp:revision>2</cp:revision>
  <dcterms:created xsi:type="dcterms:W3CDTF">2022-05-17T10:29:00Z</dcterms:created>
  <dcterms:modified xsi:type="dcterms:W3CDTF">2022-05-17T10:29:00Z</dcterms:modified>
</cp:coreProperties>
</file>